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6EB0" w14:textId="77777777" w:rsidR="00867FB8" w:rsidRPr="00867FB8" w:rsidRDefault="00867FB8" w:rsidP="00B51FF1">
      <w:pPr>
        <w:jc w:val="left"/>
      </w:pPr>
      <w:r w:rsidRPr="00867FB8">
        <w:t>В [Наименование заказчика/грузоотправителя]</w:t>
      </w:r>
      <w:r w:rsidRPr="00867FB8">
        <w:br/>
        <w:t>Адрес: [Юридический адрес организации]</w:t>
      </w:r>
      <w:r w:rsidRPr="00867FB8">
        <w:br/>
      </w:r>
      <w:r w:rsidRPr="00867FB8">
        <w:br/>
      </w:r>
      <w:r w:rsidRPr="00867FB8">
        <w:rPr>
          <w:b/>
          <w:bCs/>
        </w:rPr>
        <w:t>От кого:</w:t>
      </w:r>
      <w:r w:rsidRPr="00867FB8">
        <w:t xml:space="preserve"> [Наименование перевозчика]</w:t>
      </w:r>
      <w:r w:rsidRPr="00867FB8">
        <w:br/>
        <w:t>Адрес: [Юридический адрес предприятия]</w:t>
      </w:r>
      <w:r w:rsidRPr="00867FB8">
        <w:br/>
        <w:t>Телефон: [Контактный номер]</w:t>
      </w:r>
      <w:r w:rsidRPr="00867FB8">
        <w:br/>
        <w:t>Электронная почта: [E-mail для связи]</w:t>
      </w:r>
      <w:r w:rsidRPr="00867FB8">
        <w:br/>
      </w:r>
      <w:r w:rsidRPr="00867FB8">
        <w:br/>
      </w:r>
      <w:r w:rsidRPr="00867FB8">
        <w:rPr>
          <w:b/>
          <w:bCs/>
        </w:rPr>
        <w:t>Исх. № [Номер] от "__" ________ 20__ г.</w:t>
      </w:r>
    </w:p>
    <w:p w14:paraId="1DE22956" w14:textId="77777777" w:rsidR="00867FB8" w:rsidRPr="00867FB8" w:rsidRDefault="00867FB8" w:rsidP="00B51FF1">
      <w:pPr>
        <w:jc w:val="center"/>
        <w:rPr>
          <w:b/>
          <w:bCs/>
        </w:rPr>
      </w:pPr>
      <w:r w:rsidRPr="00867FB8">
        <w:rPr>
          <w:b/>
          <w:bCs/>
        </w:rPr>
        <w:t xml:space="preserve">ОТВЕТ НА ПРЕТЕНЗИЮ </w:t>
      </w:r>
      <w:r w:rsidRPr="00867FB8">
        <w:rPr>
          <w:b/>
          <w:bCs/>
        </w:rPr>
        <w:br/>
        <w:t>ПО ДОГОВОРУ ПЕРЕВОЗКИ ГРУЗА</w:t>
      </w:r>
    </w:p>
    <w:p w14:paraId="08588217" w14:textId="77777777" w:rsidR="00867FB8" w:rsidRPr="00867FB8" w:rsidRDefault="00867FB8" w:rsidP="00867FB8">
      <w:r w:rsidRPr="00867FB8">
        <w:t>Между [Наименование перевозчика] и [Наименование заказчика] был заключен договор перевозки груза № [номер] от "__" ________ 20__ г. В рамках указанного договора перевозчиком было принято обязательство по доставке груза [наименование товара] по маршруту [пункт А - пункт Б].</w:t>
      </w:r>
    </w:p>
    <w:p w14:paraId="46836886" w14:textId="77777777" w:rsidR="00867FB8" w:rsidRPr="00867FB8" w:rsidRDefault="00867FB8" w:rsidP="00867FB8">
      <w:r w:rsidRPr="00867FB8">
        <w:t>"__" ________ 20__ г. в адрес нашей организации поступила претензия № [номер] от "__" ________ 20__ г., в которой заявлено требование о возмещении ущерба в размере [СУММА] руб. в связи с якобы имевшим место повреждением груза при транспортировке.</w:t>
      </w:r>
    </w:p>
    <w:p w14:paraId="3A4DB10D" w14:textId="77777777" w:rsidR="00867FB8" w:rsidRPr="00867FB8" w:rsidRDefault="00867FB8" w:rsidP="00867FB8">
      <w:r w:rsidRPr="00867FB8">
        <w:t>Рассмотрев вашу претензию, сообщаем о невозможности ее удовлетворения по следующим основаниям. В соответствии с п. 2 ст. 796 ГК РФ и ст. 15 Устава автомобильного транспорта, факт повреждения груза должен быть зафиксирован в момент его приемки-передачи. Согласно транспортной накладной № [номер] от "__" ________ 20__ г., груз был принят грузополучателем в полном объеме без замечаний по качеству и количеству, о чем свидетельствует подпись уполномоченного лица и печать организации в графе "Груз получен".</w:t>
      </w:r>
    </w:p>
    <w:p w14:paraId="518E076E" w14:textId="77777777" w:rsidR="00867FB8" w:rsidRPr="00867FB8" w:rsidRDefault="00867FB8" w:rsidP="00867FB8">
      <w:r w:rsidRPr="00867FB8">
        <w:t>Представленный вами акт о повреждении груза составлен в одностороннем порядке спустя [количество] дней после выгрузки, что является нарушением п. 81 Правил перевозок грузов автомобильным транспортом. Наша организация не была уведомлена о составлении данного акта и лишена возможности направить своего представителя для осмотра.</w:t>
      </w:r>
    </w:p>
    <w:p w14:paraId="50BFDA48" w14:textId="77777777" w:rsidR="00867FB8" w:rsidRPr="00867FB8" w:rsidRDefault="00867FB8" w:rsidP="00867FB8">
      <w:r w:rsidRPr="00867FB8">
        <w:t>Следовательно, причинно-следственная связь между действиями перевозчика и заявленным ущербом отсутствует. Груз был передан в том же состоянии, в котором был принят от грузоотправителя.</w:t>
      </w:r>
    </w:p>
    <w:p w14:paraId="6B25D565" w14:textId="77777777" w:rsidR="00867FB8" w:rsidRPr="00867FB8" w:rsidRDefault="00867FB8" w:rsidP="00867FB8">
      <w:pPr>
        <w:rPr>
          <w:b/>
          <w:bCs/>
        </w:rPr>
      </w:pPr>
      <w:r w:rsidRPr="00867FB8">
        <w:rPr>
          <w:b/>
          <w:bCs/>
        </w:rPr>
        <w:t>ПРОШУ:</w:t>
      </w:r>
    </w:p>
    <w:p w14:paraId="25786A58" w14:textId="77777777" w:rsidR="00867FB8" w:rsidRPr="00867FB8" w:rsidRDefault="00867FB8" w:rsidP="00867FB8">
      <w:pPr>
        <w:numPr>
          <w:ilvl w:val="0"/>
          <w:numId w:val="7"/>
        </w:numPr>
      </w:pPr>
      <w:r w:rsidRPr="00867FB8">
        <w:t>отказать в удовлетворении требований претензии № [номер] от "__" ________ 20__ г. в полном объеме;</w:t>
      </w:r>
    </w:p>
    <w:p w14:paraId="1794861E" w14:textId="77777777" w:rsidR="00867FB8" w:rsidRPr="00867FB8" w:rsidRDefault="00867FB8" w:rsidP="00867FB8">
      <w:pPr>
        <w:numPr>
          <w:ilvl w:val="0"/>
          <w:numId w:val="7"/>
        </w:numPr>
      </w:pPr>
      <w:r w:rsidRPr="00867FB8">
        <w:t>признать доводы о вине перевозчика необоснованными;</w:t>
      </w:r>
    </w:p>
    <w:p w14:paraId="37E9DFB3" w14:textId="77777777" w:rsidR="00867FB8" w:rsidRPr="00867FB8" w:rsidRDefault="00867FB8" w:rsidP="00867FB8">
      <w:pPr>
        <w:numPr>
          <w:ilvl w:val="0"/>
          <w:numId w:val="7"/>
        </w:numPr>
      </w:pPr>
      <w:r w:rsidRPr="00867FB8">
        <w:t>в дальнейшем при необходимости составлять акты совместно с представителем нашей компании в строгом соответствии с действующим законодательством.</w:t>
      </w:r>
    </w:p>
    <w:p w14:paraId="2237B5B7" w14:textId="77777777" w:rsidR="00867FB8" w:rsidRPr="00867FB8" w:rsidRDefault="00867FB8" w:rsidP="00867FB8">
      <w:pPr>
        <w:rPr>
          <w:b/>
          <w:bCs/>
        </w:rPr>
      </w:pPr>
      <w:r w:rsidRPr="00867FB8">
        <w:rPr>
          <w:b/>
          <w:bCs/>
        </w:rPr>
        <w:t>Приложения:</w:t>
      </w:r>
    </w:p>
    <w:p w14:paraId="4E42DF3B" w14:textId="77777777" w:rsidR="00867FB8" w:rsidRPr="00867FB8" w:rsidRDefault="00867FB8" w:rsidP="00867FB8">
      <w:pPr>
        <w:numPr>
          <w:ilvl w:val="0"/>
          <w:numId w:val="8"/>
        </w:numPr>
      </w:pPr>
      <w:r w:rsidRPr="00867FB8">
        <w:lastRenderedPageBreak/>
        <w:t>копия договора перевозки груза;</w:t>
      </w:r>
    </w:p>
    <w:p w14:paraId="767ACBA6" w14:textId="77777777" w:rsidR="00867FB8" w:rsidRPr="00867FB8" w:rsidRDefault="00867FB8" w:rsidP="00867FB8">
      <w:pPr>
        <w:numPr>
          <w:ilvl w:val="0"/>
          <w:numId w:val="8"/>
        </w:numPr>
      </w:pPr>
      <w:r w:rsidRPr="00867FB8">
        <w:t>копия транспортной накладной с отметкой о приемке без замечаний;</w:t>
      </w:r>
    </w:p>
    <w:p w14:paraId="5FE38AC0" w14:textId="77777777" w:rsidR="00867FB8" w:rsidRPr="00867FB8" w:rsidRDefault="00867FB8" w:rsidP="00867FB8">
      <w:pPr>
        <w:numPr>
          <w:ilvl w:val="0"/>
          <w:numId w:val="8"/>
        </w:numPr>
      </w:pPr>
      <w:r w:rsidRPr="00867FB8">
        <w:t>копия путевого листа водителя;</w:t>
      </w:r>
    </w:p>
    <w:p w14:paraId="374ED3DF" w14:textId="77777777" w:rsidR="00867FB8" w:rsidRPr="00867FB8" w:rsidRDefault="00867FB8" w:rsidP="00867FB8">
      <w:pPr>
        <w:numPr>
          <w:ilvl w:val="0"/>
          <w:numId w:val="8"/>
        </w:numPr>
      </w:pPr>
      <w:r w:rsidRPr="00867FB8">
        <w:t>фотоматериалы, сделанные в момент выгрузки (при наличии);</w:t>
      </w:r>
    </w:p>
    <w:p w14:paraId="6622EFF8" w14:textId="77777777" w:rsidR="00867FB8" w:rsidRPr="00867FB8" w:rsidRDefault="00867FB8" w:rsidP="00867FB8">
      <w:pPr>
        <w:numPr>
          <w:ilvl w:val="0"/>
          <w:numId w:val="8"/>
        </w:numPr>
      </w:pPr>
      <w:r w:rsidRPr="00867FB8">
        <w:t>выписка из журнала регистрации входящих претензий;</w:t>
      </w:r>
    </w:p>
    <w:p w14:paraId="655CF4C1" w14:textId="77777777" w:rsidR="00867FB8" w:rsidRPr="00867FB8" w:rsidRDefault="00867FB8" w:rsidP="00867FB8">
      <w:pPr>
        <w:numPr>
          <w:ilvl w:val="0"/>
          <w:numId w:val="8"/>
        </w:numPr>
      </w:pPr>
      <w:r w:rsidRPr="00867FB8">
        <w:t>копия доверенности на лицо, подписавшее ответ.</w:t>
      </w:r>
    </w:p>
    <w:p w14:paraId="3A266D06" w14:textId="77777777" w:rsidR="00867FB8" w:rsidRPr="00867FB8" w:rsidRDefault="00867FB8" w:rsidP="00867FB8">
      <w:pPr>
        <w:jc w:val="left"/>
      </w:pPr>
      <w:r w:rsidRPr="00867FB8">
        <w:t>«__» ________ 20__ г.</w:t>
      </w:r>
      <w:r w:rsidRPr="00867FB8">
        <w:br/>
        <w:t>________________ / [Фамилия И.О.]</w:t>
      </w:r>
    </w:p>
    <w:p w14:paraId="685F0082" w14:textId="77777777" w:rsidR="0083247E" w:rsidRPr="00867FB8" w:rsidRDefault="0083247E" w:rsidP="00867FB8"/>
    <w:sectPr w:rsidR="0083247E" w:rsidRPr="00867FB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02859" w14:textId="77777777" w:rsidR="005C53D3" w:rsidRDefault="005C53D3" w:rsidP="00AA1082">
      <w:pPr>
        <w:spacing w:after="0" w:line="240" w:lineRule="auto"/>
      </w:pPr>
      <w:r>
        <w:separator/>
      </w:r>
    </w:p>
  </w:endnote>
  <w:endnote w:type="continuationSeparator" w:id="0">
    <w:p w14:paraId="75479FDC" w14:textId="77777777" w:rsidR="005C53D3" w:rsidRDefault="005C53D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D60B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7BF34493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43D6" w14:textId="77777777" w:rsidR="005C53D3" w:rsidRDefault="005C53D3" w:rsidP="00AA1082">
      <w:pPr>
        <w:spacing w:after="0" w:line="240" w:lineRule="auto"/>
      </w:pPr>
      <w:r>
        <w:separator/>
      </w:r>
    </w:p>
  </w:footnote>
  <w:footnote w:type="continuationSeparator" w:id="0">
    <w:p w14:paraId="19C3E3A0" w14:textId="77777777" w:rsidR="005C53D3" w:rsidRDefault="005C53D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3F5CE658" w14:textId="77777777" w:rsidTr="004F2C3F">
      <w:tc>
        <w:tcPr>
          <w:tcW w:w="988" w:type="dxa"/>
        </w:tcPr>
        <w:p w14:paraId="02A31AE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64BB528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171A3F0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FAB07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FD9B7A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4198D"/>
    <w:multiLevelType w:val="multilevel"/>
    <w:tmpl w:val="E504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50FFF"/>
    <w:multiLevelType w:val="multilevel"/>
    <w:tmpl w:val="DB08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E6411"/>
    <w:multiLevelType w:val="multilevel"/>
    <w:tmpl w:val="74FA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F7C2F"/>
    <w:multiLevelType w:val="multilevel"/>
    <w:tmpl w:val="C604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E0F7E"/>
    <w:multiLevelType w:val="multilevel"/>
    <w:tmpl w:val="0034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3E7164"/>
    <w:multiLevelType w:val="multilevel"/>
    <w:tmpl w:val="9F3A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5"/>
  </w:num>
  <w:num w:numId="2" w16cid:durableId="1452941838">
    <w:abstractNumId w:val="2"/>
  </w:num>
  <w:num w:numId="3" w16cid:durableId="683744178">
    <w:abstractNumId w:val="6"/>
  </w:num>
  <w:num w:numId="4" w16cid:durableId="2025982514">
    <w:abstractNumId w:val="3"/>
  </w:num>
  <w:num w:numId="5" w16cid:durableId="2001809685">
    <w:abstractNumId w:val="7"/>
  </w:num>
  <w:num w:numId="6" w16cid:durableId="981079564">
    <w:abstractNumId w:val="0"/>
  </w:num>
  <w:num w:numId="7" w16cid:durableId="1186141716">
    <w:abstractNumId w:val="1"/>
  </w:num>
  <w:num w:numId="8" w16cid:durableId="1670981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C7"/>
    <w:rsid w:val="00050C30"/>
    <w:rsid w:val="000C285E"/>
    <w:rsid w:val="000D675F"/>
    <w:rsid w:val="000E186D"/>
    <w:rsid w:val="000E6C49"/>
    <w:rsid w:val="00124C52"/>
    <w:rsid w:val="00136CBC"/>
    <w:rsid w:val="001D29C7"/>
    <w:rsid w:val="002246DE"/>
    <w:rsid w:val="00227EAA"/>
    <w:rsid w:val="002451A2"/>
    <w:rsid w:val="0029453C"/>
    <w:rsid w:val="00313859"/>
    <w:rsid w:val="003D025F"/>
    <w:rsid w:val="00456FEF"/>
    <w:rsid w:val="00461B7D"/>
    <w:rsid w:val="00472E2F"/>
    <w:rsid w:val="004F2C3F"/>
    <w:rsid w:val="005C53D3"/>
    <w:rsid w:val="00657808"/>
    <w:rsid w:val="00675063"/>
    <w:rsid w:val="007A59C7"/>
    <w:rsid w:val="007E1463"/>
    <w:rsid w:val="008057E1"/>
    <w:rsid w:val="0083238E"/>
    <w:rsid w:val="0083247E"/>
    <w:rsid w:val="00867FB8"/>
    <w:rsid w:val="008D439D"/>
    <w:rsid w:val="00A50AB7"/>
    <w:rsid w:val="00A95EF3"/>
    <w:rsid w:val="00A9773E"/>
    <w:rsid w:val="00AA1082"/>
    <w:rsid w:val="00AD565C"/>
    <w:rsid w:val="00B10717"/>
    <w:rsid w:val="00B51FF1"/>
    <w:rsid w:val="00B66532"/>
    <w:rsid w:val="00B90F31"/>
    <w:rsid w:val="00BB7ACE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E91B84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69B9E"/>
  <w15:chartTrackingRefBased/>
  <w15:docId w15:val="{BBF5371A-9C71-4733-AB19-66714CF5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8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3</cp:revision>
  <dcterms:created xsi:type="dcterms:W3CDTF">2026-05-23T18:59:00Z</dcterms:created>
  <dcterms:modified xsi:type="dcterms:W3CDTF">2026-05-23T19:07:00Z</dcterms:modified>
</cp:coreProperties>
</file>