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C4E5" w14:textId="77777777" w:rsidR="00AD565C" w:rsidRPr="00AD565C" w:rsidRDefault="00AD565C" w:rsidP="00AD565C">
      <w:pPr>
        <w:jc w:val="left"/>
      </w:pPr>
      <w:r w:rsidRPr="00AD565C">
        <w:t>В [Наименование организации заказчика]</w:t>
      </w:r>
      <w:r w:rsidRPr="00AD565C">
        <w:br/>
        <w:t>Адрес: [Адрес из договора]</w:t>
      </w:r>
      <w:r w:rsidRPr="00AD565C">
        <w:br/>
      </w:r>
      <w:r w:rsidRPr="00AD565C">
        <w:br/>
      </w:r>
      <w:r w:rsidRPr="00AD565C">
        <w:rPr>
          <w:b/>
          <w:bCs/>
        </w:rPr>
        <w:t>От:</w:t>
      </w:r>
      <w:r w:rsidRPr="00AD565C">
        <w:t xml:space="preserve"> [Наименование Исполнителя]</w:t>
      </w:r>
      <w:r w:rsidRPr="00AD565C">
        <w:br/>
        <w:t>Адрес: [Адрес местонахождения]</w:t>
      </w:r>
      <w:r w:rsidRPr="00AD565C">
        <w:br/>
        <w:t>Телефон: [Номер телефона]</w:t>
      </w:r>
      <w:r w:rsidRPr="00AD565C">
        <w:br/>
        <w:t>Электронная почта: [Адрес почты]</w:t>
      </w:r>
      <w:r w:rsidRPr="00AD565C">
        <w:br/>
      </w:r>
      <w:r w:rsidRPr="00AD565C">
        <w:br/>
        <w:t>Исх. № [Номер] от "__" ________ 20__ г.</w:t>
      </w:r>
    </w:p>
    <w:p w14:paraId="4E59397E" w14:textId="77777777" w:rsidR="00AD565C" w:rsidRPr="00AD565C" w:rsidRDefault="00AD565C" w:rsidP="00AD565C">
      <w:pPr>
        <w:jc w:val="center"/>
        <w:rPr>
          <w:b/>
          <w:bCs/>
        </w:rPr>
      </w:pPr>
      <w:r w:rsidRPr="00AD565C">
        <w:rPr>
          <w:b/>
          <w:bCs/>
        </w:rPr>
        <w:t>ОТВЕТ НА ПРЕТЕНЗИЮ</w:t>
      </w:r>
    </w:p>
    <w:p w14:paraId="4FFF685F" w14:textId="77777777" w:rsidR="00AD565C" w:rsidRPr="00AD565C" w:rsidRDefault="00AD565C" w:rsidP="00AD565C">
      <w:r w:rsidRPr="00AD565C">
        <w:t>Нами получена претензия Вашей организации от "__" ________ 20__ г. № [Номер], в которой заявляется требование о возврате денежных средств в размере [СУММА] руб., уплаченных в качестве аванса по договору № [Номер] от "__" ________ 20__ г. (далее - Договор). Требование мотивировано якобы ненадлежащим качеством оказанных услуг и нарушением сроков.</w:t>
      </w:r>
    </w:p>
    <w:p w14:paraId="1453D6F0" w14:textId="77777777" w:rsidR="00AD565C" w:rsidRPr="00AD565C" w:rsidRDefault="00AD565C" w:rsidP="00AD565C">
      <w:r w:rsidRPr="00AD565C">
        <w:t>Исполнитель считает данные требования необоснованными и не подлежащими удовлетворению по следующим основаниям. В соответствии с п. [Номер] Договора услуги оказываются в несколько этапов. Этап № 1 был фактически завершен "__" ________ 20__ г., что подтверждается отчетом, направленным через цифровой канал коммуникации, согласованный Сторонами в п. [Номер] Договора.</w:t>
      </w:r>
    </w:p>
    <w:p w14:paraId="6F69612B" w14:textId="77777777" w:rsidR="00AD565C" w:rsidRPr="00AD565C" w:rsidRDefault="00AD565C" w:rsidP="00AD565C">
      <w:r w:rsidRPr="00AD565C">
        <w:t>Согласно ст. 720, 783 ГК РФ, заказчик обязан принять работу и заявить о недостатках в момент приемки. Вами не было представлено ни одного мотивированного отказа от подписания акта в течение [Количество] дней с момента готовности услуг, как того требует п. [Номер] Договора. Следовательно, в силу условий контракта, услуги считаются принятыми в полном объеме и без замечаний.</w:t>
      </w:r>
    </w:p>
    <w:p w14:paraId="38C1A05D" w14:textId="77777777" w:rsidR="00AD565C" w:rsidRPr="00AD565C" w:rsidRDefault="00AD565C" w:rsidP="00AD565C">
      <w:r w:rsidRPr="00AD565C">
        <w:t>Дополнительно сообщаем, что задержка в оказании услуг на этапе № 2 была вызвана отсутствием со стороны Заказчика исходных данных, запрошенных нами письмом от "__" ________ 20__ г. согласно ст. 405 и 406 ГК РФ.</w:t>
      </w:r>
    </w:p>
    <w:p w14:paraId="7731DF6E" w14:textId="77777777" w:rsidR="00AD565C" w:rsidRPr="00AD565C" w:rsidRDefault="00AD565C" w:rsidP="00AD565C">
      <w:pPr>
        <w:jc w:val="center"/>
        <w:rPr>
          <w:b/>
          <w:bCs/>
        </w:rPr>
      </w:pPr>
      <w:r w:rsidRPr="00AD565C">
        <w:rPr>
          <w:b/>
          <w:bCs/>
        </w:rPr>
        <w:t>В СВЯЗИ С ИЗЛОЖЕННЫМ, ПРОШУ:</w:t>
      </w:r>
    </w:p>
    <w:p w14:paraId="4F558262" w14:textId="77777777" w:rsidR="00AD565C" w:rsidRPr="00AD565C" w:rsidRDefault="00AD565C" w:rsidP="00AD565C">
      <w:pPr>
        <w:numPr>
          <w:ilvl w:val="0"/>
          <w:numId w:val="5"/>
        </w:numPr>
      </w:pPr>
      <w:r w:rsidRPr="00AD565C">
        <w:t>оставить требования, изложенные в претензии от "__" ________ 20__ г., без удовлетворения;</w:t>
      </w:r>
    </w:p>
    <w:p w14:paraId="1E77DA85" w14:textId="77777777" w:rsidR="00AD565C" w:rsidRPr="00AD565C" w:rsidRDefault="00AD565C" w:rsidP="00AD565C">
      <w:pPr>
        <w:numPr>
          <w:ilvl w:val="0"/>
          <w:numId w:val="5"/>
        </w:numPr>
      </w:pPr>
      <w:r w:rsidRPr="00AD565C">
        <w:t>признать услуги по Договору оказанными в полном объеме и надлежащего качества;</w:t>
      </w:r>
    </w:p>
    <w:p w14:paraId="7706EFE3" w14:textId="77777777" w:rsidR="00AD565C" w:rsidRPr="00AD565C" w:rsidRDefault="00AD565C" w:rsidP="00AD565C">
      <w:pPr>
        <w:numPr>
          <w:ilvl w:val="0"/>
          <w:numId w:val="5"/>
        </w:numPr>
      </w:pPr>
      <w:r w:rsidRPr="00AD565C">
        <w:t>произвести окончательный расчет в размере [СУММА] руб. в срок до "__" ________ 20__ г.;</w:t>
      </w:r>
    </w:p>
    <w:p w14:paraId="602DD3EB" w14:textId="77777777" w:rsidR="00AD565C" w:rsidRPr="00AD565C" w:rsidRDefault="00AD565C" w:rsidP="00AD565C">
      <w:pPr>
        <w:numPr>
          <w:ilvl w:val="0"/>
          <w:numId w:val="5"/>
        </w:numPr>
      </w:pPr>
      <w:r w:rsidRPr="00AD565C">
        <w:t>подписать направленные ранее акты оказанных услуг и вернуть один экземпляр в адрес Исполнителя.</w:t>
      </w:r>
    </w:p>
    <w:p w14:paraId="5927D355" w14:textId="77777777" w:rsidR="00AD565C" w:rsidRPr="00AD565C" w:rsidRDefault="00AD565C" w:rsidP="00AD565C">
      <w:pPr>
        <w:rPr>
          <w:b/>
          <w:bCs/>
        </w:rPr>
      </w:pPr>
      <w:r w:rsidRPr="00AD565C">
        <w:rPr>
          <w:b/>
          <w:bCs/>
        </w:rPr>
        <w:t>Приложения:</w:t>
      </w:r>
    </w:p>
    <w:p w14:paraId="67E35279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t>копия договора с приложениями;</w:t>
      </w:r>
    </w:p>
    <w:p w14:paraId="16DFC9B2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lastRenderedPageBreak/>
        <w:t>копия отчета об оказанных услугах от "__" ________ 20__ г.;</w:t>
      </w:r>
    </w:p>
    <w:p w14:paraId="22496E0F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t>скриншот электронной переписки, подтверждающий направление результатов;</w:t>
      </w:r>
    </w:p>
    <w:p w14:paraId="760FF85B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t>копия письма о запросе исходных данных;</w:t>
      </w:r>
    </w:p>
    <w:p w14:paraId="5DB7C320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t>реестр почтовых отправлений;</w:t>
      </w:r>
    </w:p>
    <w:p w14:paraId="6DC59D6E" w14:textId="77777777" w:rsidR="00AD565C" w:rsidRPr="00AD565C" w:rsidRDefault="00AD565C" w:rsidP="00AD565C">
      <w:pPr>
        <w:numPr>
          <w:ilvl w:val="0"/>
          <w:numId w:val="6"/>
        </w:numPr>
      </w:pPr>
      <w:r w:rsidRPr="00AD565C">
        <w:t>расчет фактически понесенных расходов (на случай частичного отказа).</w:t>
      </w:r>
    </w:p>
    <w:p w14:paraId="51357A00" w14:textId="77777777" w:rsidR="00AD565C" w:rsidRPr="00AD565C" w:rsidRDefault="00AD565C" w:rsidP="00AD565C">
      <w:pPr>
        <w:jc w:val="left"/>
      </w:pPr>
      <w:r w:rsidRPr="00AD565C">
        <w:t>«__» ________ 20__ г.</w:t>
      </w:r>
      <w:r w:rsidRPr="00AD565C">
        <w:br/>
        <w:t>________________ / [Фамилия И.О.]</w:t>
      </w:r>
    </w:p>
    <w:p w14:paraId="685F0082" w14:textId="77777777" w:rsidR="0083247E" w:rsidRPr="00AD565C" w:rsidRDefault="0083247E" w:rsidP="00AD565C"/>
    <w:sectPr w:rsidR="0083247E" w:rsidRPr="00AD565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5676" w14:textId="77777777" w:rsidR="00924E4F" w:rsidRDefault="00924E4F" w:rsidP="00AA1082">
      <w:pPr>
        <w:spacing w:after="0" w:line="240" w:lineRule="auto"/>
      </w:pPr>
      <w:r>
        <w:separator/>
      </w:r>
    </w:p>
  </w:endnote>
  <w:endnote w:type="continuationSeparator" w:id="0">
    <w:p w14:paraId="76ACDB79" w14:textId="77777777" w:rsidR="00924E4F" w:rsidRDefault="00924E4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4A92" w14:textId="77777777" w:rsidR="00924E4F" w:rsidRDefault="00924E4F" w:rsidP="00AA1082">
      <w:pPr>
        <w:spacing w:after="0" w:line="240" w:lineRule="auto"/>
      </w:pPr>
      <w:r>
        <w:separator/>
      </w:r>
    </w:p>
  </w:footnote>
  <w:footnote w:type="continuationSeparator" w:id="0">
    <w:p w14:paraId="69EBDF6C" w14:textId="77777777" w:rsidR="00924E4F" w:rsidRDefault="00924E4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683744178">
    <w:abstractNumId w:val="4"/>
  </w:num>
  <w:num w:numId="4" w16cid:durableId="2025982514">
    <w:abstractNumId w:val="2"/>
  </w:num>
  <w:num w:numId="5" w16cid:durableId="2001809685">
    <w:abstractNumId w:val="5"/>
  </w:num>
  <w:num w:numId="6" w16cid:durableId="98107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313859"/>
    <w:rsid w:val="003D025F"/>
    <w:rsid w:val="00456FEF"/>
    <w:rsid w:val="00461B7D"/>
    <w:rsid w:val="00472E2F"/>
    <w:rsid w:val="004F2C3F"/>
    <w:rsid w:val="00657808"/>
    <w:rsid w:val="00675063"/>
    <w:rsid w:val="007A59C7"/>
    <w:rsid w:val="007E1463"/>
    <w:rsid w:val="008057E1"/>
    <w:rsid w:val="0083238E"/>
    <w:rsid w:val="0083247E"/>
    <w:rsid w:val="008D439D"/>
    <w:rsid w:val="00924E4F"/>
    <w:rsid w:val="00A50AB7"/>
    <w:rsid w:val="00A95EF3"/>
    <w:rsid w:val="00A9773E"/>
    <w:rsid w:val="00AA1082"/>
    <w:rsid w:val="00AD565C"/>
    <w:rsid w:val="00B10717"/>
    <w:rsid w:val="00B66532"/>
    <w:rsid w:val="00B90F31"/>
    <w:rsid w:val="00BB7ACE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6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3</cp:revision>
  <dcterms:created xsi:type="dcterms:W3CDTF">2026-05-23T18:58:00Z</dcterms:created>
  <dcterms:modified xsi:type="dcterms:W3CDTF">2026-05-23T18:59:00Z</dcterms:modified>
</cp:coreProperties>
</file>