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9F5AC" w14:textId="77777777" w:rsidR="00322F40" w:rsidRPr="00322F40" w:rsidRDefault="00322F40" w:rsidP="00322F40">
      <w:pPr>
        <w:jc w:val="left"/>
      </w:pPr>
      <w:r w:rsidRPr="00322F40">
        <w:t>В [наименование суда]</w:t>
      </w:r>
      <w:r w:rsidRPr="00322F40">
        <w:br/>
        <w:t>Адрес: [адрес суда]</w:t>
      </w:r>
    </w:p>
    <w:p w14:paraId="45E27A36" w14:textId="77777777" w:rsidR="00322F40" w:rsidRPr="00322F40" w:rsidRDefault="00322F40" w:rsidP="00322F40">
      <w:pPr>
        <w:jc w:val="left"/>
      </w:pPr>
      <w:r w:rsidRPr="00322F40">
        <w:rPr>
          <w:b/>
          <w:bCs/>
        </w:rPr>
        <w:t>Истец:</w:t>
      </w:r>
      <w:r w:rsidRPr="00322F40">
        <w:t xml:space="preserve"> [ФИО полностью]</w:t>
      </w:r>
      <w:r w:rsidRPr="00322F40">
        <w:br/>
        <w:t>Адрес: [ваш адрес регистрации]</w:t>
      </w:r>
      <w:r w:rsidRPr="00322F40">
        <w:br/>
        <w:t>Телефон: [номер телефона]</w:t>
      </w:r>
      <w:r w:rsidRPr="00322F40">
        <w:br/>
        <w:t>Электронная почта: [</w:t>
      </w:r>
      <w:proofErr w:type="spellStart"/>
      <w:r w:rsidRPr="00322F40">
        <w:t>email</w:t>
      </w:r>
      <w:proofErr w:type="spellEnd"/>
      <w:r w:rsidRPr="00322F40">
        <w:t>]</w:t>
      </w:r>
    </w:p>
    <w:p w14:paraId="1C774256" w14:textId="77777777" w:rsidR="00322F40" w:rsidRPr="00322F40" w:rsidRDefault="00322F40" w:rsidP="00322F40">
      <w:pPr>
        <w:jc w:val="left"/>
      </w:pPr>
      <w:r w:rsidRPr="00322F40">
        <w:rPr>
          <w:b/>
          <w:bCs/>
        </w:rPr>
        <w:t>Ответчик:</w:t>
      </w:r>
      <w:r w:rsidRPr="00322F40">
        <w:t xml:space="preserve"> [Наименование продавца/ООО/ИП]</w:t>
      </w:r>
      <w:r w:rsidRPr="00322F40">
        <w:br/>
        <w:t>Адрес: [адрес из чека или выписки ЕГРЮЛ]</w:t>
      </w:r>
      <w:r w:rsidRPr="00322F40">
        <w:br/>
        <w:t>ИНН: [при наличии]</w:t>
      </w:r>
    </w:p>
    <w:p w14:paraId="2638931E" w14:textId="77777777" w:rsidR="00322F40" w:rsidRPr="00322F40" w:rsidRDefault="00322F40" w:rsidP="00322F40">
      <w:pPr>
        <w:jc w:val="left"/>
      </w:pPr>
      <w:r w:rsidRPr="00322F40">
        <w:t>Цена иска: [СУММА] руб.</w:t>
      </w:r>
      <w:r w:rsidRPr="00322F40">
        <w:br/>
        <w:t xml:space="preserve">Госпошлина: не облагается (п. 3 ст. 17 </w:t>
      </w:r>
      <w:proofErr w:type="spellStart"/>
      <w:r w:rsidRPr="00322F40">
        <w:t>ЗоЗПП</w:t>
      </w:r>
      <w:proofErr w:type="spellEnd"/>
      <w:r w:rsidRPr="00322F40">
        <w:t>)</w:t>
      </w:r>
    </w:p>
    <w:p w14:paraId="6370B060" w14:textId="77777777" w:rsidR="00322F40" w:rsidRPr="00322F40" w:rsidRDefault="00322F40" w:rsidP="00322F40">
      <w:pPr>
        <w:jc w:val="center"/>
        <w:rPr>
          <w:b/>
          <w:bCs/>
        </w:rPr>
      </w:pPr>
      <w:r w:rsidRPr="00322F40">
        <w:rPr>
          <w:b/>
          <w:bCs/>
        </w:rPr>
        <w:t>Исковое заявление о возврате денежных средств за товар ненадлежащего качества</w:t>
      </w:r>
    </w:p>
    <w:p w14:paraId="752B41D7" w14:textId="77777777" w:rsidR="00322F40" w:rsidRPr="00322F40" w:rsidRDefault="00322F40" w:rsidP="00322F40">
      <w:r w:rsidRPr="00322F40">
        <w:t>«__» ________ 20__ г. я приобрел в магазине [наименование] мобильный телефон [марка, модель, IMEI] стоимостью [СУММА] рублей. Факт покупки подтверждается [кассовым чеком/товарным чеком/электронным документом].</w:t>
      </w:r>
    </w:p>
    <w:p w14:paraId="1789D5AF" w14:textId="77777777" w:rsidR="00322F40" w:rsidRPr="00322F40" w:rsidRDefault="00322F40" w:rsidP="00322F40">
      <w:r w:rsidRPr="00322F40">
        <w:t>В процессе эксплуатации в течение гарантийного срока в телефоне проявились следующие недостатки: [подробно описать неисправность, например: перестал включаться, не работает сенсор экрана].</w:t>
      </w:r>
    </w:p>
    <w:p w14:paraId="1DD768BA" w14:textId="77777777" w:rsidR="00322F40" w:rsidRPr="00322F40" w:rsidRDefault="00322F40" w:rsidP="00322F40">
      <w:r w:rsidRPr="00322F40">
        <w:t>«__» ________ 20__ г. мною в адрес ответчика была направлена претензия с требованием о расторжении договора купли-продажи и возврате уплаченных средств. Телефон был передан продавцу для проведения проверки качества, что подтверждается [актом приемки/накладной].</w:t>
      </w:r>
    </w:p>
    <w:p w14:paraId="6BD96C5A" w14:textId="77777777" w:rsidR="00322F40" w:rsidRPr="00322F40" w:rsidRDefault="00322F40" w:rsidP="00322F40">
      <w:r w:rsidRPr="00322F40">
        <w:t>Срок удовлетворения требований потребителя о возврате денег составляет 10 дней (ст. 22 Закона РФ «О защите прав потребителей»). Однако ответчик до настоящего момента денежные средства не вернул, мотивированный отказ не предоставил.</w:t>
      </w:r>
    </w:p>
    <w:p w14:paraId="0F1EAF29" w14:textId="77777777" w:rsidR="00322F40" w:rsidRPr="00322F40" w:rsidRDefault="00322F40" w:rsidP="00322F40">
      <w:r w:rsidRPr="00322F40">
        <w:t>На основании ст. 13, 15, 18, 22, 23 Закона РФ от 07.02.1992 № 2300-1 «О защите прав потребителей», ст. 131-132 ГПК РФ,</w:t>
      </w:r>
    </w:p>
    <w:p w14:paraId="2732721E" w14:textId="77777777" w:rsidR="00322F40" w:rsidRPr="00322F40" w:rsidRDefault="00322F40" w:rsidP="00322F40">
      <w:pPr>
        <w:jc w:val="center"/>
      </w:pPr>
      <w:r w:rsidRPr="00322F40">
        <w:rPr>
          <w:b/>
          <w:bCs/>
        </w:rPr>
        <w:t>ПРОШУ:</w:t>
      </w:r>
    </w:p>
    <w:p w14:paraId="5550A18B" w14:textId="77777777" w:rsidR="00322F40" w:rsidRPr="00322F40" w:rsidRDefault="00322F40" w:rsidP="00322F40">
      <w:pPr>
        <w:numPr>
          <w:ilvl w:val="0"/>
          <w:numId w:val="28"/>
        </w:numPr>
      </w:pPr>
      <w:r w:rsidRPr="00322F40">
        <w:t>Взыскать с [Наименование ответчика] в пользу [ФИО истца] денежные средства, уплаченные за товар, в размере [СУММА] руб.;</w:t>
      </w:r>
    </w:p>
    <w:p w14:paraId="115237A0" w14:textId="77777777" w:rsidR="00322F40" w:rsidRPr="00322F40" w:rsidRDefault="00322F40" w:rsidP="00322F40">
      <w:pPr>
        <w:numPr>
          <w:ilvl w:val="0"/>
          <w:numId w:val="28"/>
        </w:numPr>
      </w:pPr>
      <w:r w:rsidRPr="00322F40">
        <w:t>Взыскать неустойку за нарушение срока возврата денег в размере [СУММА] руб. за период с [дата] по [дата];</w:t>
      </w:r>
    </w:p>
    <w:p w14:paraId="1A2CBEB5" w14:textId="77777777" w:rsidR="00322F40" w:rsidRPr="00322F40" w:rsidRDefault="00322F40" w:rsidP="00322F40">
      <w:pPr>
        <w:numPr>
          <w:ilvl w:val="0"/>
          <w:numId w:val="28"/>
        </w:numPr>
      </w:pPr>
      <w:r w:rsidRPr="00322F40">
        <w:t>Взыскать компенсацию морального вреда в размере [СУММА] руб.;</w:t>
      </w:r>
    </w:p>
    <w:p w14:paraId="419CE777" w14:textId="77777777" w:rsidR="00322F40" w:rsidRPr="00322F40" w:rsidRDefault="00322F40" w:rsidP="00322F40">
      <w:pPr>
        <w:numPr>
          <w:ilvl w:val="0"/>
          <w:numId w:val="28"/>
        </w:numPr>
      </w:pPr>
      <w:r w:rsidRPr="00322F40">
        <w:t>Взыскать штраф в размере 50% от суммы, присужденной судом в пользу потребителя;</w:t>
      </w:r>
    </w:p>
    <w:p w14:paraId="3B68A589" w14:textId="77777777" w:rsidR="00322F40" w:rsidRPr="00322F40" w:rsidRDefault="00322F40" w:rsidP="00322F40">
      <w:pPr>
        <w:numPr>
          <w:ilvl w:val="0"/>
          <w:numId w:val="28"/>
        </w:numPr>
      </w:pPr>
      <w:r w:rsidRPr="00322F40">
        <w:t>Взыскать расходы на оплату услуг представителя в размере [СУММА] руб. (при наличии).</w:t>
      </w:r>
    </w:p>
    <w:p w14:paraId="38A3426D" w14:textId="77777777" w:rsidR="00322F40" w:rsidRPr="00322F40" w:rsidRDefault="00322F40" w:rsidP="00322F40">
      <w:r w:rsidRPr="00322F40">
        <w:t>Приложения:</w:t>
      </w:r>
    </w:p>
    <w:p w14:paraId="6A381847" w14:textId="77777777" w:rsidR="00322F40" w:rsidRPr="00322F40" w:rsidRDefault="00322F40" w:rsidP="00322F40">
      <w:pPr>
        <w:numPr>
          <w:ilvl w:val="0"/>
          <w:numId w:val="29"/>
        </w:numPr>
      </w:pPr>
      <w:r w:rsidRPr="00322F40">
        <w:lastRenderedPageBreak/>
        <w:t>копия искового заявления для ответчика (или квитанция об отправке);</w:t>
      </w:r>
    </w:p>
    <w:p w14:paraId="05083CFB" w14:textId="77777777" w:rsidR="00322F40" w:rsidRPr="00322F40" w:rsidRDefault="00322F40" w:rsidP="00322F40">
      <w:pPr>
        <w:numPr>
          <w:ilvl w:val="0"/>
          <w:numId w:val="29"/>
        </w:numPr>
      </w:pPr>
      <w:r w:rsidRPr="00322F40">
        <w:t>копия чека о покупке;</w:t>
      </w:r>
    </w:p>
    <w:p w14:paraId="28180CDA" w14:textId="77777777" w:rsidR="00322F40" w:rsidRPr="00322F40" w:rsidRDefault="00322F40" w:rsidP="00322F40">
      <w:pPr>
        <w:numPr>
          <w:ilvl w:val="0"/>
          <w:numId w:val="29"/>
        </w:numPr>
      </w:pPr>
      <w:r w:rsidRPr="00322F40">
        <w:t>копия гарантийного талона;</w:t>
      </w:r>
    </w:p>
    <w:p w14:paraId="3DB1CC5B" w14:textId="77777777" w:rsidR="00322F40" w:rsidRPr="00322F40" w:rsidRDefault="00322F40" w:rsidP="00322F40">
      <w:pPr>
        <w:numPr>
          <w:ilvl w:val="0"/>
          <w:numId w:val="29"/>
        </w:numPr>
      </w:pPr>
      <w:r w:rsidRPr="00322F40">
        <w:t>копия претензии и доказательства ее вручения;</w:t>
      </w:r>
    </w:p>
    <w:p w14:paraId="68F98BA2" w14:textId="77777777" w:rsidR="00322F40" w:rsidRPr="00322F40" w:rsidRDefault="00322F40" w:rsidP="00322F40">
      <w:pPr>
        <w:numPr>
          <w:ilvl w:val="0"/>
          <w:numId w:val="29"/>
        </w:numPr>
      </w:pPr>
      <w:r w:rsidRPr="00322F40">
        <w:t>копия акта передачи телефона на проверку качества;</w:t>
      </w:r>
    </w:p>
    <w:p w14:paraId="486EB81E" w14:textId="77777777" w:rsidR="00322F40" w:rsidRPr="00322F40" w:rsidRDefault="00322F40" w:rsidP="00322F40">
      <w:pPr>
        <w:numPr>
          <w:ilvl w:val="0"/>
          <w:numId w:val="29"/>
        </w:numPr>
      </w:pPr>
      <w:r w:rsidRPr="00322F40">
        <w:t>расчет взыскиваемой суммы.</w:t>
      </w:r>
    </w:p>
    <w:p w14:paraId="5A9A30D0" w14:textId="77777777" w:rsidR="00322F40" w:rsidRPr="00322F40" w:rsidRDefault="00322F40" w:rsidP="00322F40">
      <w:r w:rsidRPr="00322F40">
        <w:t>«__» ________ 20__ г.</w:t>
      </w:r>
    </w:p>
    <w:p w14:paraId="684F7433" w14:textId="77777777" w:rsidR="00322F40" w:rsidRPr="00322F40" w:rsidRDefault="00322F40" w:rsidP="00322F40">
      <w:r w:rsidRPr="00322F40">
        <w:t>________________ / [Фамилия И.О.]</w:t>
      </w:r>
    </w:p>
    <w:p w14:paraId="12BE712C" w14:textId="7187A188" w:rsidR="0083247E" w:rsidRPr="00322F40" w:rsidRDefault="0083247E" w:rsidP="00322F40"/>
    <w:sectPr w:rsidR="0083247E" w:rsidRPr="00322F40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D1DF4" w14:textId="77777777" w:rsidR="00A35B9F" w:rsidRDefault="00A35B9F" w:rsidP="00AA1082">
      <w:pPr>
        <w:spacing w:after="0" w:line="240" w:lineRule="auto"/>
      </w:pPr>
      <w:r>
        <w:separator/>
      </w:r>
    </w:p>
  </w:endnote>
  <w:endnote w:type="continuationSeparator" w:id="0">
    <w:p w14:paraId="37DD61F1" w14:textId="77777777" w:rsidR="00A35B9F" w:rsidRDefault="00A35B9F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A34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C3BB6A8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E7FF2" w14:textId="77777777" w:rsidR="00A35B9F" w:rsidRDefault="00A35B9F" w:rsidP="00AA1082">
      <w:pPr>
        <w:spacing w:after="0" w:line="240" w:lineRule="auto"/>
      </w:pPr>
      <w:r>
        <w:separator/>
      </w:r>
    </w:p>
  </w:footnote>
  <w:footnote w:type="continuationSeparator" w:id="0">
    <w:p w14:paraId="631056D1" w14:textId="77777777" w:rsidR="00A35B9F" w:rsidRDefault="00A35B9F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CD4FCC0" w14:textId="77777777" w:rsidTr="004F2C3F">
      <w:tc>
        <w:tcPr>
          <w:tcW w:w="988" w:type="dxa"/>
        </w:tcPr>
        <w:p w14:paraId="02BCCDE3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0332F8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B2C1AE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2BD222D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1F13ADF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6D4"/>
    <w:multiLevelType w:val="multilevel"/>
    <w:tmpl w:val="367E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05A90"/>
    <w:multiLevelType w:val="multilevel"/>
    <w:tmpl w:val="2494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10F9B"/>
    <w:multiLevelType w:val="multilevel"/>
    <w:tmpl w:val="E594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3F99"/>
    <w:multiLevelType w:val="multilevel"/>
    <w:tmpl w:val="2CB0D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51DEE"/>
    <w:multiLevelType w:val="multilevel"/>
    <w:tmpl w:val="C57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F05191"/>
    <w:multiLevelType w:val="multilevel"/>
    <w:tmpl w:val="E3EE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0618A9"/>
    <w:multiLevelType w:val="multilevel"/>
    <w:tmpl w:val="8110B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D32BAC"/>
    <w:multiLevelType w:val="multilevel"/>
    <w:tmpl w:val="27E2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13BC3"/>
    <w:multiLevelType w:val="multilevel"/>
    <w:tmpl w:val="CF7C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CF1679"/>
    <w:multiLevelType w:val="multilevel"/>
    <w:tmpl w:val="8B8A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684319"/>
    <w:multiLevelType w:val="multilevel"/>
    <w:tmpl w:val="8F52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132F3"/>
    <w:multiLevelType w:val="multilevel"/>
    <w:tmpl w:val="AFA4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A66CA8"/>
    <w:multiLevelType w:val="multilevel"/>
    <w:tmpl w:val="77B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1F668E"/>
    <w:multiLevelType w:val="multilevel"/>
    <w:tmpl w:val="5C64E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B663B8"/>
    <w:multiLevelType w:val="multilevel"/>
    <w:tmpl w:val="C21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E26770"/>
    <w:multiLevelType w:val="multilevel"/>
    <w:tmpl w:val="06CE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A87F0E"/>
    <w:multiLevelType w:val="multilevel"/>
    <w:tmpl w:val="3E26A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ED68F0"/>
    <w:multiLevelType w:val="multilevel"/>
    <w:tmpl w:val="0D1C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6C6CE7"/>
    <w:multiLevelType w:val="multilevel"/>
    <w:tmpl w:val="5890E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50237"/>
    <w:multiLevelType w:val="multilevel"/>
    <w:tmpl w:val="2BB6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001D39"/>
    <w:multiLevelType w:val="multilevel"/>
    <w:tmpl w:val="7B3A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C965B9"/>
    <w:multiLevelType w:val="multilevel"/>
    <w:tmpl w:val="7928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605EC8"/>
    <w:multiLevelType w:val="multilevel"/>
    <w:tmpl w:val="EE18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2A7EA6"/>
    <w:multiLevelType w:val="multilevel"/>
    <w:tmpl w:val="D476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C95632"/>
    <w:multiLevelType w:val="multilevel"/>
    <w:tmpl w:val="15782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1F1D01"/>
    <w:multiLevelType w:val="multilevel"/>
    <w:tmpl w:val="D0A60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E57836"/>
    <w:multiLevelType w:val="multilevel"/>
    <w:tmpl w:val="0C42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20"/>
  </w:num>
  <w:num w:numId="2" w16cid:durableId="1452941838">
    <w:abstractNumId w:val="11"/>
  </w:num>
  <w:num w:numId="3" w16cid:durableId="669867595">
    <w:abstractNumId w:val="13"/>
  </w:num>
  <w:num w:numId="4" w16cid:durableId="1981954689">
    <w:abstractNumId w:val="10"/>
  </w:num>
  <w:num w:numId="5" w16cid:durableId="801776822">
    <w:abstractNumId w:val="15"/>
  </w:num>
  <w:num w:numId="6" w16cid:durableId="920135924">
    <w:abstractNumId w:val="21"/>
  </w:num>
  <w:num w:numId="7" w16cid:durableId="1589343496">
    <w:abstractNumId w:val="28"/>
  </w:num>
  <w:num w:numId="8" w16cid:durableId="276984619">
    <w:abstractNumId w:val="18"/>
  </w:num>
  <w:num w:numId="9" w16cid:durableId="728185308">
    <w:abstractNumId w:val="9"/>
  </w:num>
  <w:num w:numId="10" w16cid:durableId="1989358283">
    <w:abstractNumId w:val="1"/>
  </w:num>
  <w:num w:numId="11" w16cid:durableId="1682508991">
    <w:abstractNumId w:val="25"/>
  </w:num>
  <w:num w:numId="12" w16cid:durableId="1396196915">
    <w:abstractNumId w:val="23"/>
  </w:num>
  <w:num w:numId="13" w16cid:durableId="1624843848">
    <w:abstractNumId w:val="26"/>
  </w:num>
  <w:num w:numId="14" w16cid:durableId="194082897">
    <w:abstractNumId w:val="22"/>
  </w:num>
  <w:num w:numId="15" w16cid:durableId="1540900531">
    <w:abstractNumId w:val="4"/>
  </w:num>
  <w:num w:numId="16" w16cid:durableId="635188129">
    <w:abstractNumId w:val="2"/>
  </w:num>
  <w:num w:numId="17" w16cid:durableId="420755590">
    <w:abstractNumId w:val="7"/>
  </w:num>
  <w:num w:numId="18" w16cid:durableId="980353361">
    <w:abstractNumId w:val="24"/>
  </w:num>
  <w:num w:numId="19" w16cid:durableId="447435222">
    <w:abstractNumId w:val="12"/>
  </w:num>
  <w:num w:numId="20" w16cid:durableId="404376651">
    <w:abstractNumId w:val="0"/>
  </w:num>
  <w:num w:numId="21" w16cid:durableId="1175730551">
    <w:abstractNumId w:val="8"/>
  </w:num>
  <w:num w:numId="22" w16cid:durableId="430588389">
    <w:abstractNumId w:val="6"/>
  </w:num>
  <w:num w:numId="23" w16cid:durableId="862936855">
    <w:abstractNumId w:val="5"/>
  </w:num>
  <w:num w:numId="24" w16cid:durableId="1580142078">
    <w:abstractNumId w:val="3"/>
  </w:num>
  <w:num w:numId="25" w16cid:durableId="584999492">
    <w:abstractNumId w:val="17"/>
  </w:num>
  <w:num w:numId="26" w16cid:durableId="359355726">
    <w:abstractNumId w:val="16"/>
  </w:num>
  <w:num w:numId="27" w16cid:durableId="469635142">
    <w:abstractNumId w:val="27"/>
  </w:num>
  <w:num w:numId="28" w16cid:durableId="1707483759">
    <w:abstractNumId w:val="14"/>
  </w:num>
  <w:num w:numId="29" w16cid:durableId="13032744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2F"/>
    <w:rsid w:val="00024A97"/>
    <w:rsid w:val="00050C30"/>
    <w:rsid w:val="000A3CE9"/>
    <w:rsid w:val="000C285E"/>
    <w:rsid w:val="000D675F"/>
    <w:rsid w:val="000E186D"/>
    <w:rsid w:val="00124C52"/>
    <w:rsid w:val="00136CBC"/>
    <w:rsid w:val="00193E46"/>
    <w:rsid w:val="002246DE"/>
    <w:rsid w:val="00227EAA"/>
    <w:rsid w:val="0029453C"/>
    <w:rsid w:val="00313859"/>
    <w:rsid w:val="00322F40"/>
    <w:rsid w:val="003A227C"/>
    <w:rsid w:val="003D025F"/>
    <w:rsid w:val="00456FEF"/>
    <w:rsid w:val="00461B7D"/>
    <w:rsid w:val="00472E2F"/>
    <w:rsid w:val="004D3258"/>
    <w:rsid w:val="004E0E78"/>
    <w:rsid w:val="004F2C3F"/>
    <w:rsid w:val="004F3D2F"/>
    <w:rsid w:val="00500B4F"/>
    <w:rsid w:val="0050115E"/>
    <w:rsid w:val="00656176"/>
    <w:rsid w:val="00657808"/>
    <w:rsid w:val="00675063"/>
    <w:rsid w:val="00723333"/>
    <w:rsid w:val="00797D13"/>
    <w:rsid w:val="007B5745"/>
    <w:rsid w:val="007E1463"/>
    <w:rsid w:val="0080414F"/>
    <w:rsid w:val="008057E1"/>
    <w:rsid w:val="0083238E"/>
    <w:rsid w:val="0083247E"/>
    <w:rsid w:val="00874AD1"/>
    <w:rsid w:val="008D439D"/>
    <w:rsid w:val="00A35B9F"/>
    <w:rsid w:val="00A574DD"/>
    <w:rsid w:val="00A93DA0"/>
    <w:rsid w:val="00A95EF3"/>
    <w:rsid w:val="00A9773E"/>
    <w:rsid w:val="00AA1082"/>
    <w:rsid w:val="00B10717"/>
    <w:rsid w:val="00B118C9"/>
    <w:rsid w:val="00B66532"/>
    <w:rsid w:val="00B90F31"/>
    <w:rsid w:val="00BE1BCA"/>
    <w:rsid w:val="00BE7A2A"/>
    <w:rsid w:val="00C65A25"/>
    <w:rsid w:val="00C669A3"/>
    <w:rsid w:val="00CA3E33"/>
    <w:rsid w:val="00D139FF"/>
    <w:rsid w:val="00D15699"/>
    <w:rsid w:val="00D34438"/>
    <w:rsid w:val="00DC29EF"/>
    <w:rsid w:val="00DF6F94"/>
    <w:rsid w:val="00E11403"/>
    <w:rsid w:val="00E91859"/>
    <w:rsid w:val="00ED4D6C"/>
    <w:rsid w:val="00F56DD7"/>
    <w:rsid w:val="00F77332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6ABEA"/>
  <w15:chartTrackingRefBased/>
  <w15:docId w15:val="{E96764A8-B3C7-4FE5-BE6F-132B1CC3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2026-07-14T09:33:00Z</dcterms:created>
  <dcterms:modified xsi:type="dcterms:W3CDTF">2026-07-14T09:33:00Z</dcterms:modified>
</cp:coreProperties>
</file>