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28926" w14:textId="77777777" w:rsidR="00C916CE" w:rsidRPr="00C916CE" w:rsidRDefault="00C916CE" w:rsidP="00C916CE">
      <w:pPr>
        <w:jc w:val="left"/>
      </w:pPr>
      <w:r w:rsidRPr="00C916CE">
        <w:t>В [наименование районного суда]</w:t>
      </w:r>
      <w:r w:rsidRPr="00C916CE">
        <w:br/>
        <w:t>Адрес: [адрес суда]</w:t>
      </w:r>
    </w:p>
    <w:p w14:paraId="34645EA8" w14:textId="77777777" w:rsidR="00C916CE" w:rsidRPr="00C916CE" w:rsidRDefault="00C916CE" w:rsidP="00C916CE">
      <w:pPr>
        <w:jc w:val="left"/>
      </w:pPr>
      <w:r w:rsidRPr="00C916CE">
        <w:rPr>
          <w:b/>
          <w:bCs/>
        </w:rPr>
        <w:t>Истец:</w:t>
      </w:r>
      <w:r w:rsidRPr="00C916CE">
        <w:t xml:space="preserve"> [ФИО]</w:t>
      </w:r>
      <w:r w:rsidRPr="00C916CE">
        <w:br/>
        <w:t>Адрес: [адрес]</w:t>
      </w:r>
      <w:r w:rsidRPr="00C916CE">
        <w:br/>
        <w:t>Телефон: [номер телефона]</w:t>
      </w:r>
      <w:r w:rsidRPr="00C916CE">
        <w:br/>
        <w:t>Электронная почта: [адрес электронной почты]</w:t>
      </w:r>
    </w:p>
    <w:p w14:paraId="09902395" w14:textId="77777777" w:rsidR="00C916CE" w:rsidRPr="00C916CE" w:rsidRDefault="00C916CE" w:rsidP="00C916CE">
      <w:pPr>
        <w:jc w:val="left"/>
      </w:pPr>
      <w:r w:rsidRPr="00C916CE">
        <w:rPr>
          <w:b/>
          <w:bCs/>
        </w:rPr>
        <w:t>Ответчик:</w:t>
      </w:r>
      <w:r w:rsidRPr="00C916CE">
        <w:t xml:space="preserve"> [ФИО или наименование собственника смежного участка]</w:t>
      </w:r>
      <w:r w:rsidRPr="00C916CE">
        <w:br/>
        <w:t>Адрес: [адрес, если известен]</w:t>
      </w:r>
    </w:p>
    <w:p w14:paraId="79B1C8B7" w14:textId="77777777" w:rsidR="00C916CE" w:rsidRPr="00C916CE" w:rsidRDefault="00C916CE" w:rsidP="00C916CE">
      <w:pPr>
        <w:jc w:val="left"/>
      </w:pPr>
      <w:r w:rsidRPr="00C916CE">
        <w:rPr>
          <w:b/>
          <w:bCs/>
        </w:rPr>
        <w:t>Третье лицо:</w:t>
      </w:r>
      <w:r w:rsidRPr="00C916CE">
        <w:t xml:space="preserve"> [орган регистрации или иное лицо, если его участие необходимо]</w:t>
      </w:r>
      <w:r w:rsidRPr="00C916CE">
        <w:br/>
        <w:t>Адрес: [адрес]</w:t>
      </w:r>
    </w:p>
    <w:p w14:paraId="346E2086" w14:textId="77777777" w:rsidR="00C916CE" w:rsidRPr="00C916CE" w:rsidRDefault="00C916CE" w:rsidP="00C916CE">
      <w:pPr>
        <w:jc w:val="center"/>
        <w:rPr>
          <w:b/>
          <w:bCs/>
        </w:rPr>
      </w:pPr>
      <w:r w:rsidRPr="00C916CE">
        <w:rPr>
          <w:b/>
          <w:bCs/>
        </w:rPr>
        <w:t>Исковое заявление</w:t>
      </w:r>
      <w:r w:rsidRPr="00C916CE">
        <w:rPr>
          <w:b/>
          <w:bCs/>
        </w:rPr>
        <w:br/>
        <w:t>об установлении границ земельного участка</w:t>
      </w:r>
    </w:p>
    <w:p w14:paraId="7FE27AE2" w14:textId="77777777" w:rsidR="00C916CE" w:rsidRPr="00C916CE" w:rsidRDefault="00C916CE" w:rsidP="00C916CE">
      <w:r w:rsidRPr="00C916CE">
        <w:t>Я являюсь собственником земельного участка с кадастровым номером [кадастровый номер], расположенного по адресу: [адрес или описание местоположения]. Право собственности подтверждается [выпиской из ЕГРН, договором, свидетельством о праве на наследство или иным документом].</w:t>
      </w:r>
    </w:p>
    <w:p w14:paraId="2E9137DF" w14:textId="77777777" w:rsidR="00C916CE" w:rsidRPr="00C916CE" w:rsidRDefault="00C916CE" w:rsidP="00C916CE">
      <w:r w:rsidRPr="00C916CE">
        <w:t>Площадь участка по документам составляет [площадь] кв. м. Вид разрешенного использования: [вид разрешенного использования]. Границы участка отражены в [выписке из ЕГРН, межевом плане, ином документе].</w:t>
      </w:r>
    </w:p>
    <w:p w14:paraId="141944F3" w14:textId="77777777" w:rsidR="00C916CE" w:rsidRPr="00C916CE" w:rsidRDefault="00C916CE" w:rsidP="00C916CE">
      <w:r w:rsidRPr="00C916CE">
        <w:t>Ответчик владеет смежным земельным участком с кадастровым номером [кадастровый номер, если известен]. Между сторонами возник спор о прохождении общей границы. Ответчик считает границей линию, проходящую по [описание спорной линии]. Я считаю обоснованным прохождение границы по [описание предлагаемой линии].</w:t>
      </w:r>
    </w:p>
    <w:p w14:paraId="2876D713" w14:textId="77777777" w:rsidR="00C916CE" w:rsidRPr="00C916CE" w:rsidRDefault="00C916CE" w:rsidP="00C916CE">
      <w:r w:rsidRPr="00C916CE">
        <w:t>Спорная территория расположена в пределах [краткое описание: участка, проезда, забора, строения или иной ориентир]. Фактическое пользование этой территорией подтверждают [старый забор, документы о приобретении участка, планы, акты, фотографии, заключение кадастрового инженера и другие материалы].</w:t>
      </w:r>
    </w:p>
    <w:p w14:paraId="7225C19A" w14:textId="77777777" w:rsidR="00C916CE" w:rsidRPr="00C916CE" w:rsidRDefault="00C916CE" w:rsidP="00C916CE">
      <w:r w:rsidRPr="00C916CE">
        <w:t>«__» ________ 20__ г. я направил(а) ответчику предложение согласовать местоположение общей границы. Ответчик [отказался согласовать границу, не ответил, подписал акт с возражениями]. Переговоры и [проведение кадастровых работ, обращение к кадастровому инженеру] не устранили спор.</w:t>
      </w:r>
    </w:p>
    <w:p w14:paraId="2D8118A6" w14:textId="77777777" w:rsidR="00C916CE" w:rsidRPr="00C916CE" w:rsidRDefault="00C916CE" w:rsidP="00C916CE">
      <w:r w:rsidRPr="00C916CE">
        <w:t>Кадастровый инженер [ФИО или наименование] подготовил [межевой план, заключение, схему] от «__» ________ 20__ г. Согласно этому документу, граница может проходить по координатам, указанным в приложении. Указанный вариант учитывает [правоустанавливающие документы, сведения ЕГРН, существующие ограждения, материалы землеустройства и другие основания].</w:t>
      </w:r>
    </w:p>
    <w:p w14:paraId="4C9B5AC4" w14:textId="77777777" w:rsidR="00C916CE" w:rsidRPr="00C916CE" w:rsidRDefault="00C916CE" w:rsidP="00C916CE">
      <w:r w:rsidRPr="00C916CE">
        <w:t>Самостоятельно согласовать границу сторонам не удалось. Из-за этого я не могу в полном объеме определить пределы принадлежащего мне участка и распоряжаться им без риска нового спора.</w:t>
      </w:r>
    </w:p>
    <w:p w14:paraId="7EF5EF76" w14:textId="77777777" w:rsidR="00C916CE" w:rsidRPr="00C916CE" w:rsidRDefault="00C916CE" w:rsidP="00C916CE">
      <w:r w:rsidRPr="00C916CE">
        <w:lastRenderedPageBreak/>
        <w:t>В соответствии со статьями 11.1, 11.2, 11.9 и 64 Земельного кодекса Российской Федерации, статьями 209 и 304 Гражданского кодекса Российской Федерации, а также положениями Федерального закона от 13.07.2015 № 218-ФЗ «О государственной регистрации недвижимости» спор о местоположении границы может быть разрешен судом с учетом документов и результатов кадастровых работ.</w:t>
      </w:r>
    </w:p>
    <w:p w14:paraId="3BF06F0A" w14:textId="77777777" w:rsidR="00C916CE" w:rsidRPr="00C916CE" w:rsidRDefault="00C916CE" w:rsidP="00C916CE">
      <w:r w:rsidRPr="00C916CE">
        <w:t>На основании изложенного, руководствуясь статьями 131 и 132 Гражданского процессуального кодекса Российской Федерации,</w:t>
      </w:r>
    </w:p>
    <w:p w14:paraId="11E09F23" w14:textId="77777777" w:rsidR="00C916CE" w:rsidRPr="00C916CE" w:rsidRDefault="00C916CE" w:rsidP="00C916CE">
      <w:r w:rsidRPr="00C916CE">
        <w:rPr>
          <w:b/>
          <w:bCs/>
        </w:rPr>
        <w:t>ПРОШУ:</w:t>
      </w:r>
    </w:p>
    <w:p w14:paraId="7145C6A5" w14:textId="77777777" w:rsidR="00C916CE" w:rsidRPr="00C916CE" w:rsidRDefault="00C916CE" w:rsidP="00C916CE">
      <w:pPr>
        <w:numPr>
          <w:ilvl w:val="0"/>
          <w:numId w:val="32"/>
        </w:numPr>
      </w:pPr>
      <w:r w:rsidRPr="00C916CE">
        <w:t>установить местоположение общей границы между земельным участком с кадастровым номером [кадастровый номер истца] и земельным участком с кадастровым номером [кадастровый номер ответчика] по варианту, представленному в [межевом плане, заключении кадастрового инженера] от «__» ________ 20__ г.;</w:t>
      </w:r>
    </w:p>
    <w:p w14:paraId="1CE2AC58" w14:textId="77777777" w:rsidR="00C916CE" w:rsidRPr="00C916CE" w:rsidRDefault="00C916CE" w:rsidP="00C916CE">
      <w:pPr>
        <w:numPr>
          <w:ilvl w:val="0"/>
          <w:numId w:val="32"/>
        </w:numPr>
      </w:pPr>
      <w:r w:rsidRPr="00C916CE">
        <w:t>определить координаты характерных точек границы согласно приложению к [межевому плану или заключению];</w:t>
      </w:r>
    </w:p>
    <w:p w14:paraId="3EFA5DF2" w14:textId="77777777" w:rsidR="00C916CE" w:rsidRPr="00C916CE" w:rsidRDefault="00C916CE" w:rsidP="00C916CE">
      <w:pPr>
        <w:numPr>
          <w:ilvl w:val="0"/>
          <w:numId w:val="32"/>
        </w:numPr>
      </w:pPr>
      <w:r w:rsidRPr="00C916CE">
        <w:t>возложить на ответчика судебные расходы в части, предусмотренной законом, если суд установит основания для их взыскания.</w:t>
      </w:r>
    </w:p>
    <w:p w14:paraId="25F2ECAD" w14:textId="77777777" w:rsidR="00C916CE" w:rsidRPr="00C916CE" w:rsidRDefault="00C916CE" w:rsidP="00C916CE">
      <w:r w:rsidRPr="00C916CE">
        <w:t>При необходимости прошу назначить судебную землеустроительную экспертизу для определения местоположения общей границы.</w:t>
      </w:r>
    </w:p>
    <w:p w14:paraId="736E6191" w14:textId="77777777" w:rsidR="00C916CE" w:rsidRPr="00C916CE" w:rsidRDefault="00C916CE" w:rsidP="00C916CE">
      <w:r w:rsidRPr="00C916CE">
        <w:rPr>
          <w:b/>
          <w:bCs/>
        </w:rPr>
        <w:t>Приложения:</w:t>
      </w:r>
    </w:p>
    <w:p w14:paraId="6CA1E4C5" w14:textId="77777777" w:rsidR="00C916CE" w:rsidRPr="00C916CE" w:rsidRDefault="00C916CE" w:rsidP="00C916CE">
      <w:pPr>
        <w:numPr>
          <w:ilvl w:val="0"/>
          <w:numId w:val="33"/>
        </w:numPr>
      </w:pPr>
      <w:r w:rsidRPr="00C916CE">
        <w:t>копии искового заявления для лиц, участвующих в деле;</w:t>
      </w:r>
    </w:p>
    <w:p w14:paraId="19D24564" w14:textId="77777777" w:rsidR="00C916CE" w:rsidRPr="00C916CE" w:rsidRDefault="00C916CE" w:rsidP="00C916CE">
      <w:pPr>
        <w:numPr>
          <w:ilvl w:val="0"/>
          <w:numId w:val="33"/>
        </w:numPr>
      </w:pPr>
      <w:r w:rsidRPr="00C916CE">
        <w:t>документ, подтверждающий право на земельный участок;</w:t>
      </w:r>
    </w:p>
    <w:p w14:paraId="32BCCF7E" w14:textId="77777777" w:rsidR="00C916CE" w:rsidRPr="00C916CE" w:rsidRDefault="00C916CE" w:rsidP="00C916CE">
      <w:pPr>
        <w:numPr>
          <w:ilvl w:val="0"/>
          <w:numId w:val="33"/>
        </w:numPr>
      </w:pPr>
      <w:r w:rsidRPr="00C916CE">
        <w:t>выписка из ЕГРН на участок истца;</w:t>
      </w:r>
    </w:p>
    <w:p w14:paraId="1070D72A" w14:textId="77777777" w:rsidR="00C916CE" w:rsidRPr="00C916CE" w:rsidRDefault="00C916CE" w:rsidP="00C916CE">
      <w:pPr>
        <w:numPr>
          <w:ilvl w:val="0"/>
          <w:numId w:val="33"/>
        </w:numPr>
      </w:pPr>
      <w:r w:rsidRPr="00C916CE">
        <w:t>сведения о смежном участке, если они доступны;</w:t>
      </w:r>
    </w:p>
    <w:p w14:paraId="53FB172F" w14:textId="77777777" w:rsidR="00C916CE" w:rsidRPr="00C916CE" w:rsidRDefault="00C916CE" w:rsidP="00C916CE">
      <w:pPr>
        <w:numPr>
          <w:ilvl w:val="0"/>
          <w:numId w:val="33"/>
        </w:numPr>
      </w:pPr>
      <w:r w:rsidRPr="00C916CE">
        <w:t>межевой план, схема или заключение кадастрового инженера;</w:t>
      </w:r>
    </w:p>
    <w:p w14:paraId="62B5575D" w14:textId="77777777" w:rsidR="00C916CE" w:rsidRPr="00C916CE" w:rsidRDefault="00C916CE" w:rsidP="00C916CE">
      <w:pPr>
        <w:numPr>
          <w:ilvl w:val="0"/>
          <w:numId w:val="33"/>
        </w:numPr>
      </w:pPr>
      <w:r w:rsidRPr="00C916CE">
        <w:t>документы о согласовании границ и возражения ответчика;</w:t>
      </w:r>
    </w:p>
    <w:p w14:paraId="61E57D33" w14:textId="77777777" w:rsidR="00C916CE" w:rsidRPr="00C916CE" w:rsidRDefault="00C916CE" w:rsidP="00C916CE">
      <w:pPr>
        <w:numPr>
          <w:ilvl w:val="0"/>
          <w:numId w:val="33"/>
        </w:numPr>
      </w:pPr>
      <w:r w:rsidRPr="00C916CE">
        <w:t>фотографии, планы, акты и другие доказательства фактического пользования;</w:t>
      </w:r>
    </w:p>
    <w:p w14:paraId="3C00F561" w14:textId="77777777" w:rsidR="00C916CE" w:rsidRPr="00C916CE" w:rsidRDefault="00C916CE" w:rsidP="00C916CE">
      <w:pPr>
        <w:numPr>
          <w:ilvl w:val="0"/>
          <w:numId w:val="33"/>
        </w:numPr>
      </w:pPr>
      <w:r w:rsidRPr="00C916CE">
        <w:t>документы, подтверждающие направление копий участникам дела;</w:t>
      </w:r>
    </w:p>
    <w:p w14:paraId="0BD25AA4" w14:textId="77777777" w:rsidR="00C916CE" w:rsidRPr="00C916CE" w:rsidRDefault="00C916CE" w:rsidP="00C916CE">
      <w:pPr>
        <w:numPr>
          <w:ilvl w:val="0"/>
          <w:numId w:val="33"/>
        </w:numPr>
      </w:pPr>
      <w:r w:rsidRPr="00C916CE">
        <w:t>документ об уплате государственной пошлины или подтверждение основания для льготы;</w:t>
      </w:r>
    </w:p>
    <w:p w14:paraId="1FEBF53C" w14:textId="77777777" w:rsidR="00C916CE" w:rsidRPr="00C916CE" w:rsidRDefault="00C916CE" w:rsidP="00C916CE">
      <w:pPr>
        <w:numPr>
          <w:ilvl w:val="0"/>
          <w:numId w:val="33"/>
        </w:numPr>
      </w:pPr>
      <w:r w:rsidRPr="00C916CE">
        <w:t>доверенность представителя, если иск подписывает представитель.</w:t>
      </w:r>
    </w:p>
    <w:p w14:paraId="3A2BC65B" w14:textId="77777777" w:rsidR="00C916CE" w:rsidRPr="00C916CE" w:rsidRDefault="00C916CE" w:rsidP="00C916CE">
      <w:r w:rsidRPr="00C916CE">
        <w:t>«__» ________ 20__ г.</w:t>
      </w:r>
    </w:p>
    <w:p w14:paraId="3C655671" w14:textId="77777777" w:rsidR="00C916CE" w:rsidRPr="00C916CE" w:rsidRDefault="00C916CE" w:rsidP="00C916CE">
      <w:r w:rsidRPr="00C916CE">
        <w:t>________________ / [Фамилия И.О.]</w:t>
      </w:r>
    </w:p>
    <w:p w14:paraId="0C96273E" w14:textId="5DE2F438" w:rsidR="0083247E" w:rsidRPr="00C916CE" w:rsidRDefault="0083247E" w:rsidP="00C916CE"/>
    <w:sectPr w:rsidR="0083247E" w:rsidRPr="00C916CE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8543B" w14:textId="77777777" w:rsidR="003B00B6" w:rsidRDefault="003B00B6" w:rsidP="00AA1082">
      <w:pPr>
        <w:spacing w:after="0" w:line="240" w:lineRule="auto"/>
      </w:pPr>
      <w:r>
        <w:separator/>
      </w:r>
    </w:p>
  </w:endnote>
  <w:endnote w:type="continuationSeparator" w:id="0">
    <w:p w14:paraId="4DA137E0" w14:textId="77777777" w:rsidR="003B00B6" w:rsidRDefault="003B00B6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CD0A9" w14:textId="77777777" w:rsidR="003B00B6" w:rsidRDefault="003B00B6" w:rsidP="00AA1082">
      <w:pPr>
        <w:spacing w:after="0" w:line="240" w:lineRule="auto"/>
      </w:pPr>
      <w:r>
        <w:separator/>
      </w:r>
    </w:p>
  </w:footnote>
  <w:footnote w:type="continuationSeparator" w:id="0">
    <w:p w14:paraId="23021545" w14:textId="77777777" w:rsidR="003B00B6" w:rsidRDefault="003B00B6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07E"/>
    <w:multiLevelType w:val="multilevel"/>
    <w:tmpl w:val="C83C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E6A04"/>
    <w:multiLevelType w:val="multilevel"/>
    <w:tmpl w:val="E138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C4722"/>
    <w:multiLevelType w:val="multilevel"/>
    <w:tmpl w:val="6978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855DDB"/>
    <w:multiLevelType w:val="multilevel"/>
    <w:tmpl w:val="C3AC5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EE3CE6"/>
    <w:multiLevelType w:val="multilevel"/>
    <w:tmpl w:val="0DCA5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D069AC"/>
    <w:multiLevelType w:val="multilevel"/>
    <w:tmpl w:val="5176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764224"/>
    <w:multiLevelType w:val="multilevel"/>
    <w:tmpl w:val="512E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961972"/>
    <w:multiLevelType w:val="multilevel"/>
    <w:tmpl w:val="B296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536CFB"/>
    <w:multiLevelType w:val="multilevel"/>
    <w:tmpl w:val="5F1E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B64AC3"/>
    <w:multiLevelType w:val="multilevel"/>
    <w:tmpl w:val="98B27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0FC4C97"/>
    <w:multiLevelType w:val="multilevel"/>
    <w:tmpl w:val="065C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983747"/>
    <w:multiLevelType w:val="multilevel"/>
    <w:tmpl w:val="B944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390AAC"/>
    <w:multiLevelType w:val="multilevel"/>
    <w:tmpl w:val="407C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9"/>
  </w:num>
  <w:num w:numId="2" w16cid:durableId="1452941838">
    <w:abstractNumId w:val="10"/>
  </w:num>
  <w:num w:numId="3" w16cid:durableId="973607643">
    <w:abstractNumId w:val="22"/>
  </w:num>
  <w:num w:numId="4" w16cid:durableId="311717642">
    <w:abstractNumId w:val="5"/>
  </w:num>
  <w:num w:numId="5" w16cid:durableId="1548955455">
    <w:abstractNumId w:val="6"/>
  </w:num>
  <w:num w:numId="6" w16cid:durableId="1895265005">
    <w:abstractNumId w:val="20"/>
  </w:num>
  <w:num w:numId="7" w16cid:durableId="1812361597">
    <w:abstractNumId w:val="4"/>
  </w:num>
  <w:num w:numId="8" w16cid:durableId="389576680">
    <w:abstractNumId w:val="14"/>
  </w:num>
  <w:num w:numId="9" w16cid:durableId="1339429729">
    <w:abstractNumId w:val="18"/>
  </w:num>
  <w:num w:numId="10" w16cid:durableId="174347891">
    <w:abstractNumId w:val="2"/>
  </w:num>
  <w:num w:numId="11" w16cid:durableId="1279028447">
    <w:abstractNumId w:val="15"/>
  </w:num>
  <w:num w:numId="12" w16cid:durableId="1706173077">
    <w:abstractNumId w:val="23"/>
  </w:num>
  <w:num w:numId="13" w16cid:durableId="330641445">
    <w:abstractNumId w:val="24"/>
  </w:num>
  <w:num w:numId="14" w16cid:durableId="597102246">
    <w:abstractNumId w:val="25"/>
  </w:num>
  <w:num w:numId="15" w16cid:durableId="247010532">
    <w:abstractNumId w:val="9"/>
  </w:num>
  <w:num w:numId="16" w16cid:durableId="498227888">
    <w:abstractNumId w:val="12"/>
  </w:num>
  <w:num w:numId="17" w16cid:durableId="39939590">
    <w:abstractNumId w:val="27"/>
  </w:num>
  <w:num w:numId="18" w16cid:durableId="458300837">
    <w:abstractNumId w:val="7"/>
  </w:num>
  <w:num w:numId="19" w16cid:durableId="1896044014">
    <w:abstractNumId w:val="16"/>
  </w:num>
  <w:num w:numId="20" w16cid:durableId="1551571222">
    <w:abstractNumId w:val="26"/>
  </w:num>
  <w:num w:numId="21" w16cid:durableId="2104303046">
    <w:abstractNumId w:val="11"/>
  </w:num>
  <w:num w:numId="22" w16cid:durableId="1630748321">
    <w:abstractNumId w:val="21"/>
  </w:num>
  <w:num w:numId="23" w16cid:durableId="1524517003">
    <w:abstractNumId w:val="32"/>
  </w:num>
  <w:num w:numId="24" w16cid:durableId="1340504884">
    <w:abstractNumId w:val="0"/>
  </w:num>
  <w:num w:numId="25" w16cid:durableId="1924953197">
    <w:abstractNumId w:val="13"/>
  </w:num>
  <w:num w:numId="26" w16cid:durableId="228735703">
    <w:abstractNumId w:val="1"/>
  </w:num>
  <w:num w:numId="27" w16cid:durableId="902758924">
    <w:abstractNumId w:val="3"/>
  </w:num>
  <w:num w:numId="28" w16cid:durableId="596446337">
    <w:abstractNumId w:val="17"/>
  </w:num>
  <w:num w:numId="29" w16cid:durableId="1747068485">
    <w:abstractNumId w:val="30"/>
  </w:num>
  <w:num w:numId="30" w16cid:durableId="1794130543">
    <w:abstractNumId w:val="8"/>
  </w:num>
  <w:num w:numId="31" w16cid:durableId="1076976053">
    <w:abstractNumId w:val="28"/>
  </w:num>
  <w:num w:numId="32" w16cid:durableId="1008362091">
    <w:abstractNumId w:val="29"/>
  </w:num>
  <w:num w:numId="33" w16cid:durableId="155157260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1134CC"/>
    <w:rsid w:val="00124C52"/>
    <w:rsid w:val="00136CBC"/>
    <w:rsid w:val="001E0377"/>
    <w:rsid w:val="002246DE"/>
    <w:rsid w:val="00227EAA"/>
    <w:rsid w:val="00262D34"/>
    <w:rsid w:val="0029453C"/>
    <w:rsid w:val="002C49A2"/>
    <w:rsid w:val="002E72FD"/>
    <w:rsid w:val="00313859"/>
    <w:rsid w:val="003B00B6"/>
    <w:rsid w:val="003D025F"/>
    <w:rsid w:val="00456FEF"/>
    <w:rsid w:val="00461B7D"/>
    <w:rsid w:val="00472E2F"/>
    <w:rsid w:val="00496319"/>
    <w:rsid w:val="004F2C3F"/>
    <w:rsid w:val="005C4260"/>
    <w:rsid w:val="005D164E"/>
    <w:rsid w:val="005E5BD6"/>
    <w:rsid w:val="00657808"/>
    <w:rsid w:val="00675063"/>
    <w:rsid w:val="006B4B8D"/>
    <w:rsid w:val="007129F9"/>
    <w:rsid w:val="00763038"/>
    <w:rsid w:val="007E1463"/>
    <w:rsid w:val="008057E1"/>
    <w:rsid w:val="0083238E"/>
    <w:rsid w:val="0083247E"/>
    <w:rsid w:val="00851E79"/>
    <w:rsid w:val="008D439D"/>
    <w:rsid w:val="00901596"/>
    <w:rsid w:val="00911C81"/>
    <w:rsid w:val="00A50AB7"/>
    <w:rsid w:val="00A665AD"/>
    <w:rsid w:val="00A95EF3"/>
    <w:rsid w:val="00A9773E"/>
    <w:rsid w:val="00AA1082"/>
    <w:rsid w:val="00B10717"/>
    <w:rsid w:val="00B35316"/>
    <w:rsid w:val="00B612B5"/>
    <w:rsid w:val="00B66532"/>
    <w:rsid w:val="00B67013"/>
    <w:rsid w:val="00B70196"/>
    <w:rsid w:val="00B90F31"/>
    <w:rsid w:val="00B95C31"/>
    <w:rsid w:val="00BC6477"/>
    <w:rsid w:val="00BE1BCA"/>
    <w:rsid w:val="00C669A3"/>
    <w:rsid w:val="00C90091"/>
    <w:rsid w:val="00C916CE"/>
    <w:rsid w:val="00CA3E33"/>
    <w:rsid w:val="00CD35ED"/>
    <w:rsid w:val="00D0255E"/>
    <w:rsid w:val="00D03191"/>
    <w:rsid w:val="00D139FF"/>
    <w:rsid w:val="00D15699"/>
    <w:rsid w:val="00D76008"/>
    <w:rsid w:val="00D91AF0"/>
    <w:rsid w:val="00DC29EF"/>
    <w:rsid w:val="00DF693F"/>
    <w:rsid w:val="00DF6F94"/>
    <w:rsid w:val="00E11403"/>
    <w:rsid w:val="00E27EE6"/>
    <w:rsid w:val="00E6623A"/>
    <w:rsid w:val="00E91859"/>
    <w:rsid w:val="00EE6436"/>
    <w:rsid w:val="00EF50E6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1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2026-07-14T18:17:00Z</dcterms:created>
  <dcterms:modified xsi:type="dcterms:W3CDTF">2026-07-14T18:17:00Z</dcterms:modified>
</cp:coreProperties>
</file>