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D833" w14:textId="77777777" w:rsidR="00C26BFE" w:rsidRPr="00C26BFE" w:rsidRDefault="00C26BFE" w:rsidP="00C26BFE">
      <w:pPr>
        <w:jc w:val="left"/>
      </w:pPr>
      <w:r w:rsidRPr="00C26BFE">
        <w:t>В [название суда] районный суд</w:t>
      </w:r>
      <w:r w:rsidRPr="00C26BFE">
        <w:br/>
        <w:t>Адрес: [адрес суда]</w:t>
      </w:r>
    </w:p>
    <w:p w14:paraId="08BC29EC" w14:textId="77777777" w:rsidR="00C26BFE" w:rsidRPr="00C26BFE" w:rsidRDefault="00C26BFE" w:rsidP="00C26BFE">
      <w:pPr>
        <w:jc w:val="left"/>
      </w:pPr>
      <w:r w:rsidRPr="00C26BFE">
        <w:rPr>
          <w:b/>
          <w:bCs/>
        </w:rPr>
        <w:t>Истец:</w:t>
      </w:r>
      <w:r w:rsidRPr="00C26BFE">
        <w:t xml:space="preserve"> [ФИО полностью]</w:t>
      </w:r>
      <w:r w:rsidRPr="00C26BFE">
        <w:br/>
        <w:t>Адрес: [ваш адрес]</w:t>
      </w:r>
      <w:r w:rsidRPr="00C26BFE">
        <w:br/>
        <w:t>Телефон: [номер телефона]</w:t>
      </w:r>
      <w:r w:rsidRPr="00C26BFE">
        <w:br/>
        <w:t xml:space="preserve">E-mail: [ваш </w:t>
      </w:r>
      <w:proofErr w:type="spellStart"/>
      <w:r w:rsidRPr="00C26BFE">
        <w:t>e-mail</w:t>
      </w:r>
      <w:proofErr w:type="spellEnd"/>
      <w:r w:rsidRPr="00C26BFE">
        <w:t>]</w:t>
      </w:r>
    </w:p>
    <w:p w14:paraId="35A0ECEC" w14:textId="77777777" w:rsidR="00C26BFE" w:rsidRPr="00C26BFE" w:rsidRDefault="00C26BFE" w:rsidP="00C26BFE">
      <w:pPr>
        <w:jc w:val="left"/>
      </w:pPr>
      <w:r w:rsidRPr="00C26BFE">
        <w:rPr>
          <w:b/>
          <w:bCs/>
        </w:rPr>
        <w:t>Ответчик:</w:t>
      </w:r>
      <w:r w:rsidRPr="00C26BFE">
        <w:t xml:space="preserve"> [ФИО соседа]</w:t>
      </w:r>
      <w:r w:rsidRPr="00C26BFE">
        <w:br/>
        <w:t>Адрес: [адрес соседа]</w:t>
      </w:r>
      <w:r w:rsidRPr="00C26BFE">
        <w:br/>
        <w:t>Телефон: [номер телефона]</w:t>
      </w:r>
    </w:p>
    <w:p w14:paraId="79ADD752" w14:textId="77777777" w:rsidR="00C26BFE" w:rsidRPr="00C26BFE" w:rsidRDefault="00C26BFE" w:rsidP="00C26BFE">
      <w:pPr>
        <w:jc w:val="left"/>
      </w:pPr>
      <w:r w:rsidRPr="00C26BFE">
        <w:rPr>
          <w:b/>
          <w:bCs/>
        </w:rPr>
        <w:t>Третье лицо:</w:t>
      </w:r>
      <w:r w:rsidRPr="00C26BFE">
        <w:t xml:space="preserve"> Управление Росреестра по [регион]</w:t>
      </w:r>
    </w:p>
    <w:p w14:paraId="1D2A70D5" w14:textId="77777777" w:rsidR="00C26BFE" w:rsidRPr="00C26BFE" w:rsidRDefault="00C26BFE" w:rsidP="00C26BFE">
      <w:pPr>
        <w:jc w:val="center"/>
        <w:rPr>
          <w:b/>
          <w:bCs/>
        </w:rPr>
      </w:pPr>
      <w:r w:rsidRPr="00C26BFE">
        <w:rPr>
          <w:b/>
          <w:bCs/>
        </w:rPr>
        <w:t>Исковое заявление об установлении границ земельного участка</w:t>
      </w:r>
    </w:p>
    <w:p w14:paraId="00376197" w14:textId="77777777" w:rsidR="00C26BFE" w:rsidRPr="00C26BFE" w:rsidRDefault="00C26BFE" w:rsidP="00C26BFE">
      <w:r w:rsidRPr="00C26BFE">
        <w:t>Я являюсь собственником земельного участка с кадастровым номером [номер], расположенного по адресу: [адрес участка]. Мое право подтверждается записью в ЕГРН № [номер] от [дата].</w:t>
      </w:r>
    </w:p>
    <w:p w14:paraId="67A798E6" w14:textId="77777777" w:rsidR="00C26BFE" w:rsidRPr="00C26BFE" w:rsidRDefault="00C26BFE" w:rsidP="00C26BFE">
      <w:r w:rsidRPr="00C26BFE">
        <w:t>Указанный участок граничит с землей Ответчика, кадастровый номер [номер]. В настоящее время границы моего участка не установлены в соответствии с требованиями земельного законодательства, то есть межевание не проводилось либо его результаты оспариваются.</w:t>
      </w:r>
    </w:p>
    <w:p w14:paraId="23A18E7E" w14:textId="77777777" w:rsidR="00C26BFE" w:rsidRPr="00C26BFE" w:rsidRDefault="00C26BFE" w:rsidP="00C26BFE">
      <w:r w:rsidRPr="00C26BFE">
        <w:t>При попытке провести кадастровые работы и согласовать местоположение границ возник спор. Ответчик отказался подписать акт согласования, мотивируя это тем, что забор установлен неверно. Однако я пользуюсь участком в текущих границах более пятнадцати лет. Конфигурация забора не менялась с момента образования участков.</w:t>
      </w:r>
    </w:p>
    <w:p w14:paraId="07E43EF6" w14:textId="77777777" w:rsidR="00C26BFE" w:rsidRPr="00C26BFE" w:rsidRDefault="00C26BFE" w:rsidP="00C26BFE">
      <w:r w:rsidRPr="00C26BFE">
        <w:t>Согласно ст. 39 Закона «О государственной регистрации недвижимости», местоположение границ считается согласованным при наличии в акте личных подписей всех заинтересованных лиц. Отсутствие согласия соседа препятствует постановке моего участка на кадастровый учет и ограничивает мои права собственника.</w:t>
      </w:r>
    </w:p>
    <w:p w14:paraId="5A5005E8" w14:textId="77777777" w:rsidR="00C26BFE" w:rsidRPr="00C26BFE" w:rsidRDefault="00C26BFE" w:rsidP="00C26BFE">
      <w:r w:rsidRPr="00C26BFE">
        <w:t>На основании изложенного, руководствуясь ст. 304 ГК РФ, ст. 60, 64 ЗК РФ, ст. 131-132 ГПК РФ,</w:t>
      </w:r>
    </w:p>
    <w:p w14:paraId="4AFF8B5E" w14:textId="77777777" w:rsidR="00C26BFE" w:rsidRPr="00C26BFE" w:rsidRDefault="00C26BFE" w:rsidP="00C26BFE">
      <w:pPr>
        <w:jc w:val="center"/>
      </w:pPr>
      <w:r w:rsidRPr="00C26BFE">
        <w:rPr>
          <w:b/>
          <w:bCs/>
        </w:rPr>
        <w:t>ПРОШУ:</w:t>
      </w:r>
    </w:p>
    <w:p w14:paraId="4892792D" w14:textId="77777777" w:rsidR="00C26BFE" w:rsidRPr="00C26BFE" w:rsidRDefault="00C26BFE" w:rsidP="00C26BFE">
      <w:pPr>
        <w:numPr>
          <w:ilvl w:val="0"/>
          <w:numId w:val="3"/>
        </w:numPr>
      </w:pPr>
      <w:r w:rsidRPr="00C26BFE">
        <w:t>Установить местоположение границ земельного участка с кадастровым номером [ваша номер] по адресу: [адрес], согласно координатам характерных точек, определенных в межевом плане от [дата], подготовленном кадастровым инженером [ФИО].</w:t>
      </w:r>
    </w:p>
    <w:p w14:paraId="363F9FFF" w14:textId="77777777" w:rsidR="00C26BFE" w:rsidRPr="00C26BFE" w:rsidRDefault="00C26BFE" w:rsidP="00C26BFE">
      <w:pPr>
        <w:numPr>
          <w:ilvl w:val="0"/>
          <w:numId w:val="3"/>
        </w:numPr>
      </w:pPr>
      <w:r w:rsidRPr="00C26BFE">
        <w:t>Определить смежную границу между моим участком и участком Ответчика (кадастровый номер [номер]) по точкам [номера точек].</w:t>
      </w:r>
    </w:p>
    <w:p w14:paraId="41E9BBA6" w14:textId="77777777" w:rsidR="00C26BFE" w:rsidRPr="00C26BFE" w:rsidRDefault="00C26BFE" w:rsidP="00C26BFE">
      <w:r w:rsidRPr="00C26BFE">
        <w:t>Приложения:</w:t>
      </w:r>
    </w:p>
    <w:p w14:paraId="3ED0AA1E" w14:textId="77777777" w:rsidR="00C26BFE" w:rsidRPr="00C26BFE" w:rsidRDefault="00C26BFE" w:rsidP="00C26BFE">
      <w:pPr>
        <w:numPr>
          <w:ilvl w:val="0"/>
          <w:numId w:val="4"/>
        </w:numPr>
      </w:pPr>
      <w:r w:rsidRPr="00C26BFE">
        <w:t>копия выписки из ЕГРН на участок Истца;</w:t>
      </w:r>
    </w:p>
    <w:p w14:paraId="661B206E" w14:textId="77777777" w:rsidR="00C26BFE" w:rsidRPr="00C26BFE" w:rsidRDefault="00C26BFE" w:rsidP="00C26BFE">
      <w:pPr>
        <w:numPr>
          <w:ilvl w:val="0"/>
          <w:numId w:val="4"/>
        </w:numPr>
      </w:pPr>
      <w:r w:rsidRPr="00C26BFE">
        <w:t>копия выписки из ЕГРН на участок Ответчика;</w:t>
      </w:r>
    </w:p>
    <w:p w14:paraId="39B80C81" w14:textId="77777777" w:rsidR="00C26BFE" w:rsidRPr="00C26BFE" w:rsidRDefault="00C26BFE" w:rsidP="00C26BFE">
      <w:pPr>
        <w:numPr>
          <w:ilvl w:val="0"/>
          <w:numId w:val="4"/>
        </w:numPr>
      </w:pPr>
      <w:r w:rsidRPr="00C26BFE">
        <w:t>копия межевого плана (на диске или бумаге);</w:t>
      </w:r>
    </w:p>
    <w:p w14:paraId="64C483F5" w14:textId="77777777" w:rsidR="00C26BFE" w:rsidRPr="00C26BFE" w:rsidRDefault="00C26BFE" w:rsidP="00C26BFE">
      <w:pPr>
        <w:numPr>
          <w:ilvl w:val="0"/>
          <w:numId w:val="4"/>
        </w:numPr>
      </w:pPr>
      <w:r w:rsidRPr="00C26BFE">
        <w:lastRenderedPageBreak/>
        <w:t>акт согласования границ с возражениями (при наличии);</w:t>
      </w:r>
    </w:p>
    <w:p w14:paraId="620738B3" w14:textId="77777777" w:rsidR="00C26BFE" w:rsidRPr="00C26BFE" w:rsidRDefault="00C26BFE" w:rsidP="00C26BFE">
      <w:pPr>
        <w:numPr>
          <w:ilvl w:val="0"/>
          <w:numId w:val="4"/>
        </w:numPr>
      </w:pPr>
      <w:r w:rsidRPr="00C26BFE">
        <w:t>квитанция об уплате госпошлины;</w:t>
      </w:r>
    </w:p>
    <w:p w14:paraId="4A171E0B" w14:textId="77777777" w:rsidR="00C26BFE" w:rsidRPr="00C26BFE" w:rsidRDefault="00C26BFE" w:rsidP="00C26BFE">
      <w:pPr>
        <w:numPr>
          <w:ilvl w:val="0"/>
          <w:numId w:val="4"/>
        </w:numPr>
      </w:pPr>
      <w:r w:rsidRPr="00C26BFE">
        <w:t>уведомление о вручении копии иска Ответчику.</w:t>
      </w:r>
    </w:p>
    <w:p w14:paraId="73E85EDD" w14:textId="77777777" w:rsidR="00C26BFE" w:rsidRPr="00C26BFE" w:rsidRDefault="00C26BFE" w:rsidP="00C26BFE">
      <w:r w:rsidRPr="00C26BFE">
        <w:t>«__» ________ 20__ г.</w:t>
      </w:r>
    </w:p>
    <w:p w14:paraId="348C4071" w14:textId="77777777" w:rsidR="00C26BFE" w:rsidRPr="00C26BFE" w:rsidRDefault="00C26BFE" w:rsidP="00C26BFE">
      <w:r w:rsidRPr="00C26BFE">
        <w:t>________________ / [Фамилия И.О.]</w:t>
      </w:r>
    </w:p>
    <w:p w14:paraId="377FE0DC" w14:textId="77777777" w:rsidR="0083247E" w:rsidRPr="00C26BFE" w:rsidRDefault="0083247E" w:rsidP="00C26BFE"/>
    <w:sectPr w:rsidR="0083247E" w:rsidRPr="00C26BF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B0623" w14:textId="77777777" w:rsidR="00FC3CBA" w:rsidRDefault="00FC3CBA" w:rsidP="00AA1082">
      <w:pPr>
        <w:spacing w:after="0" w:line="240" w:lineRule="auto"/>
      </w:pPr>
      <w:r>
        <w:separator/>
      </w:r>
    </w:p>
  </w:endnote>
  <w:endnote w:type="continuationSeparator" w:id="0">
    <w:p w14:paraId="35D7A763" w14:textId="77777777" w:rsidR="00FC3CBA" w:rsidRDefault="00FC3CB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6CCAE" w14:textId="77777777" w:rsidR="00FC3CBA" w:rsidRDefault="00FC3CBA" w:rsidP="00AA1082">
      <w:pPr>
        <w:spacing w:after="0" w:line="240" w:lineRule="auto"/>
      </w:pPr>
      <w:r>
        <w:separator/>
      </w:r>
    </w:p>
  </w:footnote>
  <w:footnote w:type="continuationSeparator" w:id="0">
    <w:p w14:paraId="14BA2DCC" w14:textId="77777777" w:rsidR="00FC3CBA" w:rsidRDefault="00FC3CB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3"/>
  </w:num>
  <w:num w:numId="2" w16cid:durableId="1452941838">
    <w:abstractNumId w:val="1"/>
  </w:num>
  <w:num w:numId="3" w16cid:durableId="1996958423">
    <w:abstractNumId w:val="0"/>
  </w:num>
  <w:num w:numId="4" w16cid:durableId="1612474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3CBA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1</cp:revision>
  <dcterms:created xsi:type="dcterms:W3CDTF">2026-07-16T05:27:00Z</dcterms:created>
  <dcterms:modified xsi:type="dcterms:W3CDTF">2026-07-16T05:28:00Z</dcterms:modified>
</cp:coreProperties>
</file>