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A52B" w14:textId="77777777" w:rsidR="00F859F1" w:rsidRPr="00F859F1" w:rsidRDefault="00F859F1" w:rsidP="00F859F1">
      <w:pPr>
        <w:jc w:val="left"/>
      </w:pPr>
      <w:r w:rsidRPr="00F859F1">
        <w:t>В [Наименование районного суда]</w:t>
      </w:r>
      <w:r w:rsidRPr="00F859F1">
        <w:br/>
        <w:t>Адрес: [Индекс, адрес суда]</w:t>
      </w:r>
    </w:p>
    <w:p w14:paraId="50F01E7D" w14:textId="77777777" w:rsidR="00F859F1" w:rsidRPr="00F859F1" w:rsidRDefault="00F859F1" w:rsidP="00F859F1">
      <w:pPr>
        <w:jc w:val="left"/>
      </w:pPr>
      <w:r w:rsidRPr="00F859F1">
        <w:rPr>
          <w:b/>
          <w:bCs/>
        </w:rPr>
        <w:t>Истец:</w:t>
      </w:r>
      <w:r w:rsidRPr="00F859F1">
        <w:t xml:space="preserve"> [ФИО пенсионера]</w:t>
      </w:r>
      <w:r w:rsidRPr="00F859F1">
        <w:br/>
        <w:t>Адрес: [Индекс, адрес проживания]</w:t>
      </w:r>
      <w:r w:rsidRPr="00F859F1">
        <w:br/>
        <w:t>Телефон: [Номер телефона]</w:t>
      </w:r>
      <w:r w:rsidRPr="00F859F1">
        <w:br/>
        <w:t>Электронная почта: [E-mail]</w:t>
      </w:r>
    </w:p>
    <w:p w14:paraId="26CE8045" w14:textId="77777777" w:rsidR="00F859F1" w:rsidRPr="00F859F1" w:rsidRDefault="00F859F1" w:rsidP="00F859F1">
      <w:pPr>
        <w:jc w:val="left"/>
      </w:pPr>
      <w:r w:rsidRPr="00F859F1">
        <w:rPr>
          <w:b/>
          <w:bCs/>
        </w:rPr>
        <w:t>Ответчик:</w:t>
      </w:r>
      <w:r w:rsidRPr="00F859F1">
        <w:t xml:space="preserve"> Отделение Социального фонда России по [Наименование региона]</w:t>
      </w:r>
      <w:r w:rsidRPr="00F859F1">
        <w:br/>
        <w:t>Адрес: [Индекс, адрес отделения СФР]</w:t>
      </w:r>
    </w:p>
    <w:p w14:paraId="5B1BAF41" w14:textId="77777777" w:rsidR="00F859F1" w:rsidRPr="00F859F1" w:rsidRDefault="00F859F1" w:rsidP="00F859F1">
      <w:pPr>
        <w:jc w:val="left"/>
      </w:pPr>
      <w:r w:rsidRPr="00F859F1">
        <w:rPr>
          <w:b/>
          <w:bCs/>
        </w:rPr>
        <w:t>Цена иска:</w:t>
      </w:r>
      <w:r w:rsidRPr="00F859F1">
        <w:t xml:space="preserve"> [СУММА] руб.</w:t>
      </w:r>
      <w:r w:rsidRPr="00F859F1">
        <w:br/>
        <w:t xml:space="preserve">Госпошлина: освобожден на основании </w:t>
      </w:r>
      <w:proofErr w:type="spellStart"/>
      <w:r w:rsidRPr="00F859F1">
        <w:t>пп</w:t>
      </w:r>
      <w:proofErr w:type="spellEnd"/>
      <w:r w:rsidRPr="00F859F1">
        <w:t>. 2 п. 1 ст. 333.36 НК РФ</w:t>
      </w:r>
    </w:p>
    <w:p w14:paraId="501F48CC" w14:textId="77777777" w:rsidR="00F859F1" w:rsidRPr="00F859F1" w:rsidRDefault="00F859F1" w:rsidP="00F859F1">
      <w:pPr>
        <w:jc w:val="center"/>
        <w:rPr>
          <w:b/>
          <w:bCs/>
        </w:rPr>
      </w:pPr>
      <w:r w:rsidRPr="00F859F1">
        <w:rPr>
          <w:b/>
          <w:bCs/>
        </w:rPr>
        <w:t>Исковое заявление</w:t>
      </w:r>
      <w:r w:rsidRPr="00F859F1">
        <w:rPr>
          <w:b/>
          <w:bCs/>
        </w:rPr>
        <w:br/>
        <w:t>о взыскании индексации своевременно не выплаченных сумм пенсии</w:t>
      </w:r>
    </w:p>
    <w:p w14:paraId="5B38A16F" w14:textId="77777777" w:rsidR="00F859F1" w:rsidRPr="00F859F1" w:rsidRDefault="00F859F1" w:rsidP="00F859F1">
      <w:r w:rsidRPr="00F859F1">
        <w:t>Я, [ФИО истца], являюсь получателем пенсии по [указать вид пенсии: старости, инвалидности, выслуге лет] на основании пенсионного дела № [номер].</w:t>
      </w:r>
    </w:p>
    <w:p w14:paraId="26960BAC" w14:textId="77777777" w:rsidR="00F859F1" w:rsidRPr="00F859F1" w:rsidRDefault="00F859F1" w:rsidP="00F859F1">
      <w:r w:rsidRPr="00F859F1">
        <w:t>Решением [Наименование суда или органа] от «__» ________ 20__ г. по делу № [номер] за Ответчиком была признана обязанность выплатить в мою пользу задолженность по пенсии в размере [СУММА] рублей за период с «__» ________ 20__ г. по «__» ________ 20__ г.</w:t>
      </w:r>
    </w:p>
    <w:p w14:paraId="654A91FC" w14:textId="77777777" w:rsidR="00F859F1" w:rsidRPr="00F859F1" w:rsidRDefault="00F859F1" w:rsidP="00F859F1">
      <w:r w:rsidRPr="00F859F1">
        <w:t>Фактическая выплата указанной суммы задолженности была произведена Ответчиком только «__» ________ 20__ г., что подтверждается [указать документ, например: выпиской по банковскому счету].</w:t>
      </w:r>
    </w:p>
    <w:p w14:paraId="78CF5BD7" w14:textId="77777777" w:rsidR="00F859F1" w:rsidRPr="00F859F1" w:rsidRDefault="00F859F1" w:rsidP="00F859F1">
      <w:r w:rsidRPr="00F859F1">
        <w:t>За период задержки выплаты пенсионных сумм произошли инфляционные процессы, существенно снизившие покупательную способность не выплаченных вовремя денежных средств. В силу ст. 208 ГПК РФ и правовых позиций Конституционного Суда РФ, длительная невыплата присужденных денежных сумм подлежит компенсации путем их индексации с применением индекса потребительских цен (ИПЦ).</w:t>
      </w:r>
    </w:p>
    <w:p w14:paraId="46034B81" w14:textId="77777777" w:rsidR="00F859F1" w:rsidRPr="00F859F1" w:rsidRDefault="00F859F1" w:rsidP="00F859F1">
      <w:r w:rsidRPr="00F859F1">
        <w:t>Согласно расчету Истца, основанному на официальных данных Росстата об индексе потребительских цен на товары и услуги, размер индексации за период с «__» ________ 20__ г. по «__» ________ 20__ г. составляет [СУММА] рублей.</w:t>
      </w:r>
    </w:p>
    <w:p w14:paraId="07746C35" w14:textId="77777777" w:rsidR="00F859F1" w:rsidRPr="00F859F1" w:rsidRDefault="00F859F1" w:rsidP="00F859F1">
      <w:r w:rsidRPr="00F859F1">
        <w:t>На основании изложенного, руководствуясь ст. 208 ГПК РФ, ст. 333.36 НК РФ,</w:t>
      </w:r>
    </w:p>
    <w:p w14:paraId="1867E6A7" w14:textId="77777777" w:rsidR="00F859F1" w:rsidRPr="00F859F1" w:rsidRDefault="00F859F1" w:rsidP="00F859F1">
      <w:pPr>
        <w:jc w:val="center"/>
      </w:pPr>
      <w:r w:rsidRPr="00F859F1">
        <w:rPr>
          <w:b/>
          <w:bCs/>
        </w:rPr>
        <w:t>ПРОШУ:</w:t>
      </w:r>
    </w:p>
    <w:p w14:paraId="65084D63" w14:textId="77777777" w:rsidR="00F859F1" w:rsidRPr="00F859F1" w:rsidRDefault="00F859F1" w:rsidP="00F859F1">
      <w:pPr>
        <w:numPr>
          <w:ilvl w:val="0"/>
          <w:numId w:val="29"/>
        </w:numPr>
      </w:pPr>
      <w:r w:rsidRPr="00F859F1">
        <w:t>Взыскать с Отделения Социального фонда России по [Наименование региона] в пользу [ФИО истца] сумму индексации своевременно не выплаченной пенсии за период с «__» ________ 20__ г. по «__» ________ 20__ г. в размере [СУММА] рублей.</w:t>
      </w:r>
    </w:p>
    <w:p w14:paraId="0A8DBC10" w14:textId="77777777" w:rsidR="00F859F1" w:rsidRPr="00F859F1" w:rsidRDefault="00F859F1" w:rsidP="00F859F1">
      <w:r w:rsidRPr="00F859F1">
        <w:t>Приложения:</w:t>
      </w:r>
    </w:p>
    <w:p w14:paraId="7A747745" w14:textId="77777777" w:rsidR="00F859F1" w:rsidRPr="00F859F1" w:rsidRDefault="00F859F1" w:rsidP="00F859F1">
      <w:pPr>
        <w:numPr>
          <w:ilvl w:val="0"/>
          <w:numId w:val="30"/>
        </w:numPr>
      </w:pPr>
      <w:r w:rsidRPr="00F859F1">
        <w:t>копия искового заявления для Ответчика;</w:t>
      </w:r>
    </w:p>
    <w:p w14:paraId="61107A84" w14:textId="77777777" w:rsidR="00F859F1" w:rsidRPr="00F859F1" w:rsidRDefault="00F859F1" w:rsidP="00F859F1">
      <w:pPr>
        <w:numPr>
          <w:ilvl w:val="0"/>
          <w:numId w:val="30"/>
        </w:numPr>
      </w:pPr>
      <w:r w:rsidRPr="00F859F1">
        <w:t>копия решения суда (или иного документа), подтверждающего факт задолженности;</w:t>
      </w:r>
    </w:p>
    <w:p w14:paraId="5038FBE2" w14:textId="77777777" w:rsidR="00F859F1" w:rsidRPr="00F859F1" w:rsidRDefault="00F859F1" w:rsidP="00F859F1">
      <w:pPr>
        <w:numPr>
          <w:ilvl w:val="0"/>
          <w:numId w:val="30"/>
        </w:numPr>
      </w:pPr>
      <w:r w:rsidRPr="00F859F1">
        <w:lastRenderedPageBreak/>
        <w:t>копия документа, подтверждающего дату фактической выплаты задолженности;</w:t>
      </w:r>
    </w:p>
    <w:p w14:paraId="3523F674" w14:textId="77777777" w:rsidR="00F859F1" w:rsidRPr="00F859F1" w:rsidRDefault="00F859F1" w:rsidP="00F859F1">
      <w:pPr>
        <w:numPr>
          <w:ilvl w:val="0"/>
          <w:numId w:val="30"/>
        </w:numPr>
      </w:pPr>
      <w:r w:rsidRPr="00F859F1">
        <w:t>подробный расчет суммы индексации за каждый месяц просрочки;</w:t>
      </w:r>
    </w:p>
    <w:p w14:paraId="3FB28274" w14:textId="77777777" w:rsidR="00F859F1" w:rsidRPr="00F859F1" w:rsidRDefault="00F859F1" w:rsidP="00F859F1">
      <w:pPr>
        <w:numPr>
          <w:ilvl w:val="0"/>
          <w:numId w:val="30"/>
        </w:numPr>
      </w:pPr>
      <w:r w:rsidRPr="00F859F1">
        <w:t>официальные данные Росстата об индексах потребительских цен;</w:t>
      </w:r>
    </w:p>
    <w:p w14:paraId="3E436C77" w14:textId="77777777" w:rsidR="00F859F1" w:rsidRPr="00F859F1" w:rsidRDefault="00F859F1" w:rsidP="00F859F1">
      <w:pPr>
        <w:numPr>
          <w:ilvl w:val="0"/>
          <w:numId w:val="30"/>
        </w:numPr>
      </w:pPr>
      <w:r w:rsidRPr="00F859F1">
        <w:t>копия пенсионного удостоверения или справки о назначении пенсии;</w:t>
      </w:r>
    </w:p>
    <w:p w14:paraId="3BA4E048" w14:textId="77777777" w:rsidR="00F859F1" w:rsidRPr="00F859F1" w:rsidRDefault="00F859F1" w:rsidP="00F859F1">
      <w:pPr>
        <w:numPr>
          <w:ilvl w:val="0"/>
          <w:numId w:val="30"/>
        </w:numPr>
      </w:pPr>
      <w:r w:rsidRPr="00F859F1">
        <w:t>уведомление о вручении копии иска Ответчику.</w:t>
      </w:r>
    </w:p>
    <w:p w14:paraId="3F3CF5D6" w14:textId="77777777" w:rsidR="00F859F1" w:rsidRPr="00F859F1" w:rsidRDefault="00F859F1" w:rsidP="00F859F1">
      <w:r w:rsidRPr="00F859F1">
        <w:t>«__» ________ 20__ г.</w:t>
      </w:r>
    </w:p>
    <w:p w14:paraId="20AFD7C1" w14:textId="77777777" w:rsidR="00F859F1" w:rsidRPr="00F859F1" w:rsidRDefault="00F859F1" w:rsidP="00F859F1">
      <w:r w:rsidRPr="00F859F1">
        <w:t>________________ / [Фамилия И.О.]</w:t>
      </w:r>
    </w:p>
    <w:p w14:paraId="3542FFDC" w14:textId="77777777" w:rsidR="00F859F1" w:rsidRPr="00F859F1" w:rsidRDefault="00F859F1" w:rsidP="00F859F1">
      <w:r w:rsidRPr="00F859F1">
        <w:t>В [Наименование районного суда]</w:t>
      </w:r>
      <w:r w:rsidRPr="00F859F1">
        <w:br/>
        <w:t>Адрес: [Индекс, адрес суда]</w:t>
      </w:r>
    </w:p>
    <w:p w14:paraId="665E7728" w14:textId="77777777" w:rsidR="00F859F1" w:rsidRPr="00F859F1" w:rsidRDefault="00F859F1" w:rsidP="00F859F1">
      <w:r w:rsidRPr="00F859F1">
        <w:rPr>
          <w:b/>
          <w:bCs/>
        </w:rPr>
        <w:t>Истец:</w:t>
      </w:r>
      <w:r w:rsidRPr="00F859F1">
        <w:t xml:space="preserve"> [ФИО пенсионера]</w:t>
      </w:r>
      <w:r w:rsidRPr="00F859F1">
        <w:br/>
        <w:t>Адрес: [Индекс, адрес проживания]</w:t>
      </w:r>
      <w:r w:rsidRPr="00F859F1">
        <w:br/>
        <w:t>Телефон: [Номер телефона]</w:t>
      </w:r>
      <w:r w:rsidRPr="00F859F1">
        <w:br/>
        <w:t>Электронная почта: [E-mail]</w:t>
      </w:r>
    </w:p>
    <w:p w14:paraId="510E2A5F" w14:textId="77777777" w:rsidR="00F859F1" w:rsidRPr="00F859F1" w:rsidRDefault="00F859F1" w:rsidP="00F859F1">
      <w:r w:rsidRPr="00F859F1">
        <w:rPr>
          <w:b/>
          <w:bCs/>
        </w:rPr>
        <w:t>Ответчик:</w:t>
      </w:r>
      <w:r w:rsidRPr="00F859F1">
        <w:t xml:space="preserve"> Отделение Социального фонда России по [Наименование региона]</w:t>
      </w:r>
      <w:r w:rsidRPr="00F859F1">
        <w:br/>
        <w:t>Адрес: [Индекс, адрес отделения СФР]</w:t>
      </w:r>
    </w:p>
    <w:p w14:paraId="277C6D7B" w14:textId="77777777" w:rsidR="00F859F1" w:rsidRPr="00F859F1" w:rsidRDefault="00F859F1" w:rsidP="00F859F1">
      <w:r w:rsidRPr="00F859F1">
        <w:rPr>
          <w:b/>
          <w:bCs/>
        </w:rPr>
        <w:t>Цена иска:</w:t>
      </w:r>
      <w:r w:rsidRPr="00F859F1">
        <w:t xml:space="preserve"> [СУММА] руб.</w:t>
      </w:r>
      <w:r w:rsidRPr="00F859F1">
        <w:br/>
        <w:t xml:space="preserve">Госпошлина: освобожден на основании </w:t>
      </w:r>
      <w:proofErr w:type="spellStart"/>
      <w:r w:rsidRPr="00F859F1">
        <w:t>пп</w:t>
      </w:r>
      <w:proofErr w:type="spellEnd"/>
      <w:r w:rsidRPr="00F859F1">
        <w:t>. 2 п. 1 ст. 333.36 НК РФ</w:t>
      </w:r>
    </w:p>
    <w:p w14:paraId="6B80E1E5" w14:textId="77777777" w:rsidR="00F859F1" w:rsidRPr="00F859F1" w:rsidRDefault="00F859F1" w:rsidP="00F859F1">
      <w:r w:rsidRPr="00F859F1">
        <w:t>Исковое заявление</w:t>
      </w:r>
      <w:r w:rsidRPr="00F859F1">
        <w:br/>
        <w:t>о взыскании индексации своевременно не выплаченных сумм пенсии</w:t>
      </w:r>
    </w:p>
    <w:p w14:paraId="4A6702B4" w14:textId="77777777" w:rsidR="00F859F1" w:rsidRPr="00F859F1" w:rsidRDefault="00F859F1" w:rsidP="00F859F1">
      <w:r w:rsidRPr="00F859F1">
        <w:t>Я, [ФИО истца], являюсь получателем пенсии по [указать вид пенсии: старости, инвалидности, выслуге лет] на основании пенсионного дела № [номер].</w:t>
      </w:r>
    </w:p>
    <w:p w14:paraId="6CDF9E9C" w14:textId="77777777" w:rsidR="00F859F1" w:rsidRPr="00F859F1" w:rsidRDefault="00F859F1" w:rsidP="00F859F1">
      <w:r w:rsidRPr="00F859F1">
        <w:t>Решением [Наименование суда или органа] от «__» ________ 20__ г. по делу № [номер] за Ответчиком была признана обязанность выплатить в мою пользу задолженность по пенсии в размере [СУММА] рублей за период с «__» ________ 20__ г. по «__» ________ 20__ г.</w:t>
      </w:r>
    </w:p>
    <w:p w14:paraId="59D4C41A" w14:textId="77777777" w:rsidR="00F859F1" w:rsidRPr="00F859F1" w:rsidRDefault="00F859F1" w:rsidP="00F859F1">
      <w:r w:rsidRPr="00F859F1">
        <w:t>Фактическая выплата указанной суммы задолженности была произведена Ответчиком только «__» ________ 20__ г., что подтверждается [указать документ, например: выпиской по банковскому счету].</w:t>
      </w:r>
    </w:p>
    <w:p w14:paraId="5273F5FB" w14:textId="77777777" w:rsidR="00F859F1" w:rsidRPr="00F859F1" w:rsidRDefault="00F859F1" w:rsidP="00F859F1">
      <w:r w:rsidRPr="00F859F1">
        <w:t>За период задержки выплаты пенсионных сумм произошли инфляционные процессы, существенно снизившие покупательную способность не выплаченных вовремя денежных средств. В силу ст. 208 ГПК РФ и правовых позиций Конституционного Суда РФ, длительная невыплата присужденных денежных сумм подлежит компенсации путем их индексации с применением индекса потребительских цен (ИПЦ).</w:t>
      </w:r>
    </w:p>
    <w:p w14:paraId="45B08489" w14:textId="77777777" w:rsidR="00F859F1" w:rsidRPr="00F859F1" w:rsidRDefault="00F859F1" w:rsidP="00F859F1">
      <w:r w:rsidRPr="00F859F1">
        <w:t>Согласно расчету Истца, основанному на официальных данных Росстата об индексе потребительских цен на товары и услуги, размер индексации за период с «__» ________ 20__ г. по «__» ________ 20__ г. составляет [СУММА] рублей.</w:t>
      </w:r>
    </w:p>
    <w:p w14:paraId="1FD95A42" w14:textId="77777777" w:rsidR="00F859F1" w:rsidRPr="00F859F1" w:rsidRDefault="00F859F1" w:rsidP="00F859F1">
      <w:r w:rsidRPr="00F859F1">
        <w:t>На основании изложенного, руководствуясь ст. 208 ГПК РФ, ст. 333.36 НК РФ,</w:t>
      </w:r>
    </w:p>
    <w:p w14:paraId="70684B53" w14:textId="77777777" w:rsidR="00F859F1" w:rsidRPr="00F859F1" w:rsidRDefault="00F859F1" w:rsidP="00F859F1">
      <w:r w:rsidRPr="00F859F1">
        <w:rPr>
          <w:b/>
          <w:bCs/>
        </w:rPr>
        <w:t>ПРОШУ:</w:t>
      </w:r>
    </w:p>
    <w:p w14:paraId="6C1E9594" w14:textId="77777777" w:rsidR="00F859F1" w:rsidRPr="00F859F1" w:rsidRDefault="00F859F1" w:rsidP="00F859F1">
      <w:pPr>
        <w:numPr>
          <w:ilvl w:val="0"/>
          <w:numId w:val="31"/>
        </w:numPr>
      </w:pPr>
      <w:r w:rsidRPr="00F859F1">
        <w:t>Взыскать с Отделения Социального фонда России по [Наименование региона] в пользу [ФИО истца] сумму индексации своевременно не выплаченной пенсии за период с «__» ________ 20__ г. по «__» ________ 20__ г. в размере [СУММА] рублей.</w:t>
      </w:r>
    </w:p>
    <w:p w14:paraId="6C5D344B" w14:textId="77777777" w:rsidR="00F859F1" w:rsidRPr="00F859F1" w:rsidRDefault="00F859F1" w:rsidP="00F859F1">
      <w:r w:rsidRPr="00F859F1">
        <w:t>Приложения:</w:t>
      </w:r>
    </w:p>
    <w:p w14:paraId="4EABFFE1" w14:textId="77777777" w:rsidR="00F859F1" w:rsidRPr="00F859F1" w:rsidRDefault="00F859F1" w:rsidP="00F859F1">
      <w:pPr>
        <w:numPr>
          <w:ilvl w:val="0"/>
          <w:numId w:val="32"/>
        </w:numPr>
      </w:pPr>
      <w:r w:rsidRPr="00F859F1">
        <w:t>копия искового заявления для Ответчика;</w:t>
      </w:r>
    </w:p>
    <w:p w14:paraId="37844477" w14:textId="77777777" w:rsidR="00F859F1" w:rsidRPr="00F859F1" w:rsidRDefault="00F859F1" w:rsidP="00F859F1">
      <w:pPr>
        <w:numPr>
          <w:ilvl w:val="0"/>
          <w:numId w:val="32"/>
        </w:numPr>
      </w:pPr>
      <w:r w:rsidRPr="00F859F1">
        <w:t>копия решения суда (или иного документа), подтверждающего факт задолженности;</w:t>
      </w:r>
    </w:p>
    <w:p w14:paraId="68434805" w14:textId="77777777" w:rsidR="00F859F1" w:rsidRPr="00F859F1" w:rsidRDefault="00F859F1" w:rsidP="00F859F1">
      <w:pPr>
        <w:numPr>
          <w:ilvl w:val="0"/>
          <w:numId w:val="32"/>
        </w:numPr>
      </w:pPr>
      <w:r w:rsidRPr="00F859F1">
        <w:t>копия документа, подтверждающего дату фактической выплаты задолженности;</w:t>
      </w:r>
    </w:p>
    <w:p w14:paraId="782EC9E5" w14:textId="77777777" w:rsidR="00F859F1" w:rsidRPr="00F859F1" w:rsidRDefault="00F859F1" w:rsidP="00F859F1">
      <w:pPr>
        <w:numPr>
          <w:ilvl w:val="0"/>
          <w:numId w:val="32"/>
        </w:numPr>
      </w:pPr>
      <w:r w:rsidRPr="00F859F1">
        <w:t>подробный расчет суммы индексации за каждый месяц просрочки;</w:t>
      </w:r>
    </w:p>
    <w:p w14:paraId="36044D7A" w14:textId="77777777" w:rsidR="00F859F1" w:rsidRPr="00F859F1" w:rsidRDefault="00F859F1" w:rsidP="00F859F1">
      <w:pPr>
        <w:numPr>
          <w:ilvl w:val="0"/>
          <w:numId w:val="32"/>
        </w:numPr>
      </w:pPr>
      <w:r w:rsidRPr="00F859F1">
        <w:t>официальные данные Росстата об индексах потребительских цен;</w:t>
      </w:r>
    </w:p>
    <w:p w14:paraId="5E1D21C0" w14:textId="77777777" w:rsidR="00F859F1" w:rsidRPr="00F859F1" w:rsidRDefault="00F859F1" w:rsidP="00F859F1">
      <w:pPr>
        <w:numPr>
          <w:ilvl w:val="0"/>
          <w:numId w:val="32"/>
        </w:numPr>
      </w:pPr>
      <w:r w:rsidRPr="00F859F1">
        <w:t>копия пенсионного удостоверения или справки о назначении пенсии;</w:t>
      </w:r>
    </w:p>
    <w:p w14:paraId="1EA4BA30" w14:textId="77777777" w:rsidR="00F859F1" w:rsidRPr="00F859F1" w:rsidRDefault="00F859F1" w:rsidP="00F859F1">
      <w:pPr>
        <w:numPr>
          <w:ilvl w:val="0"/>
          <w:numId w:val="32"/>
        </w:numPr>
      </w:pPr>
      <w:r w:rsidRPr="00F859F1">
        <w:t>уведомление о вручении копии иска Ответчику.</w:t>
      </w:r>
    </w:p>
    <w:p w14:paraId="30878B72" w14:textId="77777777" w:rsidR="00F859F1" w:rsidRPr="00F859F1" w:rsidRDefault="00F859F1" w:rsidP="00F859F1">
      <w:r w:rsidRPr="00F859F1">
        <w:t>«__» ________ 20__ г.</w:t>
      </w:r>
    </w:p>
    <w:p w14:paraId="5AFD5D3E" w14:textId="77777777" w:rsidR="00F859F1" w:rsidRPr="00F859F1" w:rsidRDefault="00F859F1" w:rsidP="00F859F1">
      <w:r w:rsidRPr="00F859F1">
        <w:t>________________ / [Фамилия И.О.]</w:t>
      </w:r>
    </w:p>
    <w:p w14:paraId="040E965B" w14:textId="77777777" w:rsidR="0083247E" w:rsidRPr="00F859F1" w:rsidRDefault="0083247E" w:rsidP="00F859F1"/>
    <w:sectPr w:rsidR="0083247E" w:rsidRPr="00F859F1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D1C1" w14:textId="77777777" w:rsidR="000D438D" w:rsidRDefault="000D438D" w:rsidP="00AA1082">
      <w:pPr>
        <w:spacing w:after="0" w:line="240" w:lineRule="auto"/>
      </w:pPr>
      <w:r>
        <w:separator/>
      </w:r>
    </w:p>
  </w:endnote>
  <w:endnote w:type="continuationSeparator" w:id="0">
    <w:p w14:paraId="45F9F027" w14:textId="77777777" w:rsidR="000D438D" w:rsidRDefault="000D438D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3618" w14:textId="77777777" w:rsidR="000D438D" w:rsidRDefault="000D438D" w:rsidP="00AA1082">
      <w:pPr>
        <w:spacing w:after="0" w:line="240" w:lineRule="auto"/>
      </w:pPr>
      <w:r>
        <w:separator/>
      </w:r>
    </w:p>
  </w:footnote>
  <w:footnote w:type="continuationSeparator" w:id="0">
    <w:p w14:paraId="10EE0862" w14:textId="77777777" w:rsidR="000D438D" w:rsidRDefault="000D438D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5"/>
  </w:num>
  <w:num w:numId="2" w16cid:durableId="1452941838">
    <w:abstractNumId w:val="12"/>
  </w:num>
  <w:num w:numId="3" w16cid:durableId="620452602">
    <w:abstractNumId w:val="28"/>
  </w:num>
  <w:num w:numId="4" w16cid:durableId="127937033">
    <w:abstractNumId w:val="24"/>
  </w:num>
  <w:num w:numId="5" w16cid:durableId="531455332">
    <w:abstractNumId w:val="30"/>
  </w:num>
  <w:num w:numId="6" w16cid:durableId="1099104971">
    <w:abstractNumId w:val="7"/>
  </w:num>
  <w:num w:numId="7" w16cid:durableId="1269124427">
    <w:abstractNumId w:val="23"/>
  </w:num>
  <w:num w:numId="8" w16cid:durableId="557205090">
    <w:abstractNumId w:val="4"/>
  </w:num>
  <w:num w:numId="9" w16cid:durableId="1463647699">
    <w:abstractNumId w:val="13"/>
  </w:num>
  <w:num w:numId="10" w16cid:durableId="673608733">
    <w:abstractNumId w:val="10"/>
  </w:num>
  <w:num w:numId="11" w16cid:durableId="1989937548">
    <w:abstractNumId w:val="22"/>
  </w:num>
  <w:num w:numId="12" w16cid:durableId="1773040737">
    <w:abstractNumId w:val="25"/>
  </w:num>
  <w:num w:numId="13" w16cid:durableId="1329289397">
    <w:abstractNumId w:val="27"/>
  </w:num>
  <w:num w:numId="14" w16cid:durableId="1313484984">
    <w:abstractNumId w:val="6"/>
  </w:num>
  <w:num w:numId="15" w16cid:durableId="1457869392">
    <w:abstractNumId w:val="20"/>
  </w:num>
  <w:num w:numId="16" w16cid:durableId="1197355343">
    <w:abstractNumId w:val="3"/>
  </w:num>
  <w:num w:numId="17" w16cid:durableId="1464885777">
    <w:abstractNumId w:val="14"/>
  </w:num>
  <w:num w:numId="18" w16cid:durableId="1104112483">
    <w:abstractNumId w:val="29"/>
  </w:num>
  <w:num w:numId="19" w16cid:durableId="145096879">
    <w:abstractNumId w:val="2"/>
  </w:num>
  <w:num w:numId="20" w16cid:durableId="643975361">
    <w:abstractNumId w:val="9"/>
  </w:num>
  <w:num w:numId="21" w16cid:durableId="852257610">
    <w:abstractNumId w:val="21"/>
  </w:num>
  <w:num w:numId="22" w16cid:durableId="36928319">
    <w:abstractNumId w:val="1"/>
  </w:num>
  <w:num w:numId="23" w16cid:durableId="970592668">
    <w:abstractNumId w:val="31"/>
  </w:num>
  <w:num w:numId="24" w16cid:durableId="1897163482">
    <w:abstractNumId w:val="18"/>
  </w:num>
  <w:num w:numId="25" w16cid:durableId="384062563">
    <w:abstractNumId w:val="26"/>
  </w:num>
  <w:num w:numId="26" w16cid:durableId="492839721">
    <w:abstractNumId w:val="19"/>
  </w:num>
  <w:num w:numId="27" w16cid:durableId="1229728864">
    <w:abstractNumId w:val="0"/>
  </w:num>
  <w:num w:numId="28" w16cid:durableId="1967152715">
    <w:abstractNumId w:val="16"/>
  </w:num>
  <w:num w:numId="29" w16cid:durableId="1953244208">
    <w:abstractNumId w:val="11"/>
  </w:num>
  <w:num w:numId="30" w16cid:durableId="985472466">
    <w:abstractNumId w:val="5"/>
  </w:num>
  <w:num w:numId="31" w16cid:durableId="1576545756">
    <w:abstractNumId w:val="17"/>
  </w:num>
  <w:num w:numId="32" w16cid:durableId="12213991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438D"/>
    <w:rsid w:val="000D675F"/>
    <w:rsid w:val="000E186D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F5BDE"/>
    <w:rsid w:val="00912571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E1BCA"/>
    <w:rsid w:val="00BF4602"/>
    <w:rsid w:val="00C04A7A"/>
    <w:rsid w:val="00C56C38"/>
    <w:rsid w:val="00C65A25"/>
    <w:rsid w:val="00C669A3"/>
    <w:rsid w:val="00CA3E33"/>
    <w:rsid w:val="00CC73D4"/>
    <w:rsid w:val="00D139FF"/>
    <w:rsid w:val="00D15699"/>
    <w:rsid w:val="00DC29EF"/>
    <w:rsid w:val="00DF6F94"/>
    <w:rsid w:val="00E11403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2026-08-24T10:07:00Z</dcterms:created>
  <dcterms:modified xsi:type="dcterms:W3CDTF">2026-08-24T10:07:00Z</dcterms:modified>
</cp:coreProperties>
</file>