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9D0D" w14:textId="77777777" w:rsidR="00D96AC4" w:rsidRPr="00D96AC4" w:rsidRDefault="00D96AC4" w:rsidP="00D96AC4">
      <w:pPr>
        <w:jc w:val="left"/>
      </w:pPr>
      <w:r w:rsidRPr="00D96AC4">
        <w:t>В [наименование суда]</w:t>
      </w:r>
      <w:r w:rsidRPr="00D96AC4">
        <w:br/>
        <w:t>Адрес: [адрес суда]</w:t>
      </w:r>
    </w:p>
    <w:p w14:paraId="0B91D08C" w14:textId="77777777" w:rsidR="00D96AC4" w:rsidRPr="00D96AC4" w:rsidRDefault="00D96AC4" w:rsidP="00D96AC4">
      <w:pPr>
        <w:jc w:val="left"/>
      </w:pPr>
      <w:r w:rsidRPr="00D96AC4">
        <w:rPr>
          <w:b/>
          <w:bCs/>
        </w:rPr>
        <w:t>Истец:</w:t>
      </w:r>
      <w:r w:rsidRPr="00D96AC4">
        <w:t xml:space="preserve"> [ФИО полностью]</w:t>
      </w:r>
      <w:r w:rsidRPr="00D96AC4">
        <w:br/>
        <w:t>Адрес: [ваш адрес регистрации]</w:t>
      </w:r>
      <w:r w:rsidRPr="00D96AC4">
        <w:br/>
        <w:t>Телефон: [номер телефона]</w:t>
      </w:r>
      <w:r w:rsidRPr="00D96AC4">
        <w:br/>
        <w:t>Электронная почта: [</w:t>
      </w:r>
      <w:proofErr w:type="spellStart"/>
      <w:r w:rsidRPr="00D96AC4">
        <w:t>email</w:t>
      </w:r>
      <w:proofErr w:type="spellEnd"/>
      <w:r w:rsidRPr="00D96AC4">
        <w:t>]</w:t>
      </w:r>
    </w:p>
    <w:p w14:paraId="73FA2FA5" w14:textId="77777777" w:rsidR="00D96AC4" w:rsidRPr="00D96AC4" w:rsidRDefault="00D96AC4" w:rsidP="00D96AC4">
      <w:pPr>
        <w:jc w:val="left"/>
      </w:pPr>
      <w:r w:rsidRPr="00D96AC4">
        <w:rPr>
          <w:b/>
          <w:bCs/>
        </w:rPr>
        <w:t>Ответчик:</w:t>
      </w:r>
      <w:r w:rsidRPr="00D96AC4">
        <w:t xml:space="preserve"> [Наименование клиники]</w:t>
      </w:r>
      <w:r w:rsidRPr="00D96AC4">
        <w:br/>
        <w:t>Адрес: [юридический адрес из договора или выписки ЕГРЮЛ]</w:t>
      </w:r>
      <w:r w:rsidRPr="00D96AC4">
        <w:br/>
        <w:t>ИНН: [номер ИНН]</w:t>
      </w:r>
    </w:p>
    <w:p w14:paraId="6002D443" w14:textId="77777777" w:rsidR="00D96AC4" w:rsidRPr="00D96AC4" w:rsidRDefault="00D96AC4" w:rsidP="00D96AC4">
      <w:pPr>
        <w:jc w:val="left"/>
      </w:pPr>
      <w:r w:rsidRPr="00D96AC4">
        <w:t>Цена иска: [СУММА] руб.</w:t>
      </w:r>
    </w:p>
    <w:p w14:paraId="6795E9FA" w14:textId="77777777" w:rsidR="00D96AC4" w:rsidRPr="00D96AC4" w:rsidRDefault="00D96AC4" w:rsidP="00D96AC4">
      <w:pPr>
        <w:jc w:val="center"/>
        <w:rPr>
          <w:b/>
          <w:bCs/>
        </w:rPr>
      </w:pPr>
      <w:r w:rsidRPr="00D96AC4">
        <w:rPr>
          <w:b/>
          <w:bCs/>
        </w:rPr>
        <w:t>Исковое заявление о защите прав потребителей</w:t>
      </w:r>
    </w:p>
    <w:p w14:paraId="7D3DFB47" w14:textId="77777777" w:rsidR="00D96AC4" w:rsidRPr="00D96AC4" w:rsidRDefault="00D96AC4" w:rsidP="00D96AC4">
      <w:r w:rsidRPr="00D96AC4">
        <w:t>«__» ________ 20__ г. между мной и ответчиком был заключен договор об оказании платных медицинских стоматологических услуг № [номер при наличии]. В соответствии с указанным соглашением ответчик обязался оказать мне следующие услуги: [перечислите конкретные манипуляции, например: установка коронок, имплантация, лечение каналов].</w:t>
      </w:r>
    </w:p>
    <w:p w14:paraId="4DDDBC5E" w14:textId="77777777" w:rsidR="00D96AC4" w:rsidRPr="00D96AC4" w:rsidRDefault="00D96AC4" w:rsidP="00D96AC4">
      <w:r w:rsidRPr="00D96AC4">
        <w:t>Стоимость услуг составила [СУММА] руб., что подтверждается [чеками, выписками со счета]. Обязательства по оплате я исполнил в полном объеме.</w:t>
      </w:r>
    </w:p>
    <w:p w14:paraId="4E903970" w14:textId="77777777" w:rsidR="00D96AC4" w:rsidRPr="00D96AC4" w:rsidRDefault="00D96AC4" w:rsidP="00D96AC4">
      <w:r w:rsidRPr="00D96AC4">
        <w:t>Однако в процессе лечения или после его завершения были выявлены существенные недостатки. В частности: [опишите проблему: боли, выпадение пломбы, воспаление, несоответствие эстетическим параметрам]. По моему мнению, услуги оказаны некачественно, с нарушением медицинских протоколов и условий договора.</w:t>
      </w:r>
    </w:p>
    <w:p w14:paraId="0DF86EFC" w14:textId="77777777" w:rsidR="00D96AC4" w:rsidRPr="00D96AC4" w:rsidRDefault="00D96AC4" w:rsidP="00D96AC4">
      <w:r w:rsidRPr="00D96AC4">
        <w:t>«__» ________ 20__ г. я направил в адрес клиники письменную претензию с требованием [вернуть деньги / устранить недостатки]. Мое обращение оставлено без удовлетворения (либо получены формальные возражения).</w:t>
      </w:r>
    </w:p>
    <w:p w14:paraId="0EC65F3D" w14:textId="77777777" w:rsidR="00D96AC4" w:rsidRPr="00D96AC4" w:rsidRDefault="00D96AC4" w:rsidP="00D96AC4">
      <w:r w:rsidRPr="00D96AC4">
        <w:t>На основании ст. 4, 13, 28, 29 Закона РФ «О защите прав потребителей» и ст. 15 ГК РФ, потребитель при обнаружении недостатков оказанной услуги вправе потребовать полного возмещения убытков и возврата уплаченной суммы.</w:t>
      </w:r>
    </w:p>
    <w:p w14:paraId="6B4068A5" w14:textId="77777777" w:rsidR="00D96AC4" w:rsidRPr="00D96AC4" w:rsidRDefault="00D96AC4" w:rsidP="00D96AC4">
      <w:r w:rsidRPr="00D96AC4">
        <w:t>За нарушение сроков удовлетворения требований потребителя предусмотрена неустойка в размере 3% от цены услуги за каждый день просрочки (ст. 28 Закона). Также со стоматологии подлежит взысканию штраф в размере 50% от присужденной суммы и компенсация морального вреда.</w:t>
      </w:r>
    </w:p>
    <w:p w14:paraId="20FB78B4" w14:textId="77777777" w:rsidR="00D96AC4" w:rsidRPr="00D96AC4" w:rsidRDefault="00D96AC4" w:rsidP="00D96AC4">
      <w:r w:rsidRPr="00D96AC4">
        <w:rPr>
          <w:b/>
          <w:bCs/>
        </w:rPr>
        <w:t>ПРОШУ:</w:t>
      </w:r>
    </w:p>
    <w:p w14:paraId="6A52677B" w14:textId="77777777" w:rsidR="00D96AC4" w:rsidRPr="00D96AC4" w:rsidRDefault="00D96AC4" w:rsidP="00D96AC4">
      <w:pPr>
        <w:numPr>
          <w:ilvl w:val="0"/>
          <w:numId w:val="21"/>
        </w:numPr>
      </w:pPr>
      <w:r w:rsidRPr="00D96AC4">
        <w:t>Взыскать с ответчика в мою пользу денежные средства, уплаченные по договору, в размере [СУММА] руб.;</w:t>
      </w:r>
    </w:p>
    <w:p w14:paraId="7658CE92" w14:textId="77777777" w:rsidR="00D96AC4" w:rsidRPr="00D96AC4" w:rsidRDefault="00D96AC4" w:rsidP="00D96AC4">
      <w:pPr>
        <w:numPr>
          <w:ilvl w:val="0"/>
          <w:numId w:val="21"/>
        </w:numPr>
      </w:pPr>
      <w:r w:rsidRPr="00D96AC4">
        <w:t>Взыскать неустойку за нарушение сроков удовлетворения требований — [СУММА] руб.;</w:t>
      </w:r>
    </w:p>
    <w:p w14:paraId="47F99EAA" w14:textId="77777777" w:rsidR="00D96AC4" w:rsidRPr="00D96AC4" w:rsidRDefault="00D96AC4" w:rsidP="00D96AC4">
      <w:pPr>
        <w:numPr>
          <w:ilvl w:val="0"/>
          <w:numId w:val="21"/>
        </w:numPr>
      </w:pPr>
      <w:r w:rsidRPr="00D96AC4">
        <w:t>Взыскать компенсацию морального вреда — [СУММА] руб.;</w:t>
      </w:r>
    </w:p>
    <w:p w14:paraId="4E48C1B0" w14:textId="77777777" w:rsidR="00D96AC4" w:rsidRPr="00D96AC4" w:rsidRDefault="00D96AC4" w:rsidP="00D96AC4">
      <w:pPr>
        <w:numPr>
          <w:ilvl w:val="0"/>
          <w:numId w:val="21"/>
        </w:numPr>
      </w:pPr>
      <w:r w:rsidRPr="00D96AC4">
        <w:t>Взыскать штраф в размере 50% от суммы, присужденной судом;</w:t>
      </w:r>
    </w:p>
    <w:p w14:paraId="583B6649" w14:textId="77777777" w:rsidR="00D96AC4" w:rsidRPr="00D96AC4" w:rsidRDefault="00D96AC4" w:rsidP="00D96AC4">
      <w:pPr>
        <w:numPr>
          <w:ilvl w:val="0"/>
          <w:numId w:val="21"/>
        </w:numPr>
      </w:pPr>
      <w:r w:rsidRPr="00D96AC4">
        <w:lastRenderedPageBreak/>
        <w:t>Взыскать расходы на оплату юридических услуг и проведение досудебного исследования (при наличии).</w:t>
      </w:r>
    </w:p>
    <w:p w14:paraId="79CFE731" w14:textId="77777777" w:rsidR="00D96AC4" w:rsidRPr="00D96AC4" w:rsidRDefault="00D96AC4" w:rsidP="00D96AC4">
      <w:r w:rsidRPr="00D96AC4">
        <w:t>Приложения:</w:t>
      </w:r>
    </w:p>
    <w:p w14:paraId="37E5397D" w14:textId="77777777" w:rsidR="00D96AC4" w:rsidRPr="00D96AC4" w:rsidRDefault="00D96AC4" w:rsidP="00D96AC4">
      <w:pPr>
        <w:numPr>
          <w:ilvl w:val="0"/>
          <w:numId w:val="22"/>
        </w:numPr>
      </w:pPr>
      <w:r w:rsidRPr="00D96AC4">
        <w:t>копия договора об оказании медицинских услуг;</w:t>
      </w:r>
    </w:p>
    <w:p w14:paraId="6FDB3F75" w14:textId="77777777" w:rsidR="00D96AC4" w:rsidRPr="00D96AC4" w:rsidRDefault="00D96AC4" w:rsidP="00D96AC4">
      <w:pPr>
        <w:numPr>
          <w:ilvl w:val="0"/>
          <w:numId w:val="22"/>
        </w:numPr>
      </w:pPr>
      <w:r w:rsidRPr="00D96AC4">
        <w:t>копии платежных документов;</w:t>
      </w:r>
    </w:p>
    <w:p w14:paraId="491E5D8B" w14:textId="77777777" w:rsidR="00D96AC4" w:rsidRPr="00D96AC4" w:rsidRDefault="00D96AC4" w:rsidP="00D96AC4">
      <w:pPr>
        <w:numPr>
          <w:ilvl w:val="0"/>
          <w:numId w:val="22"/>
        </w:numPr>
      </w:pPr>
      <w:r w:rsidRPr="00D96AC4">
        <w:t>копия досудебной претензии и доказательства её отправки;</w:t>
      </w:r>
    </w:p>
    <w:p w14:paraId="2CF78905" w14:textId="77777777" w:rsidR="00D96AC4" w:rsidRPr="00D96AC4" w:rsidRDefault="00D96AC4" w:rsidP="00D96AC4">
      <w:pPr>
        <w:numPr>
          <w:ilvl w:val="0"/>
          <w:numId w:val="22"/>
        </w:numPr>
      </w:pPr>
      <w:r w:rsidRPr="00D96AC4">
        <w:t>копии медицинских документов (выписки, снимки, заключения других врачей);</w:t>
      </w:r>
    </w:p>
    <w:p w14:paraId="2F505165" w14:textId="77777777" w:rsidR="00D96AC4" w:rsidRPr="00D96AC4" w:rsidRDefault="00D96AC4" w:rsidP="00D96AC4">
      <w:pPr>
        <w:numPr>
          <w:ilvl w:val="0"/>
          <w:numId w:val="22"/>
        </w:numPr>
      </w:pPr>
      <w:r w:rsidRPr="00D96AC4">
        <w:t>расчет исковых требований.</w:t>
      </w:r>
    </w:p>
    <w:p w14:paraId="374F5B98" w14:textId="77777777" w:rsidR="00D96AC4" w:rsidRPr="00D96AC4" w:rsidRDefault="00D96AC4" w:rsidP="00D96AC4">
      <w:r w:rsidRPr="00D96AC4">
        <w:t>«__» ________ 20__ г.</w:t>
      </w:r>
    </w:p>
    <w:p w14:paraId="7A79B021" w14:textId="77777777" w:rsidR="00D96AC4" w:rsidRPr="00D96AC4" w:rsidRDefault="00D96AC4" w:rsidP="00D96AC4">
      <w:r w:rsidRPr="00D96AC4">
        <w:t>________________ / [Фамилия И.О.]</w:t>
      </w:r>
    </w:p>
    <w:p w14:paraId="0C96273E" w14:textId="5FAF7726" w:rsidR="0083247E" w:rsidRPr="00D96AC4" w:rsidRDefault="0083247E" w:rsidP="00D96AC4"/>
    <w:sectPr w:rsidR="0083247E" w:rsidRPr="00D96AC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7966" w14:textId="77777777" w:rsidR="000C4297" w:rsidRDefault="000C4297" w:rsidP="00AA1082">
      <w:pPr>
        <w:spacing w:after="0" w:line="240" w:lineRule="auto"/>
      </w:pPr>
      <w:r>
        <w:separator/>
      </w:r>
    </w:p>
  </w:endnote>
  <w:endnote w:type="continuationSeparator" w:id="0">
    <w:p w14:paraId="1A34F62A" w14:textId="77777777" w:rsidR="000C4297" w:rsidRDefault="000C429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FF48" w14:textId="77777777" w:rsidR="000C4297" w:rsidRDefault="000C4297" w:rsidP="00AA1082">
      <w:pPr>
        <w:spacing w:after="0" w:line="240" w:lineRule="auto"/>
      </w:pPr>
      <w:r>
        <w:separator/>
      </w:r>
    </w:p>
  </w:footnote>
  <w:footnote w:type="continuationSeparator" w:id="0">
    <w:p w14:paraId="5CBE9EB7" w14:textId="77777777" w:rsidR="000C4297" w:rsidRDefault="000C429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D417D"/>
    <w:multiLevelType w:val="multilevel"/>
    <w:tmpl w:val="1464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5E47DF"/>
    <w:multiLevelType w:val="multilevel"/>
    <w:tmpl w:val="0F70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8"/>
  </w:num>
  <w:num w:numId="14" w16cid:durableId="597102246">
    <w:abstractNumId w:val="19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1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20"/>
  </w:num>
  <w:num w:numId="21" w16cid:durableId="912544423">
    <w:abstractNumId w:val="17"/>
  </w:num>
  <w:num w:numId="22" w16cid:durableId="845946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C4297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02D3C"/>
    <w:rsid w:val="007123FA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96AC4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2026-07-05T18:35:00Z</dcterms:created>
  <dcterms:modified xsi:type="dcterms:W3CDTF">2026-07-05T18:35:00Z</dcterms:modified>
</cp:coreProperties>
</file>