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F740" w14:textId="77777777" w:rsidR="006648ED" w:rsidRPr="006648ED" w:rsidRDefault="006648ED" w:rsidP="006648ED">
      <w:pPr>
        <w:jc w:val="left"/>
      </w:pPr>
      <w:r w:rsidRPr="006648ED">
        <w:t>В [наименование суда]</w:t>
      </w:r>
      <w:r w:rsidRPr="006648ED">
        <w:br/>
        <w:t>Адрес: [адрес суда]</w:t>
      </w:r>
    </w:p>
    <w:p w14:paraId="325847BD" w14:textId="77777777" w:rsidR="006648ED" w:rsidRPr="006648ED" w:rsidRDefault="006648ED" w:rsidP="006648ED">
      <w:pPr>
        <w:jc w:val="left"/>
      </w:pPr>
      <w:r w:rsidRPr="006648ED">
        <w:rPr>
          <w:b/>
          <w:bCs/>
        </w:rPr>
        <w:t>Истец:</w:t>
      </w:r>
      <w:r w:rsidRPr="006648ED">
        <w:t xml:space="preserve"> [ФИО или наименование организации]</w:t>
      </w:r>
      <w:r w:rsidRPr="006648ED">
        <w:br/>
        <w:t>Адрес: [адрес регистрации]</w:t>
      </w:r>
      <w:r w:rsidRPr="006648ED">
        <w:br/>
        <w:t>Телефон: [номер телефона]</w:t>
      </w:r>
      <w:r w:rsidRPr="006648ED">
        <w:br/>
        <w:t>Электронная почта: [адрес почты]</w:t>
      </w:r>
    </w:p>
    <w:p w14:paraId="7FC4F04D" w14:textId="77777777" w:rsidR="006648ED" w:rsidRPr="006648ED" w:rsidRDefault="006648ED" w:rsidP="006648ED">
      <w:pPr>
        <w:jc w:val="left"/>
      </w:pPr>
      <w:r w:rsidRPr="006648ED">
        <w:rPr>
          <w:b/>
          <w:bCs/>
        </w:rPr>
        <w:t>Ответчик:</w:t>
      </w:r>
      <w:r w:rsidRPr="006648ED">
        <w:t xml:space="preserve"> [ФИО или наименование организации]</w:t>
      </w:r>
      <w:r w:rsidRPr="006648ED">
        <w:br/>
        <w:t>Адрес: [известный адрес]</w:t>
      </w:r>
      <w:r w:rsidRPr="006648ED">
        <w:br/>
        <w:t>ИНН: [номер, если известен]</w:t>
      </w:r>
    </w:p>
    <w:p w14:paraId="4143C796" w14:textId="77777777" w:rsidR="006648ED" w:rsidRPr="006648ED" w:rsidRDefault="006648ED" w:rsidP="006648ED">
      <w:pPr>
        <w:jc w:val="left"/>
      </w:pPr>
      <w:r w:rsidRPr="006648ED">
        <w:t>Сумма иска: [СУММА] рублей</w:t>
      </w:r>
      <w:r w:rsidRPr="006648ED">
        <w:br/>
        <w:t>Госпошлина: [СУММА] рублей</w:t>
      </w:r>
    </w:p>
    <w:p w14:paraId="604CAB05" w14:textId="77777777" w:rsidR="006648ED" w:rsidRPr="006648ED" w:rsidRDefault="006648ED" w:rsidP="006648ED">
      <w:pPr>
        <w:jc w:val="center"/>
        <w:rPr>
          <w:b/>
          <w:bCs/>
        </w:rPr>
      </w:pPr>
      <w:r w:rsidRPr="006648ED">
        <w:rPr>
          <w:b/>
          <w:bCs/>
        </w:rPr>
        <w:t>Исковое заявление о защите авторских прав и взыскании компенсации</w:t>
      </w:r>
    </w:p>
    <w:p w14:paraId="7849BD5F" w14:textId="77777777" w:rsidR="006648ED" w:rsidRPr="006648ED" w:rsidRDefault="006648ED" w:rsidP="006648ED">
      <w:r w:rsidRPr="006648ED">
        <w:t>Истец является автором (правообладателем) следующего объекта интеллектуальной деятельности: [укажите название произведения, фотографии, программы или иного объекта]. Мое авторство подтверждается [укажите документы: свидетельство о депонировании, исходные файлы, публикация под своим именем].</w:t>
      </w:r>
    </w:p>
    <w:p w14:paraId="3FF2EE8E" w14:textId="77777777" w:rsidR="006648ED" w:rsidRPr="006648ED" w:rsidRDefault="006648ED" w:rsidP="006648ED">
      <w:r w:rsidRPr="006648ED">
        <w:t>В [месяц, год] Истцу стало известно, что Ответчик использует указанный объект без законных на то оснований. В частности, Ответчик разместил объект по адресу: [ссылка на сайт или описание места использования].</w:t>
      </w:r>
    </w:p>
    <w:p w14:paraId="65B69FF7" w14:textId="77777777" w:rsidR="006648ED" w:rsidRPr="006648ED" w:rsidRDefault="006648ED" w:rsidP="006648ED">
      <w:r w:rsidRPr="006648ED">
        <w:t>Ответчик не запрашивал разрешение на использование объекта и не заключал с Истцом лицензионный договор. Таким образом, действия Ответчика нарушают исключительное право Истца, предусмотренное статьей 1229 и статьей 1270 ГК РФ.</w:t>
      </w:r>
    </w:p>
    <w:p w14:paraId="2A23B387" w14:textId="77777777" w:rsidR="006648ED" w:rsidRPr="006648ED" w:rsidRDefault="006648ED" w:rsidP="006648ED">
      <w:r w:rsidRPr="006648ED">
        <w:t>«__» ________ 20__ г. в адрес Ответчика была направлена досудебная претензия с требованием прекратить нарушение и выплатить компенсацию. Однако законные требования Истца были проигнорированы.</w:t>
      </w:r>
    </w:p>
    <w:p w14:paraId="36AB11FE" w14:textId="77777777" w:rsidR="006648ED" w:rsidRPr="006648ED" w:rsidRDefault="006648ED" w:rsidP="006648ED">
      <w:r w:rsidRPr="006648ED">
        <w:t>На основании изложенного, руководствуясь ст. 12, 1252, 1301 ГК РФ, ст. 125, 126 АПК РФ (или ст. 131, 132 ГПК РФ):</w:t>
      </w:r>
    </w:p>
    <w:p w14:paraId="5BDE0FD8" w14:textId="77777777" w:rsidR="006648ED" w:rsidRPr="006648ED" w:rsidRDefault="006648ED" w:rsidP="006648ED">
      <w:pPr>
        <w:jc w:val="center"/>
      </w:pPr>
      <w:r w:rsidRPr="006648ED">
        <w:rPr>
          <w:b/>
          <w:bCs/>
        </w:rPr>
        <w:t>ПРОШУ:</w:t>
      </w:r>
    </w:p>
    <w:p w14:paraId="7112B1C0" w14:textId="77777777" w:rsidR="006648ED" w:rsidRPr="006648ED" w:rsidRDefault="006648ED" w:rsidP="006648ED">
      <w:pPr>
        <w:numPr>
          <w:ilvl w:val="0"/>
          <w:numId w:val="18"/>
        </w:numPr>
      </w:pPr>
      <w:r w:rsidRPr="006648ED">
        <w:t>Обязать Ответчика прекратить незаконное использование [название объекта].</w:t>
      </w:r>
    </w:p>
    <w:p w14:paraId="7539FC3F" w14:textId="77777777" w:rsidR="006648ED" w:rsidRPr="006648ED" w:rsidRDefault="006648ED" w:rsidP="006648ED">
      <w:pPr>
        <w:numPr>
          <w:ilvl w:val="0"/>
          <w:numId w:val="18"/>
        </w:numPr>
      </w:pPr>
      <w:r w:rsidRPr="006648ED">
        <w:t>Взыскать с Ответчика в пользу Истца компенсацию за нарушение исключительного права в размере [СУММА] рублей.</w:t>
      </w:r>
    </w:p>
    <w:p w14:paraId="4C8EF37F" w14:textId="77777777" w:rsidR="006648ED" w:rsidRPr="006648ED" w:rsidRDefault="006648ED" w:rsidP="006648ED">
      <w:pPr>
        <w:numPr>
          <w:ilvl w:val="0"/>
          <w:numId w:val="18"/>
        </w:numPr>
      </w:pPr>
      <w:r w:rsidRPr="006648ED">
        <w:t>Взыскать с Ответчика расходы по уплате государственной пошлины и иные судебные издержки.</w:t>
      </w:r>
    </w:p>
    <w:p w14:paraId="23203DA8" w14:textId="77777777" w:rsidR="006648ED" w:rsidRPr="006648ED" w:rsidRDefault="006648ED" w:rsidP="006648ED">
      <w:r w:rsidRPr="006648ED">
        <w:rPr>
          <w:b/>
          <w:bCs/>
        </w:rPr>
        <w:t>Приложения:</w:t>
      </w:r>
    </w:p>
    <w:p w14:paraId="26EA2CCD" w14:textId="77777777" w:rsidR="006648ED" w:rsidRPr="006648ED" w:rsidRDefault="006648ED" w:rsidP="006648ED">
      <w:pPr>
        <w:numPr>
          <w:ilvl w:val="0"/>
          <w:numId w:val="19"/>
        </w:numPr>
      </w:pPr>
      <w:r w:rsidRPr="006648ED">
        <w:t>копия документа, подтверждающего авторство;</w:t>
      </w:r>
    </w:p>
    <w:p w14:paraId="00C574FD" w14:textId="77777777" w:rsidR="006648ED" w:rsidRPr="006648ED" w:rsidRDefault="006648ED" w:rsidP="006648ED">
      <w:pPr>
        <w:numPr>
          <w:ilvl w:val="0"/>
          <w:numId w:val="19"/>
        </w:numPr>
      </w:pPr>
      <w:r w:rsidRPr="006648ED">
        <w:lastRenderedPageBreak/>
        <w:t>доказательства нарушения (протокол осмотра сайта, скриншоты);</w:t>
      </w:r>
    </w:p>
    <w:p w14:paraId="3225D073" w14:textId="77777777" w:rsidR="006648ED" w:rsidRPr="006648ED" w:rsidRDefault="006648ED" w:rsidP="006648ED">
      <w:pPr>
        <w:numPr>
          <w:ilvl w:val="0"/>
          <w:numId w:val="19"/>
        </w:numPr>
      </w:pPr>
      <w:r w:rsidRPr="006648ED">
        <w:t>копия досудебной претензии и доказательства её отправки;</w:t>
      </w:r>
    </w:p>
    <w:p w14:paraId="6FBA8AA4" w14:textId="77777777" w:rsidR="006648ED" w:rsidRPr="006648ED" w:rsidRDefault="006648ED" w:rsidP="006648ED">
      <w:pPr>
        <w:numPr>
          <w:ilvl w:val="0"/>
          <w:numId w:val="19"/>
        </w:numPr>
      </w:pPr>
      <w:r w:rsidRPr="006648ED">
        <w:t>документ об уплате государственной пошлины;</w:t>
      </w:r>
    </w:p>
    <w:p w14:paraId="6265AA21" w14:textId="77777777" w:rsidR="006648ED" w:rsidRPr="006648ED" w:rsidRDefault="006648ED" w:rsidP="006648ED">
      <w:pPr>
        <w:numPr>
          <w:ilvl w:val="0"/>
          <w:numId w:val="19"/>
        </w:numPr>
      </w:pPr>
      <w:r w:rsidRPr="006648ED">
        <w:t>уведомление о вручении копии иска ответчику.</w:t>
      </w:r>
    </w:p>
    <w:p w14:paraId="713C8F79" w14:textId="77777777" w:rsidR="006648ED" w:rsidRPr="006648ED" w:rsidRDefault="006648ED" w:rsidP="006648ED">
      <w:r w:rsidRPr="006648ED">
        <w:t>«__» ________ 20__ г.</w:t>
      </w:r>
    </w:p>
    <w:p w14:paraId="3B590CD8" w14:textId="77777777" w:rsidR="006648ED" w:rsidRPr="006648ED" w:rsidRDefault="006648ED" w:rsidP="006648ED">
      <w:r w:rsidRPr="006648ED">
        <w:t>________________ / [Фамилия И.О.]</w:t>
      </w:r>
    </w:p>
    <w:p w14:paraId="377FE0DC" w14:textId="113F1C5B" w:rsidR="0083247E" w:rsidRPr="006648ED" w:rsidRDefault="0083247E" w:rsidP="006648ED"/>
    <w:sectPr w:rsidR="0083247E" w:rsidRPr="006648E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7E09" w14:textId="77777777" w:rsidR="00D726D1" w:rsidRDefault="00D726D1" w:rsidP="00AA1082">
      <w:pPr>
        <w:spacing w:after="0" w:line="240" w:lineRule="auto"/>
      </w:pPr>
      <w:r>
        <w:separator/>
      </w:r>
    </w:p>
  </w:endnote>
  <w:endnote w:type="continuationSeparator" w:id="0">
    <w:p w14:paraId="7DE8355D" w14:textId="77777777" w:rsidR="00D726D1" w:rsidRDefault="00D726D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ECC4" w14:textId="77777777" w:rsidR="00D726D1" w:rsidRDefault="00D726D1" w:rsidP="00AA1082">
      <w:pPr>
        <w:spacing w:after="0" w:line="240" w:lineRule="auto"/>
      </w:pPr>
      <w:r>
        <w:separator/>
      </w:r>
    </w:p>
  </w:footnote>
  <w:footnote w:type="continuationSeparator" w:id="0">
    <w:p w14:paraId="17A6B7E5" w14:textId="77777777" w:rsidR="00D726D1" w:rsidRDefault="00D726D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1996958423">
    <w:abstractNumId w:val="5"/>
  </w:num>
  <w:num w:numId="4" w16cid:durableId="1612474000">
    <w:abstractNumId w:val="7"/>
  </w:num>
  <w:num w:numId="5" w16cid:durableId="1267614942">
    <w:abstractNumId w:val="15"/>
  </w:num>
  <w:num w:numId="6" w16cid:durableId="80032759">
    <w:abstractNumId w:val="10"/>
  </w:num>
  <w:num w:numId="7" w16cid:durableId="1584333580">
    <w:abstractNumId w:val="9"/>
  </w:num>
  <w:num w:numId="8" w16cid:durableId="853614933">
    <w:abstractNumId w:val="0"/>
  </w:num>
  <w:num w:numId="9" w16cid:durableId="1919049586">
    <w:abstractNumId w:val="12"/>
  </w:num>
  <w:num w:numId="10" w16cid:durableId="1216772059">
    <w:abstractNumId w:val="8"/>
  </w:num>
  <w:num w:numId="11" w16cid:durableId="1143233363">
    <w:abstractNumId w:val="17"/>
  </w:num>
  <w:num w:numId="12" w16cid:durableId="331107870">
    <w:abstractNumId w:val="2"/>
  </w:num>
  <w:num w:numId="13" w16cid:durableId="1287926806">
    <w:abstractNumId w:val="1"/>
  </w:num>
  <w:num w:numId="14" w16cid:durableId="274215042">
    <w:abstractNumId w:val="4"/>
  </w:num>
  <w:num w:numId="15" w16cid:durableId="355009040">
    <w:abstractNumId w:val="3"/>
  </w:num>
  <w:num w:numId="16" w16cid:durableId="361827263">
    <w:abstractNumId w:val="13"/>
  </w:num>
  <w:num w:numId="17" w16cid:durableId="427433384">
    <w:abstractNumId w:val="16"/>
  </w:num>
  <w:num w:numId="18" w16cid:durableId="154735552">
    <w:abstractNumId w:val="14"/>
  </w:num>
  <w:num w:numId="19" w16cid:durableId="5073349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4F7F89"/>
    <w:rsid w:val="005B23DD"/>
    <w:rsid w:val="0060767C"/>
    <w:rsid w:val="00657808"/>
    <w:rsid w:val="006648ED"/>
    <w:rsid w:val="00675063"/>
    <w:rsid w:val="006E1398"/>
    <w:rsid w:val="007E1463"/>
    <w:rsid w:val="008057E1"/>
    <w:rsid w:val="0083238E"/>
    <w:rsid w:val="0083247E"/>
    <w:rsid w:val="008D439D"/>
    <w:rsid w:val="009A3F2E"/>
    <w:rsid w:val="009A74A8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726D1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2026-07-16T07:01:00Z</dcterms:created>
  <dcterms:modified xsi:type="dcterms:W3CDTF">2026-07-16T07:01:00Z</dcterms:modified>
</cp:coreProperties>
</file>