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E2132" w14:textId="77777777" w:rsidR="003473B9" w:rsidRPr="003473B9" w:rsidRDefault="003473B9" w:rsidP="003473B9">
      <w:pPr>
        <w:jc w:val="left"/>
      </w:pPr>
      <w:r w:rsidRPr="003473B9">
        <w:t>В [Наименование районного / городского суда первой инстанции]</w:t>
      </w:r>
      <w:r w:rsidRPr="003473B9">
        <w:br/>
        <w:t>Адрес: [Адрес суда первой инстанции]</w:t>
      </w:r>
    </w:p>
    <w:p w14:paraId="25EC5A2D" w14:textId="77777777" w:rsidR="003473B9" w:rsidRPr="003473B9" w:rsidRDefault="003473B9" w:rsidP="003473B9">
      <w:pPr>
        <w:jc w:val="left"/>
      </w:pPr>
      <w:r w:rsidRPr="003473B9">
        <w:t>Для направления в [Наименование кассационного суда общей юрисдикции]</w:t>
      </w:r>
      <w:r w:rsidRPr="003473B9">
        <w:br/>
        <w:t>Адрес: [Адрес кассационного суда]</w:t>
      </w:r>
    </w:p>
    <w:p w14:paraId="774C301C" w14:textId="77777777" w:rsidR="003473B9" w:rsidRPr="003473B9" w:rsidRDefault="003473B9" w:rsidP="003473B9">
      <w:pPr>
        <w:jc w:val="left"/>
      </w:pPr>
      <w:r w:rsidRPr="003473B9">
        <w:rPr>
          <w:b/>
          <w:bCs/>
        </w:rPr>
        <w:t>Заявитель:</w:t>
      </w:r>
      <w:r w:rsidRPr="003473B9">
        <w:t xml:space="preserve"> [ФИО гражданина или наименование организации]</w:t>
      </w:r>
      <w:r w:rsidRPr="003473B9">
        <w:br/>
        <w:t>Процессуальное положение: [Истец / Ответчик / Третье лицо]</w:t>
      </w:r>
      <w:r w:rsidRPr="003473B9">
        <w:br/>
        <w:t>Адрес: [Индекс, адрес проживания или местонахождения]</w:t>
      </w:r>
      <w:r w:rsidRPr="003473B9">
        <w:br/>
        <w:t>Телефон: [Номер телефона]</w:t>
      </w:r>
      <w:r w:rsidRPr="003473B9">
        <w:br/>
        <w:t>Электронная почта: [Адрес электронной почты]</w:t>
      </w:r>
      <w:r w:rsidRPr="003473B9">
        <w:br/>
        <w:t>Идентификатор гражданина: [СНИЛС / ИНН / серия и номер паспорта / ОГРНИП]</w:t>
      </w:r>
    </w:p>
    <w:p w14:paraId="40DE921D" w14:textId="77777777" w:rsidR="003473B9" w:rsidRPr="003473B9" w:rsidRDefault="003473B9" w:rsidP="003473B9">
      <w:pPr>
        <w:jc w:val="left"/>
      </w:pPr>
      <w:r w:rsidRPr="003473B9">
        <w:rPr>
          <w:b/>
          <w:bCs/>
        </w:rPr>
        <w:t>Заинтересованное лицо:</w:t>
      </w:r>
      <w:r w:rsidRPr="003473B9">
        <w:t xml:space="preserve"> [ФИО или наименование второй стороны спора]</w:t>
      </w:r>
      <w:r w:rsidRPr="003473B9">
        <w:br/>
        <w:t>Адрес: [Индекс, адрес]</w:t>
      </w:r>
    </w:p>
    <w:p w14:paraId="35984AC3" w14:textId="77777777" w:rsidR="003473B9" w:rsidRPr="003473B9" w:rsidRDefault="003473B9" w:rsidP="003473B9">
      <w:pPr>
        <w:jc w:val="left"/>
      </w:pPr>
      <w:r w:rsidRPr="003473B9">
        <w:t>Дело № [Номер дела в суде первой инстанции]</w:t>
      </w:r>
    </w:p>
    <w:p w14:paraId="2E78E7B8" w14:textId="77777777" w:rsidR="003473B9" w:rsidRPr="003473B9" w:rsidRDefault="003473B9" w:rsidP="003473B9">
      <w:pPr>
        <w:jc w:val="center"/>
        <w:rPr>
          <w:b/>
          <w:bCs/>
        </w:rPr>
      </w:pPr>
      <w:r w:rsidRPr="003473B9">
        <w:rPr>
          <w:b/>
          <w:bCs/>
        </w:rPr>
        <w:t>Ходатайство</w:t>
      </w:r>
      <w:r w:rsidRPr="003473B9">
        <w:rPr>
          <w:b/>
          <w:bCs/>
        </w:rPr>
        <w:br/>
        <w:t>о восстановлении пропущенного процессуального срока на подачу кассационной жалобы</w:t>
      </w:r>
    </w:p>
    <w:p w14:paraId="6F5E3F41" w14:textId="77777777" w:rsidR="003473B9" w:rsidRPr="003473B9" w:rsidRDefault="003473B9" w:rsidP="003473B9">
      <w:r w:rsidRPr="003473B9">
        <w:t>«__» ________ 20__ г. [Наименование районного суда] вынес решение по гражданскому делу № [НОМЕР] по иску [ФИО / наименование истца] к [ФИО / наименование ответчика] о [Предмет спора].</w:t>
      </w:r>
    </w:p>
    <w:p w14:paraId="0DAD9069" w14:textId="77777777" w:rsidR="003473B9" w:rsidRPr="003473B9" w:rsidRDefault="003473B9" w:rsidP="003473B9">
      <w:r w:rsidRPr="003473B9">
        <w:t>Апелляционным определением судебной коллегии по гражданским делам [Наименование вышестоящего суда] от «__» ________ 20__ г. указанное решение суда первой инстанции [Оставлено без изменения / изменено / отменено полностью или в части]. Мотивированное апелляционное определение составлено судом «__» ________ 20__ г.</w:t>
      </w:r>
    </w:p>
    <w:p w14:paraId="5689BFEB" w14:textId="77777777" w:rsidR="003473B9" w:rsidRPr="003473B9" w:rsidRDefault="003473B9" w:rsidP="003473B9">
      <w:r w:rsidRPr="003473B9">
        <w:t>В силу части 1 статьи 376.1 Гражданского процессуального кодекса РФ кассационная жалоба может быть подана в кассационный суд общей юрисдикции в срок, не превышающий трех месяцев со дня вступления в законную силу обжалуемого судебного постановления. Установленный законом срок истек «__» ________ 20__ г.</w:t>
      </w:r>
    </w:p>
    <w:p w14:paraId="7D9487EA" w14:textId="77777777" w:rsidR="003473B9" w:rsidRPr="003473B9" w:rsidRDefault="003473B9" w:rsidP="003473B9">
      <w:r w:rsidRPr="003473B9">
        <w:t>Заявитель пропустил процессуальный срок подачи кассационной жалобы по уважительным причинам. Препятствием для своевременного направления кассационной жалобы послужили следующие обстоятельства: [Подробно изложить причины: например, получение мотивированного апелляционного определения со значительной просрочкой со стороны суда, нахождение на стационарном лечении в медицинском учреждении, отсутствие извещения о рассмотрении апелляции].</w:t>
      </w:r>
    </w:p>
    <w:p w14:paraId="462F0B47" w14:textId="77777777" w:rsidR="003473B9" w:rsidRPr="003473B9" w:rsidRDefault="003473B9" w:rsidP="003473B9">
      <w:r w:rsidRPr="003473B9">
        <w:t>Указанные обстоятельства подтверждаются приложенными документами: [Перечислить документы: почтовые конверты со штемпелем, отчет об отслеживании почтового отправления, медицинская выписка из истории болезни, справка о госпитализации].</w:t>
      </w:r>
    </w:p>
    <w:p w14:paraId="15D07298" w14:textId="77777777" w:rsidR="003473B9" w:rsidRPr="003473B9" w:rsidRDefault="003473B9" w:rsidP="003473B9">
      <w:r w:rsidRPr="003473B9">
        <w:t xml:space="preserve">В соответствии с частью 2 статьи 376.1 Гражданского процессуального кодекса РФ срок подачи кассационной жалобы, пропущенный по уважительным причинам лицом, обратившимся с такой </w:t>
      </w:r>
      <w:r w:rsidRPr="003473B9">
        <w:lastRenderedPageBreak/>
        <w:t>жалобой, по его ходатайству может быть восстановлен судьей соответствующего суда первой инстанции.</w:t>
      </w:r>
    </w:p>
    <w:p w14:paraId="78C8F5DA" w14:textId="77777777" w:rsidR="003473B9" w:rsidRPr="003473B9" w:rsidRDefault="003473B9" w:rsidP="003473B9">
      <w:r w:rsidRPr="003473B9">
        <w:t>Согласно разъяснениям Пленума Верховного Суда РФ, к уважительным причинам пропуска срока относятся обстоятельства, объективно исключавшие возможность подачи кассационной жалобы в установленный законом срок, в том числе позднее составление мотивированного судебного постановления или позднее направление его копии заявителю.</w:t>
      </w:r>
    </w:p>
    <w:p w14:paraId="508C94B8" w14:textId="77777777" w:rsidR="003473B9" w:rsidRPr="003473B9" w:rsidRDefault="003473B9" w:rsidP="003473B9">
      <w:r w:rsidRPr="003473B9">
        <w:t>На основании изложенного, руководствуясь статьей 112, частью 2 статьи 376.1 Гражданского процессуального кодекса РФ,</w:t>
      </w:r>
    </w:p>
    <w:p w14:paraId="3C323FAB" w14:textId="77777777" w:rsidR="003473B9" w:rsidRPr="003473B9" w:rsidRDefault="003473B9" w:rsidP="003473B9">
      <w:pPr>
        <w:jc w:val="center"/>
      </w:pPr>
      <w:r w:rsidRPr="003473B9">
        <w:rPr>
          <w:b/>
          <w:bCs/>
        </w:rPr>
        <w:t>ПРОШУ:</w:t>
      </w:r>
    </w:p>
    <w:p w14:paraId="6EC16161" w14:textId="77777777" w:rsidR="003473B9" w:rsidRPr="003473B9" w:rsidRDefault="003473B9" w:rsidP="003473B9">
      <w:r w:rsidRPr="003473B9">
        <w:t>Восстановить [ФИО гражданина или наименование заявителя] пропущенный процессуальный срок на подачу кассационной жалобы на решение [Наименование суда первой инстанции] от «__» ________ 20__ г. и апелляционное определение [Наименование суда апелляционной инстанции] от «__» ________ 20__ г. по гражданскому делу № [НОМЕР].</w:t>
      </w:r>
    </w:p>
    <w:p w14:paraId="0BC1B36A" w14:textId="77777777" w:rsidR="003473B9" w:rsidRPr="003473B9" w:rsidRDefault="003473B9" w:rsidP="003473B9">
      <w:r w:rsidRPr="003473B9">
        <w:t>Приложения:</w:t>
      </w:r>
    </w:p>
    <w:p w14:paraId="210C8FA6" w14:textId="77777777" w:rsidR="003473B9" w:rsidRPr="003473B9" w:rsidRDefault="003473B9" w:rsidP="003473B9">
      <w:pPr>
        <w:numPr>
          <w:ilvl w:val="0"/>
          <w:numId w:val="22"/>
        </w:numPr>
      </w:pPr>
      <w:r w:rsidRPr="003473B9">
        <w:t>кассационная жалоба с приложениями;</w:t>
      </w:r>
    </w:p>
    <w:p w14:paraId="79EF983C" w14:textId="77777777" w:rsidR="003473B9" w:rsidRPr="003473B9" w:rsidRDefault="003473B9" w:rsidP="003473B9">
      <w:pPr>
        <w:numPr>
          <w:ilvl w:val="0"/>
          <w:numId w:val="22"/>
        </w:numPr>
      </w:pPr>
      <w:r w:rsidRPr="003473B9">
        <w:t>документы, подтверждающие уважительность причин пропуска процессуального срока;</w:t>
      </w:r>
    </w:p>
    <w:p w14:paraId="77B03A31" w14:textId="77777777" w:rsidR="003473B9" w:rsidRPr="003473B9" w:rsidRDefault="003473B9" w:rsidP="003473B9">
      <w:pPr>
        <w:numPr>
          <w:ilvl w:val="0"/>
          <w:numId w:val="22"/>
        </w:numPr>
      </w:pPr>
      <w:r w:rsidRPr="003473B9">
        <w:t>копия почтового конверта со штемпелем о дате вручения копии судебного акта;</w:t>
      </w:r>
    </w:p>
    <w:p w14:paraId="3EB56881" w14:textId="77777777" w:rsidR="003473B9" w:rsidRPr="003473B9" w:rsidRDefault="003473B9" w:rsidP="003473B9">
      <w:pPr>
        <w:numPr>
          <w:ilvl w:val="0"/>
          <w:numId w:val="22"/>
        </w:numPr>
      </w:pPr>
      <w:r w:rsidRPr="003473B9">
        <w:t>копия доверенности представителя с полномочиями на подписание ходатайств и жалоб;</w:t>
      </w:r>
    </w:p>
    <w:p w14:paraId="5076FCB2" w14:textId="77777777" w:rsidR="003473B9" w:rsidRPr="003473B9" w:rsidRDefault="003473B9" w:rsidP="003473B9">
      <w:pPr>
        <w:numPr>
          <w:ilvl w:val="0"/>
          <w:numId w:val="22"/>
        </w:numPr>
      </w:pPr>
      <w:r w:rsidRPr="003473B9">
        <w:t>документы об отправке копий ходатайства и кассационной жалобы участвующим в деле лицам.</w:t>
      </w:r>
    </w:p>
    <w:p w14:paraId="7FC91EB6" w14:textId="77777777" w:rsidR="003473B9" w:rsidRPr="003473B9" w:rsidRDefault="003473B9" w:rsidP="003473B9">
      <w:r w:rsidRPr="003473B9">
        <w:t>«__» ________ 20__ г.</w:t>
      </w:r>
    </w:p>
    <w:p w14:paraId="61AC3B74" w14:textId="77777777" w:rsidR="003473B9" w:rsidRPr="003473B9" w:rsidRDefault="003473B9" w:rsidP="003473B9">
      <w:r w:rsidRPr="003473B9">
        <w:t>________________ / [Фамилия И.О.]</w:t>
      </w:r>
    </w:p>
    <w:p w14:paraId="040E965B" w14:textId="77777777" w:rsidR="0083247E" w:rsidRPr="003473B9" w:rsidRDefault="0083247E" w:rsidP="003473B9"/>
    <w:sectPr w:rsidR="0083247E" w:rsidRPr="003473B9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7E396" w14:textId="77777777" w:rsidR="00107E5A" w:rsidRDefault="00107E5A" w:rsidP="00AA1082">
      <w:pPr>
        <w:spacing w:after="0" w:line="240" w:lineRule="auto"/>
      </w:pPr>
      <w:r>
        <w:separator/>
      </w:r>
    </w:p>
  </w:endnote>
  <w:endnote w:type="continuationSeparator" w:id="0">
    <w:p w14:paraId="0E82189F" w14:textId="77777777" w:rsidR="00107E5A" w:rsidRDefault="00107E5A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7ED7B" w14:textId="77777777" w:rsidR="00107E5A" w:rsidRDefault="00107E5A" w:rsidP="00AA1082">
      <w:pPr>
        <w:spacing w:after="0" w:line="240" w:lineRule="auto"/>
      </w:pPr>
      <w:r>
        <w:separator/>
      </w:r>
    </w:p>
  </w:footnote>
  <w:footnote w:type="continuationSeparator" w:id="0">
    <w:p w14:paraId="783B7939" w14:textId="77777777" w:rsidR="00107E5A" w:rsidRDefault="00107E5A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2A1B"/>
    <w:multiLevelType w:val="multilevel"/>
    <w:tmpl w:val="2B40A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E739A"/>
    <w:multiLevelType w:val="multilevel"/>
    <w:tmpl w:val="7A42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01A29"/>
    <w:multiLevelType w:val="multilevel"/>
    <w:tmpl w:val="A1E4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21395"/>
    <w:multiLevelType w:val="multilevel"/>
    <w:tmpl w:val="DDF6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52E91"/>
    <w:multiLevelType w:val="multilevel"/>
    <w:tmpl w:val="6090F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963285"/>
    <w:multiLevelType w:val="multilevel"/>
    <w:tmpl w:val="924E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396EE3"/>
    <w:multiLevelType w:val="multilevel"/>
    <w:tmpl w:val="7E70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355381"/>
    <w:multiLevelType w:val="multilevel"/>
    <w:tmpl w:val="A4FAA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7F3FD8"/>
    <w:multiLevelType w:val="multilevel"/>
    <w:tmpl w:val="124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5D4DD2"/>
    <w:multiLevelType w:val="multilevel"/>
    <w:tmpl w:val="803A9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DC4C66"/>
    <w:multiLevelType w:val="multilevel"/>
    <w:tmpl w:val="7956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6440D1"/>
    <w:multiLevelType w:val="multilevel"/>
    <w:tmpl w:val="B1221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917622"/>
    <w:multiLevelType w:val="multilevel"/>
    <w:tmpl w:val="AE1A8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202084"/>
    <w:multiLevelType w:val="multilevel"/>
    <w:tmpl w:val="2DD2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2463D5"/>
    <w:multiLevelType w:val="multilevel"/>
    <w:tmpl w:val="6832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3F4750"/>
    <w:multiLevelType w:val="multilevel"/>
    <w:tmpl w:val="F9A2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517A00"/>
    <w:multiLevelType w:val="multilevel"/>
    <w:tmpl w:val="608A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4700A0"/>
    <w:multiLevelType w:val="multilevel"/>
    <w:tmpl w:val="34C28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ED1D4B"/>
    <w:multiLevelType w:val="multilevel"/>
    <w:tmpl w:val="DD50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81033F"/>
    <w:multiLevelType w:val="multilevel"/>
    <w:tmpl w:val="614E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7"/>
  </w:num>
  <w:num w:numId="2" w16cid:durableId="240985651">
    <w:abstractNumId w:val="13"/>
  </w:num>
  <w:num w:numId="3" w16cid:durableId="605964312">
    <w:abstractNumId w:val="1"/>
  </w:num>
  <w:num w:numId="4" w16cid:durableId="1033266515">
    <w:abstractNumId w:val="14"/>
  </w:num>
  <w:num w:numId="5" w16cid:durableId="1411729518">
    <w:abstractNumId w:val="2"/>
  </w:num>
  <w:num w:numId="6" w16cid:durableId="1846362493">
    <w:abstractNumId w:val="9"/>
  </w:num>
  <w:num w:numId="7" w16cid:durableId="129792228">
    <w:abstractNumId w:val="3"/>
  </w:num>
  <w:num w:numId="8" w16cid:durableId="1884511469">
    <w:abstractNumId w:val="18"/>
  </w:num>
  <w:num w:numId="9" w16cid:durableId="1406104138">
    <w:abstractNumId w:val="6"/>
  </w:num>
  <w:num w:numId="10" w16cid:durableId="436945115">
    <w:abstractNumId w:val="17"/>
  </w:num>
  <w:num w:numId="11" w16cid:durableId="1705016807">
    <w:abstractNumId w:val="16"/>
  </w:num>
  <w:num w:numId="12" w16cid:durableId="472796920">
    <w:abstractNumId w:val="21"/>
  </w:num>
  <w:num w:numId="13" w16cid:durableId="1589533648">
    <w:abstractNumId w:val="10"/>
  </w:num>
  <w:num w:numId="14" w16cid:durableId="1322150557">
    <w:abstractNumId w:val="19"/>
  </w:num>
  <w:num w:numId="15" w16cid:durableId="1789813359">
    <w:abstractNumId w:val="12"/>
  </w:num>
  <w:num w:numId="16" w16cid:durableId="1309742647">
    <w:abstractNumId w:val="11"/>
  </w:num>
  <w:num w:numId="17" w16cid:durableId="436952514">
    <w:abstractNumId w:val="15"/>
  </w:num>
  <w:num w:numId="18" w16cid:durableId="1710303419">
    <w:abstractNumId w:val="8"/>
  </w:num>
  <w:num w:numId="19" w16cid:durableId="897085617">
    <w:abstractNumId w:val="4"/>
  </w:num>
  <w:num w:numId="20" w16cid:durableId="26029823">
    <w:abstractNumId w:val="0"/>
  </w:num>
  <w:num w:numId="21" w16cid:durableId="1640187221">
    <w:abstractNumId w:val="5"/>
  </w:num>
  <w:num w:numId="22" w16cid:durableId="12883146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A043C"/>
    <w:rsid w:val="000C285E"/>
    <w:rsid w:val="000D675F"/>
    <w:rsid w:val="000E186D"/>
    <w:rsid w:val="00107E5A"/>
    <w:rsid w:val="001170F7"/>
    <w:rsid w:val="00120DE9"/>
    <w:rsid w:val="00124C52"/>
    <w:rsid w:val="0013343E"/>
    <w:rsid w:val="00136CBC"/>
    <w:rsid w:val="001473CE"/>
    <w:rsid w:val="00155F96"/>
    <w:rsid w:val="00182611"/>
    <w:rsid w:val="001907DB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473B9"/>
    <w:rsid w:val="00353A0B"/>
    <w:rsid w:val="00367103"/>
    <w:rsid w:val="003756C8"/>
    <w:rsid w:val="0039714D"/>
    <w:rsid w:val="003B0986"/>
    <w:rsid w:val="003B32B0"/>
    <w:rsid w:val="003C6F69"/>
    <w:rsid w:val="003D025F"/>
    <w:rsid w:val="003E6878"/>
    <w:rsid w:val="00406087"/>
    <w:rsid w:val="0044556A"/>
    <w:rsid w:val="00445A3A"/>
    <w:rsid w:val="00456FEF"/>
    <w:rsid w:val="004603BF"/>
    <w:rsid w:val="00461B7D"/>
    <w:rsid w:val="00472E2F"/>
    <w:rsid w:val="0049039F"/>
    <w:rsid w:val="004C5E1A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80790"/>
    <w:rsid w:val="00790DDC"/>
    <w:rsid w:val="00793E2C"/>
    <w:rsid w:val="007E1463"/>
    <w:rsid w:val="007F2289"/>
    <w:rsid w:val="008057E1"/>
    <w:rsid w:val="00816162"/>
    <w:rsid w:val="0083238E"/>
    <w:rsid w:val="0083247E"/>
    <w:rsid w:val="008329B6"/>
    <w:rsid w:val="00856E57"/>
    <w:rsid w:val="00876BE3"/>
    <w:rsid w:val="008D040A"/>
    <w:rsid w:val="008D439D"/>
    <w:rsid w:val="008D6FA0"/>
    <w:rsid w:val="008E1D79"/>
    <w:rsid w:val="008E3509"/>
    <w:rsid w:val="008E5828"/>
    <w:rsid w:val="008F5BDE"/>
    <w:rsid w:val="00912571"/>
    <w:rsid w:val="00952E14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67FCA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0E6A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E407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2026-09-08T06:24:00Z</dcterms:created>
  <dcterms:modified xsi:type="dcterms:W3CDTF">2026-09-08T06:24:00Z</dcterms:modified>
</cp:coreProperties>
</file>