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7477C" w14:textId="77777777" w:rsidR="00952E14" w:rsidRPr="00952E14" w:rsidRDefault="00952E14" w:rsidP="00952E14">
      <w:pPr>
        <w:jc w:val="left"/>
      </w:pPr>
      <w:r w:rsidRPr="00952E14">
        <w:t>В [наименование районного / городского суда или мировому судье судебного участка]</w:t>
      </w:r>
      <w:r w:rsidRPr="00952E14">
        <w:br/>
        <w:t>Адрес: [индекс, адрес суда]</w:t>
      </w:r>
    </w:p>
    <w:p w14:paraId="36DE1E50" w14:textId="77777777" w:rsidR="00952E14" w:rsidRPr="00952E14" w:rsidRDefault="00952E14" w:rsidP="00952E14">
      <w:pPr>
        <w:jc w:val="left"/>
      </w:pPr>
      <w:r w:rsidRPr="00952E14">
        <w:rPr>
          <w:b/>
          <w:bCs/>
        </w:rPr>
        <w:t>Судья:</w:t>
      </w:r>
      <w:r w:rsidRPr="00952E14">
        <w:t xml:space="preserve"> [Фамилия И.О. судьи, если известен]</w:t>
      </w:r>
      <w:r w:rsidRPr="00952E14">
        <w:br/>
      </w:r>
      <w:r w:rsidRPr="00952E14">
        <w:rPr>
          <w:b/>
          <w:bCs/>
        </w:rPr>
        <w:t>Дело №:</w:t>
      </w:r>
      <w:r w:rsidRPr="00952E14">
        <w:t xml:space="preserve"> [номер гражданского дела]</w:t>
      </w:r>
    </w:p>
    <w:p w14:paraId="023DBABC" w14:textId="77777777" w:rsidR="00952E14" w:rsidRPr="00952E14" w:rsidRDefault="00952E14" w:rsidP="00952E14">
      <w:pPr>
        <w:jc w:val="left"/>
      </w:pPr>
      <w:r w:rsidRPr="00952E14">
        <w:rPr>
          <w:b/>
          <w:bCs/>
        </w:rPr>
        <w:t>Заявитель ([процессуальный статус: Истец / Ответчик / Третье лицо]):</w:t>
      </w:r>
      <w:r w:rsidRPr="00952E14">
        <w:t xml:space="preserve"> [ФИО полностью]</w:t>
      </w:r>
      <w:r w:rsidRPr="00952E14">
        <w:br/>
        <w:t>Адрес регистрации: [индекс, адрес регистрации]</w:t>
      </w:r>
      <w:r w:rsidRPr="00952E14">
        <w:br/>
        <w:t>Фактический адрес: [индекс, адрес проживания]</w:t>
      </w:r>
      <w:r w:rsidRPr="00952E14">
        <w:br/>
        <w:t>Телефон: [номер телефона]</w:t>
      </w:r>
      <w:r w:rsidRPr="00952E14">
        <w:br/>
        <w:t>Электронная почта: [адрес электронной почты]</w:t>
      </w:r>
    </w:p>
    <w:p w14:paraId="15315F58" w14:textId="77777777" w:rsidR="00952E14" w:rsidRPr="00952E14" w:rsidRDefault="00952E14" w:rsidP="00952E14">
      <w:pPr>
        <w:jc w:val="left"/>
      </w:pPr>
      <w:r w:rsidRPr="00952E14">
        <w:rPr>
          <w:b/>
          <w:bCs/>
        </w:rPr>
        <w:t>[Процессуальный оппонент: Ответчик / Истец]:</w:t>
      </w:r>
      <w:r w:rsidRPr="00952E14">
        <w:t xml:space="preserve"> [ФИО или наименование организации]</w:t>
      </w:r>
      <w:r w:rsidRPr="00952E14">
        <w:br/>
        <w:t>Адрес: [индекс, адрес места жительства или нахождения]</w:t>
      </w:r>
      <w:r w:rsidRPr="00952E14">
        <w:br/>
        <w:t>Телефон: [номер телефона, если известен]</w:t>
      </w:r>
    </w:p>
    <w:p w14:paraId="22236A6C" w14:textId="77777777" w:rsidR="00952E14" w:rsidRPr="00952E14" w:rsidRDefault="00952E14" w:rsidP="00952E14">
      <w:pPr>
        <w:jc w:val="center"/>
      </w:pPr>
      <w:r w:rsidRPr="00952E14">
        <w:rPr>
          <w:b/>
          <w:bCs/>
        </w:rPr>
        <w:t>Ходатайство о приобщении доказательств к гражданскому делу</w:t>
      </w:r>
    </w:p>
    <w:p w14:paraId="43B6653C" w14:textId="77777777" w:rsidR="00952E14" w:rsidRPr="00952E14" w:rsidRDefault="00952E14" w:rsidP="00952E14">
      <w:r w:rsidRPr="00952E14">
        <w:t>В производстве [наименование суда] находится гражданское дело № [номер гражданского дела] по иску [ФИО или наименование истца] к [ФИО или наименование ответчика] о [предмет спора: например, о взыскании задолженности по договору займа, признании права собственности, возмещении ущерба].</w:t>
      </w:r>
    </w:p>
    <w:p w14:paraId="47568AE2" w14:textId="77777777" w:rsidR="00952E14" w:rsidRPr="00952E14" w:rsidRDefault="00952E14" w:rsidP="00952E14">
      <w:r w:rsidRPr="00952E14">
        <w:t>В соответствии с частью 1 статьи 56 Гражданского процессуального кодекса Российской Федерации 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</w:t>
      </w:r>
    </w:p>
    <w:p w14:paraId="5E1AE301" w14:textId="77777777" w:rsidR="00952E14" w:rsidRPr="00952E14" w:rsidRDefault="00952E14" w:rsidP="00952E14">
      <w:r w:rsidRPr="00952E14">
        <w:t>Для всестороннего, полного и объективного рассмотрения возникшего спора заявитель считает необходимым представить в материалы гражданского дела следующие дополнительные доказательства:</w:t>
      </w:r>
    </w:p>
    <w:p w14:paraId="48839493" w14:textId="77777777" w:rsidR="00952E14" w:rsidRPr="00952E14" w:rsidRDefault="00952E14" w:rsidP="00952E14">
      <w:r w:rsidRPr="00952E14">
        <w:t>1. [Точное наименование документа № 1, дата составления, номер при наличии, кем выдан]. Данный документ подтверждает [указать конкретное фактическое обстоятельство: факт передачи денежных средств, получение уведомления, отсутствие дефектов, выполнение работ]. Указанное обстоятельство имеет существенное значение для правильного разрешения спора, поскольку опровергает довод [процессуального оппонента] о [кратко указать спорное утверждение].</w:t>
      </w:r>
    </w:p>
    <w:p w14:paraId="7AE7A4DD" w14:textId="77777777" w:rsidR="00952E14" w:rsidRPr="00952E14" w:rsidRDefault="00952E14" w:rsidP="00952E14">
      <w:r w:rsidRPr="00952E14">
        <w:t>2. [Точное наименование документа № 2, дата составления, кем подписан]. Этот материал подтверждает [указать факт: соблюдение досудебного порядка, направление претензии, размер понесенных расходов]. Представленные сведения отвечают требованиям относимости и допустимости, так как получены законным способом и прямо относятся к спорным правоотношениям.</w:t>
      </w:r>
    </w:p>
    <w:p w14:paraId="23ACADD8" w14:textId="77777777" w:rsidR="00952E14" w:rsidRPr="00952E14" w:rsidRDefault="00952E14" w:rsidP="00952E14">
      <w:r w:rsidRPr="00952E14">
        <w:t xml:space="preserve">Согласно статье 55 Гражданского процессуального кодекса Российской Федерации доказательствами по делу являются полученные в предусмотренном законом порядке сведения о фактах, на основе которых суд устанавливает наличие или отсутствие обстоятельств, обосновывающих требования и возражения сторон, а также иных обстоятельств, имеющих </w:t>
      </w:r>
      <w:r w:rsidRPr="00952E14">
        <w:lastRenderedPageBreak/>
        <w:t>значение для правильного рассмотрения и разрешения дела. Эти сведения могут быть получены из письменных и вещественных доказательств, объяснений сторон и третьих лиц, заключений экспертов, показаний свидетелей, аудио- и видеозаписей.</w:t>
      </w:r>
    </w:p>
    <w:p w14:paraId="3295FF2D" w14:textId="77777777" w:rsidR="00952E14" w:rsidRPr="00952E14" w:rsidRDefault="00952E14" w:rsidP="00952E14">
      <w:r w:rsidRPr="00952E14">
        <w:t>В силу статьи 59 Гражданского процессуального кодекса Российской Федерации суд принимает только те доказательства, которые имеют значение для рассмотрения и разрешения дела. Статья 60 кодекса указывает, что обстоятельства дела, которые в соответствии с законом должны быть подтверждены определенными средствами доказывания, не могут подтверждаться никакими другими доказательствами.</w:t>
      </w:r>
    </w:p>
    <w:p w14:paraId="3F6B34AB" w14:textId="77777777" w:rsidR="00952E14" w:rsidRPr="00952E14" w:rsidRDefault="00952E14" w:rsidP="00952E14">
      <w:r w:rsidRPr="00952E14">
        <w:t>Часть 1 статьи 35 Гражданского процессуального кодекса Российской Федерации закрепляет право лиц, участвующих в деле, заявлять ходатайства, давать объяснения суду в устной и письменной форме, приводить свои доводы по всем возникающим в ходе судебного разбирательства вопросам, а также представлять доказательства и участвовать в их исследовании.</w:t>
      </w:r>
    </w:p>
    <w:p w14:paraId="0ED05D5D" w14:textId="77777777" w:rsidR="00952E14" w:rsidRPr="00952E14" w:rsidRDefault="00952E14" w:rsidP="00952E14">
      <w:r w:rsidRPr="00952E14">
        <w:t>Заявитель заблаговременно направил копии приобщаемых документов и настоящего ходатайства другим лицам, участвующим в деле, что подтверждается прилагаемыми почтовыми квитанциями и описями вложения [либо: вручил копии участникам под расписку перед началом судебного заседания].</w:t>
      </w:r>
    </w:p>
    <w:p w14:paraId="6A9A7912" w14:textId="77777777" w:rsidR="00952E14" w:rsidRPr="00952E14" w:rsidRDefault="00952E14" w:rsidP="00952E14">
      <w:r w:rsidRPr="00952E14">
        <w:t>На основании изложенного, руководствуясь статьями 35, 55, 56, 59, 60, 67, 166 Гражданского процессуального кодекса Российской Федерации,</w:t>
      </w:r>
    </w:p>
    <w:p w14:paraId="4323A1E6" w14:textId="77777777" w:rsidR="00952E14" w:rsidRPr="00952E14" w:rsidRDefault="00952E14" w:rsidP="00952E14">
      <w:pPr>
        <w:jc w:val="center"/>
      </w:pPr>
      <w:r w:rsidRPr="00952E14">
        <w:rPr>
          <w:b/>
          <w:bCs/>
        </w:rPr>
        <w:t>ПРОШУ:</w:t>
      </w:r>
    </w:p>
    <w:p w14:paraId="4906BFC8" w14:textId="77777777" w:rsidR="00952E14" w:rsidRPr="00952E14" w:rsidRDefault="00952E14" w:rsidP="00952E14">
      <w:r w:rsidRPr="00952E14">
        <w:t>1. Приобщить к материалам гражданского дела № [номер гражданского дела] следующие письменные доказательства:</w:t>
      </w:r>
    </w:p>
    <w:p w14:paraId="22F84395" w14:textId="77777777" w:rsidR="00952E14" w:rsidRPr="00952E14" w:rsidRDefault="00952E14" w:rsidP="00952E14">
      <w:pPr>
        <w:numPr>
          <w:ilvl w:val="0"/>
          <w:numId w:val="12"/>
        </w:numPr>
      </w:pPr>
      <w:r w:rsidRPr="00952E14">
        <w:t>[наименование документа № 1] на [количество] л. в [подлиннике / надлежащим образом заверенной копии];</w:t>
      </w:r>
    </w:p>
    <w:p w14:paraId="2945827F" w14:textId="77777777" w:rsidR="00952E14" w:rsidRPr="00952E14" w:rsidRDefault="00952E14" w:rsidP="00952E14">
      <w:pPr>
        <w:numPr>
          <w:ilvl w:val="0"/>
          <w:numId w:val="12"/>
        </w:numPr>
      </w:pPr>
      <w:r w:rsidRPr="00952E14">
        <w:t>[наименование документа № 2] на [количество] л. в [подлиннике / надлежащим образом заверенной копии];</w:t>
      </w:r>
    </w:p>
    <w:p w14:paraId="6AAC1408" w14:textId="77777777" w:rsidR="00952E14" w:rsidRPr="00952E14" w:rsidRDefault="00952E14" w:rsidP="00952E14">
      <w:pPr>
        <w:numPr>
          <w:ilvl w:val="0"/>
          <w:numId w:val="12"/>
        </w:numPr>
      </w:pPr>
      <w:r w:rsidRPr="00952E14">
        <w:t>документы, подтверждающие направление копий материалов другим участникам процесса, на [количество] л.</w:t>
      </w:r>
    </w:p>
    <w:p w14:paraId="66896533" w14:textId="77777777" w:rsidR="00952E14" w:rsidRPr="00952E14" w:rsidRDefault="00952E14" w:rsidP="00952E14">
      <w:r w:rsidRPr="00952E14">
        <w:t>2. Исследовать представленные письменные доказательства в ходе судебного разбирательства и дать им правовую оценку при вынесении итогового судебного акта.</w:t>
      </w:r>
    </w:p>
    <w:p w14:paraId="3FFC3DC1" w14:textId="77777777" w:rsidR="00952E14" w:rsidRPr="00952E14" w:rsidRDefault="00952E14" w:rsidP="00952E14">
      <w:r w:rsidRPr="00952E14">
        <w:rPr>
          <w:b/>
          <w:bCs/>
        </w:rPr>
        <w:t>Приложения:</w:t>
      </w:r>
    </w:p>
    <w:p w14:paraId="4AD9E1FD" w14:textId="77777777" w:rsidR="00952E14" w:rsidRPr="00952E14" w:rsidRDefault="00952E14" w:rsidP="00952E14">
      <w:pPr>
        <w:numPr>
          <w:ilvl w:val="0"/>
          <w:numId w:val="13"/>
        </w:numPr>
      </w:pPr>
      <w:r w:rsidRPr="00952E14">
        <w:t>[наименование приобщаемого документа № 1] — [количество] экз. на [количество] л.;</w:t>
      </w:r>
    </w:p>
    <w:p w14:paraId="23BF8EB0" w14:textId="77777777" w:rsidR="00952E14" w:rsidRPr="00952E14" w:rsidRDefault="00952E14" w:rsidP="00952E14">
      <w:pPr>
        <w:numPr>
          <w:ilvl w:val="0"/>
          <w:numId w:val="13"/>
        </w:numPr>
      </w:pPr>
      <w:r w:rsidRPr="00952E14">
        <w:t>[наименование приобщаемого документа № 2] — [количество] экз. на [количество] л.;</w:t>
      </w:r>
    </w:p>
    <w:p w14:paraId="06D1BF5F" w14:textId="77777777" w:rsidR="00952E14" w:rsidRPr="00952E14" w:rsidRDefault="00952E14" w:rsidP="00952E14">
      <w:pPr>
        <w:numPr>
          <w:ilvl w:val="0"/>
          <w:numId w:val="13"/>
        </w:numPr>
      </w:pPr>
      <w:r w:rsidRPr="00952E14">
        <w:t>почтовые квитанции и описи вложения, подтверждающие направление копий документов лицам, участвующим в деле, — [количество] экз. на [количество] л.;</w:t>
      </w:r>
    </w:p>
    <w:p w14:paraId="37A7534A" w14:textId="77777777" w:rsidR="00952E14" w:rsidRPr="00952E14" w:rsidRDefault="00952E14" w:rsidP="00952E14">
      <w:pPr>
        <w:numPr>
          <w:ilvl w:val="0"/>
          <w:numId w:val="13"/>
        </w:numPr>
      </w:pPr>
      <w:r w:rsidRPr="00952E14">
        <w:t>копия доверенности представителя с полномочиями на ведение дела в суде (если документ подписан представителем) — 1 экз. на [количество] л.</w:t>
      </w:r>
    </w:p>
    <w:p w14:paraId="29330511" w14:textId="77777777" w:rsidR="00952E14" w:rsidRPr="00952E14" w:rsidRDefault="00952E14" w:rsidP="00952E14">
      <w:r w:rsidRPr="00952E14">
        <w:t>«__» ________ 20__ г.</w:t>
      </w:r>
    </w:p>
    <w:p w14:paraId="25562615" w14:textId="77777777" w:rsidR="00952E14" w:rsidRPr="00952E14" w:rsidRDefault="00952E14" w:rsidP="00952E14">
      <w:r w:rsidRPr="00952E14">
        <w:t>________________ / [Фамилия И.О.]</w:t>
      </w:r>
    </w:p>
    <w:p w14:paraId="040E965B" w14:textId="77777777" w:rsidR="0083247E" w:rsidRPr="00952E14" w:rsidRDefault="0083247E" w:rsidP="00952E14"/>
    <w:sectPr w:rsidR="0083247E" w:rsidRPr="00952E14" w:rsidSect="004F2C3F">
      <w:headerReference w:type="default" r:id="rId7"/>
      <w:footerReference w:type="default" r:id="rId8"/>
      <w:pgSz w:w="11906" w:h="16838"/>
      <w:pgMar w:top="1134" w:right="851" w:bottom="1701" w:left="851" w:header="340" w:footer="1531" w:gutter="0"/>
      <w:pgBorders>
        <w:top w:val="single" w:sz="6" w:space="1" w:color="1A3B5C"/>
        <w:left w:val="single" w:sz="6" w:space="4" w:color="1A3B5C"/>
        <w:bottom w:val="single" w:sz="6" w:space="1" w:color="1A3B5C"/>
        <w:right w:val="single" w:sz="6" w:space="4" w:color="1A3B5C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6776F" w14:textId="77777777" w:rsidR="007F0B1E" w:rsidRDefault="007F0B1E" w:rsidP="00AA1082">
      <w:pPr>
        <w:spacing w:after="0" w:line="240" w:lineRule="auto"/>
      </w:pPr>
      <w:r>
        <w:separator/>
      </w:r>
    </w:p>
  </w:endnote>
  <w:endnote w:type="continuationSeparator" w:id="0">
    <w:p w14:paraId="386EFA72" w14:textId="77777777" w:rsidR="007F0B1E" w:rsidRDefault="007F0B1E" w:rsidP="00AA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8CE97" w14:textId="77777777" w:rsidR="00BE1BCA" w:rsidRPr="00BE1BCA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b/>
        <w:bCs/>
        <w:color w:val="505E6B"/>
        <w:sz w:val="18"/>
        <w:szCs w:val="18"/>
      </w:rPr>
      <w:t>ВАЖНО:</w:t>
    </w:r>
    <w:r w:rsidRPr="00D139FF">
      <w:rPr>
        <w:rFonts w:ascii="Times New Roman" w:hAnsi="Times New Roman" w:cs="Times New Roman"/>
        <w:color w:val="505E6B"/>
        <w:sz w:val="18"/>
        <w:szCs w:val="18"/>
      </w:rPr>
      <w:t xml:space="preserve"> Данный образец подготовлен исключительно в ознакомительных целях и является типовым. Каждая правовая ситуация уникальна, и данный шаблон не может учитывать индивидуальные особенности вашего дела. Используя данный документ, вы подтверждаете, что делаете это на свой страх и риск, а юрист не несет ответственности за результаты его применения. </w:t>
    </w:r>
  </w:p>
  <w:p w14:paraId="3EAA6B25" w14:textId="77777777" w:rsidR="00BE1BCA" w:rsidRPr="00DF6F94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color w:val="505E6B"/>
        <w:sz w:val="18"/>
        <w:szCs w:val="18"/>
      </w:rPr>
      <w:t>Для подготовки документа именно под вашу ситуацию рекомендую заказать профессиональную помощь</w:t>
    </w:r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 xml:space="preserve"> </w:t>
    </w:r>
    <w:r w:rsidRPr="0083247E">
      <w:rPr>
        <w:rFonts w:ascii="Times New Roman" w:hAnsi="Times New Roman" w:cs="Times New Roman"/>
        <w:color w:val="0070C0"/>
        <w:sz w:val="18"/>
        <w:szCs w:val="18"/>
      </w:rPr>
      <w:t>[</w:t>
    </w:r>
    <w:hyperlink r:id="rId1" w:history="1">
      <w:r w:rsidRPr="0083247E">
        <w:rPr>
          <w:rStyle w:val="af1"/>
          <w:rFonts w:ascii="Times New Roman" w:hAnsi="Times New Roman" w:cs="Times New Roman"/>
          <w:color w:val="0070C0"/>
          <w:sz w:val="18"/>
          <w:szCs w:val="18"/>
        </w:rPr>
        <w:t>по этой ссылке]</w:t>
      </w:r>
    </w:hyperlink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274FA" w14:textId="77777777" w:rsidR="007F0B1E" w:rsidRDefault="007F0B1E" w:rsidP="00AA1082">
      <w:pPr>
        <w:spacing w:after="0" w:line="240" w:lineRule="auto"/>
      </w:pPr>
      <w:r>
        <w:separator/>
      </w:r>
    </w:p>
  </w:footnote>
  <w:footnote w:type="continuationSeparator" w:id="0">
    <w:p w14:paraId="5F0A557B" w14:textId="77777777" w:rsidR="007F0B1E" w:rsidRDefault="007F0B1E" w:rsidP="00AA1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"/>
      <w:gridCol w:w="7229"/>
      <w:gridCol w:w="1980"/>
    </w:tblGrid>
    <w:tr w:rsidR="000E186D" w:rsidRPr="008057E1" w14:paraId="6596E70B" w14:textId="77777777" w:rsidTr="004F2C3F">
      <w:tc>
        <w:tcPr>
          <w:tcW w:w="988" w:type="dxa"/>
        </w:tcPr>
        <w:p w14:paraId="54400607" w14:textId="77777777" w:rsidR="000E186D" w:rsidRPr="000E186D" w:rsidRDefault="000E186D">
          <w:pPr>
            <w:pStyle w:val="ac"/>
          </w:pPr>
        </w:p>
      </w:tc>
      <w:tc>
        <w:tcPr>
          <w:tcW w:w="7229" w:type="dxa"/>
        </w:tcPr>
        <w:p w14:paraId="3734282A" w14:textId="77777777" w:rsidR="000E186D" w:rsidRPr="000C285E" w:rsidRDefault="000E186D" w:rsidP="00A95EF3">
          <w:pPr>
            <w:pStyle w:val="ac"/>
            <w:jc w:val="lef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0" w:type="dxa"/>
        </w:tcPr>
        <w:p w14:paraId="66F5A321" w14:textId="77777777" w:rsidR="000E186D" w:rsidRPr="008057E1" w:rsidRDefault="008057E1" w:rsidP="008057E1">
          <w:pPr>
            <w:pStyle w:val="ae"/>
            <w:jc w:val="center"/>
            <w:rPr>
              <w:sz w:val="16"/>
              <w:szCs w:val="16"/>
            </w:rPr>
          </w:pPr>
          <w:r w:rsidRPr="008057E1">
            <w:rPr>
              <w:sz w:val="16"/>
              <w:szCs w:val="16"/>
            </w:rPr>
            <w:t xml:space="preserve">Образец </w:t>
          </w:r>
          <w:proofErr w:type="gramStart"/>
          <w:r w:rsidRPr="008057E1">
            <w:rPr>
              <w:sz w:val="16"/>
              <w:szCs w:val="16"/>
            </w:rPr>
            <w:t>документа  загружен</w:t>
          </w:r>
          <w:proofErr w:type="gramEnd"/>
          <w:r w:rsidR="000E186D" w:rsidRPr="008057E1">
            <w:rPr>
              <w:sz w:val="16"/>
              <w:szCs w:val="16"/>
            </w:rPr>
            <w:t xml:space="preserve"> </w:t>
          </w:r>
          <w:r w:rsidRPr="008057E1">
            <w:rPr>
              <w:sz w:val="16"/>
              <w:szCs w:val="16"/>
            </w:rPr>
            <w:t xml:space="preserve">с сайта </w:t>
          </w:r>
          <w:hyperlink r:id="rId1" w:history="1">
            <w:r w:rsidRPr="00AE5AFE">
              <w:rPr>
                <w:rStyle w:val="af1"/>
                <w:sz w:val="16"/>
                <w:szCs w:val="16"/>
                <w:lang w:val="en-US"/>
              </w:rPr>
              <w:t>https</w:t>
            </w:r>
            <w:r w:rsidRPr="00AE5AFE">
              <w:rPr>
                <w:rStyle w:val="af1"/>
                <w:sz w:val="16"/>
                <w:szCs w:val="16"/>
              </w:rPr>
              <w:t>://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evgeniyvolkov</w:t>
            </w:r>
            <w:proofErr w:type="spellEnd"/>
            <w:r w:rsidRPr="00AE5AFE">
              <w:rPr>
                <w:rStyle w:val="af1"/>
                <w:sz w:val="16"/>
                <w:szCs w:val="16"/>
              </w:rPr>
              <w:t>.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ru</w:t>
            </w:r>
            <w:proofErr w:type="spellEnd"/>
          </w:hyperlink>
          <w:r w:rsidRPr="008057E1">
            <w:rPr>
              <w:noProof/>
              <w:sz w:val="16"/>
              <w:szCs w:val="16"/>
            </w:rPr>
            <w:t xml:space="preserve"> </w:t>
          </w:r>
        </w:p>
        <w:p w14:paraId="78801AF3" w14:textId="77777777" w:rsidR="000E186D" w:rsidRPr="008057E1" w:rsidRDefault="000E186D" w:rsidP="008057E1">
          <w:pPr>
            <w:pStyle w:val="ac"/>
            <w:jc w:val="center"/>
            <w:rPr>
              <w:sz w:val="16"/>
              <w:szCs w:val="16"/>
            </w:rPr>
          </w:pPr>
        </w:p>
      </w:tc>
    </w:tr>
  </w:tbl>
  <w:p w14:paraId="692A7A1E" w14:textId="77777777" w:rsidR="00AA1082" w:rsidRDefault="00AA1082" w:rsidP="004F2C3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E739A"/>
    <w:multiLevelType w:val="multilevel"/>
    <w:tmpl w:val="7A42D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101A29"/>
    <w:multiLevelType w:val="multilevel"/>
    <w:tmpl w:val="A1E41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121395"/>
    <w:multiLevelType w:val="multilevel"/>
    <w:tmpl w:val="DDF6E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396EE3"/>
    <w:multiLevelType w:val="multilevel"/>
    <w:tmpl w:val="7E701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37023B"/>
    <w:multiLevelType w:val="multilevel"/>
    <w:tmpl w:val="9C864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7F3FD8"/>
    <w:multiLevelType w:val="multilevel"/>
    <w:tmpl w:val="1248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5D4DD2"/>
    <w:multiLevelType w:val="multilevel"/>
    <w:tmpl w:val="803A9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854D13"/>
    <w:multiLevelType w:val="multilevel"/>
    <w:tmpl w:val="3CF03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917622"/>
    <w:multiLevelType w:val="multilevel"/>
    <w:tmpl w:val="AE1A8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2463D5"/>
    <w:multiLevelType w:val="multilevel"/>
    <w:tmpl w:val="68329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3F4750"/>
    <w:multiLevelType w:val="multilevel"/>
    <w:tmpl w:val="F9A27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517A00"/>
    <w:multiLevelType w:val="multilevel"/>
    <w:tmpl w:val="608A1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D81033F"/>
    <w:multiLevelType w:val="multilevel"/>
    <w:tmpl w:val="614E5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3481197">
    <w:abstractNumId w:val="4"/>
  </w:num>
  <w:num w:numId="2" w16cid:durableId="240985651">
    <w:abstractNumId w:val="7"/>
  </w:num>
  <w:num w:numId="3" w16cid:durableId="605964312">
    <w:abstractNumId w:val="0"/>
  </w:num>
  <w:num w:numId="4" w16cid:durableId="1033266515">
    <w:abstractNumId w:val="8"/>
  </w:num>
  <w:num w:numId="5" w16cid:durableId="1411729518">
    <w:abstractNumId w:val="1"/>
  </w:num>
  <w:num w:numId="6" w16cid:durableId="1846362493">
    <w:abstractNumId w:val="5"/>
  </w:num>
  <w:num w:numId="7" w16cid:durableId="129792228">
    <w:abstractNumId w:val="2"/>
  </w:num>
  <w:num w:numId="8" w16cid:durableId="1884511469">
    <w:abstractNumId w:val="11"/>
  </w:num>
  <w:num w:numId="9" w16cid:durableId="1406104138">
    <w:abstractNumId w:val="3"/>
  </w:num>
  <w:num w:numId="10" w16cid:durableId="436945115">
    <w:abstractNumId w:val="10"/>
  </w:num>
  <w:num w:numId="11" w16cid:durableId="1705016807">
    <w:abstractNumId w:val="9"/>
  </w:num>
  <w:num w:numId="12" w16cid:durableId="472796920">
    <w:abstractNumId w:val="12"/>
  </w:num>
  <w:num w:numId="13" w16cid:durableId="15895336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6D0"/>
    <w:rsid w:val="000175B2"/>
    <w:rsid w:val="00032788"/>
    <w:rsid w:val="00036031"/>
    <w:rsid w:val="00050A28"/>
    <w:rsid w:val="00050C30"/>
    <w:rsid w:val="000A043C"/>
    <w:rsid w:val="000C285E"/>
    <w:rsid w:val="000D675F"/>
    <w:rsid w:val="000E186D"/>
    <w:rsid w:val="001170F7"/>
    <w:rsid w:val="00120DE9"/>
    <w:rsid w:val="00124C52"/>
    <w:rsid w:val="0013343E"/>
    <w:rsid w:val="00136CBC"/>
    <w:rsid w:val="001473CE"/>
    <w:rsid w:val="00155F96"/>
    <w:rsid w:val="00182611"/>
    <w:rsid w:val="001907DB"/>
    <w:rsid w:val="00190C20"/>
    <w:rsid w:val="002240D4"/>
    <w:rsid w:val="002246DE"/>
    <w:rsid w:val="00227EAA"/>
    <w:rsid w:val="00237FA4"/>
    <w:rsid w:val="00270715"/>
    <w:rsid w:val="002766D0"/>
    <w:rsid w:val="0029453C"/>
    <w:rsid w:val="002F5CED"/>
    <w:rsid w:val="00313859"/>
    <w:rsid w:val="0034007F"/>
    <w:rsid w:val="00353A0B"/>
    <w:rsid w:val="00367103"/>
    <w:rsid w:val="003756C8"/>
    <w:rsid w:val="0039714D"/>
    <w:rsid w:val="003B0986"/>
    <w:rsid w:val="003C6F69"/>
    <w:rsid w:val="003D025F"/>
    <w:rsid w:val="003E6878"/>
    <w:rsid w:val="0044556A"/>
    <w:rsid w:val="00445A3A"/>
    <w:rsid w:val="00456FEF"/>
    <w:rsid w:val="004603BF"/>
    <w:rsid w:val="00461B7D"/>
    <w:rsid w:val="00472E2F"/>
    <w:rsid w:val="0049039F"/>
    <w:rsid w:val="004C5E1A"/>
    <w:rsid w:val="004F2C3F"/>
    <w:rsid w:val="00504D90"/>
    <w:rsid w:val="00526F99"/>
    <w:rsid w:val="00536156"/>
    <w:rsid w:val="005B5F41"/>
    <w:rsid w:val="005D2098"/>
    <w:rsid w:val="00635318"/>
    <w:rsid w:val="00657808"/>
    <w:rsid w:val="00663857"/>
    <w:rsid w:val="00675063"/>
    <w:rsid w:val="006A1CAA"/>
    <w:rsid w:val="006C5935"/>
    <w:rsid w:val="006F310C"/>
    <w:rsid w:val="00774785"/>
    <w:rsid w:val="00790DDC"/>
    <w:rsid w:val="00793E2C"/>
    <w:rsid w:val="007E1463"/>
    <w:rsid w:val="007F0B1E"/>
    <w:rsid w:val="007F2289"/>
    <w:rsid w:val="008057E1"/>
    <w:rsid w:val="00816162"/>
    <w:rsid w:val="0083238E"/>
    <w:rsid w:val="0083247E"/>
    <w:rsid w:val="00856E57"/>
    <w:rsid w:val="008D040A"/>
    <w:rsid w:val="008D439D"/>
    <w:rsid w:val="008D6FA0"/>
    <w:rsid w:val="008E1D79"/>
    <w:rsid w:val="008E5828"/>
    <w:rsid w:val="008F5BDE"/>
    <w:rsid w:val="00912571"/>
    <w:rsid w:val="00952E14"/>
    <w:rsid w:val="009703D4"/>
    <w:rsid w:val="00971545"/>
    <w:rsid w:val="0097795C"/>
    <w:rsid w:val="00A61C85"/>
    <w:rsid w:val="00A93DA0"/>
    <w:rsid w:val="00A95EF3"/>
    <w:rsid w:val="00A9773E"/>
    <w:rsid w:val="00AA1082"/>
    <w:rsid w:val="00AA335F"/>
    <w:rsid w:val="00AF26E5"/>
    <w:rsid w:val="00B10717"/>
    <w:rsid w:val="00B66532"/>
    <w:rsid w:val="00B67FCA"/>
    <w:rsid w:val="00B85BF0"/>
    <w:rsid w:val="00B90F31"/>
    <w:rsid w:val="00B97E35"/>
    <w:rsid w:val="00BA5E65"/>
    <w:rsid w:val="00BC02B9"/>
    <w:rsid w:val="00BE1BCA"/>
    <w:rsid w:val="00BF4602"/>
    <w:rsid w:val="00C04A7A"/>
    <w:rsid w:val="00C56C38"/>
    <w:rsid w:val="00C65A25"/>
    <w:rsid w:val="00C669A3"/>
    <w:rsid w:val="00CA0E6A"/>
    <w:rsid w:val="00CA3268"/>
    <w:rsid w:val="00CA3E33"/>
    <w:rsid w:val="00CC73D4"/>
    <w:rsid w:val="00D139FF"/>
    <w:rsid w:val="00D15699"/>
    <w:rsid w:val="00DC29EF"/>
    <w:rsid w:val="00DF6F94"/>
    <w:rsid w:val="00E0580E"/>
    <w:rsid w:val="00E05C29"/>
    <w:rsid w:val="00E11403"/>
    <w:rsid w:val="00E177D0"/>
    <w:rsid w:val="00E43C51"/>
    <w:rsid w:val="00E91859"/>
    <w:rsid w:val="00E97C68"/>
    <w:rsid w:val="00EA54C0"/>
    <w:rsid w:val="00EB518F"/>
    <w:rsid w:val="00F43595"/>
    <w:rsid w:val="00F56DD7"/>
    <w:rsid w:val="00F667EA"/>
    <w:rsid w:val="00F803C9"/>
    <w:rsid w:val="00F859F1"/>
    <w:rsid w:val="00F85CD5"/>
    <w:rsid w:val="00F94EAD"/>
    <w:rsid w:val="00FC725F"/>
    <w:rsid w:val="00FF1432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0C747"/>
  <w15:chartTrackingRefBased/>
  <w15:docId w15:val="{22373651-4803-4C80-B856-0F56E013C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C3F"/>
    <w:pPr>
      <w:spacing w:line="276" w:lineRule="auto"/>
      <w:jc w:val="both"/>
    </w:pPr>
    <w:rPr>
      <w:rFonts w:ascii="Georgia" w:hAnsi="Georgia"/>
    </w:rPr>
  </w:style>
  <w:style w:type="paragraph" w:styleId="1">
    <w:name w:val="heading 1"/>
    <w:basedOn w:val="a"/>
    <w:next w:val="a"/>
    <w:link w:val="10"/>
    <w:uiPriority w:val="9"/>
    <w:qFormat/>
    <w:rsid w:val="00AA1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1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1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10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10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1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1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1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1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1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1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1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10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10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10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1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10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108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1082"/>
  </w:style>
  <w:style w:type="paragraph" w:styleId="ae">
    <w:name w:val="footer"/>
    <w:basedOn w:val="a"/>
    <w:link w:val="af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1082"/>
  </w:style>
  <w:style w:type="table" w:styleId="af0">
    <w:name w:val="Table Grid"/>
    <w:basedOn w:val="a1"/>
    <w:uiPriority w:val="39"/>
    <w:rsid w:val="000E1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3247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32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/moi-uslugi/yuridicheskie-uslugi-dlya-fizicheskih-lits/podgotovka-i-ekspertiza-yuridicheskih-dokument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geniy\Documents\&#1053;&#1072;&#1089;&#1090;&#1088;&#1072;&#1080;&#1074;&#1072;&#1077;&#1084;&#1099;&#1077;%20&#1096;&#1072;&#1073;&#1083;&#1086;&#1085;&#1099;%20Office\&#1064;&#1040;&#1041;&#1051;&#1054;&#1053;%20&#1044;&#1051;&#1071;%20&#1070;&#1056;&#1044;&#1054;&#1050;&#1059;&#1052;&#1045;&#1053;&#1058;&#1054;&#104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ДЛЯ ЮРДОКУМЕНТОВ.dotx</Template>
  <TotalTime>1</TotalTime>
  <Pages>3</Pages>
  <Words>747</Words>
  <Characters>4259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Волков Евгений Дмитриевич</Manager>
  <Company>https://evgeniyvolkov.ru</Company>
  <LinksUpToDate>false</LinksUpToDate>
  <CharactersWithSpaces>4997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Типовой образец</dc:subject>
  <dc:creator>Evgeniy</dc:creator>
  <cp:keywords>Типовой шаблон (образец) документа</cp:keywords>
  <dc:description/>
  <cp:lastModifiedBy>Evgeniy Mister</cp:lastModifiedBy>
  <cp:revision>2</cp:revision>
  <dcterms:created xsi:type="dcterms:W3CDTF">2026-09-08T05:18:00Z</dcterms:created>
  <dcterms:modified xsi:type="dcterms:W3CDTF">2026-09-08T05:18:00Z</dcterms:modified>
</cp:coreProperties>
</file>