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61C7C" w14:textId="77777777" w:rsidR="009A3F2E" w:rsidRPr="009A3F2E" w:rsidRDefault="009A3F2E" w:rsidP="009A3F2E">
      <w:pPr>
        <w:jc w:val="left"/>
      </w:pPr>
      <w:r w:rsidRPr="009A3F2E">
        <w:t>В [Название районного суда]</w:t>
      </w:r>
      <w:r w:rsidRPr="009A3F2E">
        <w:br/>
        <w:t>Адрес: [адрес суда]</w:t>
      </w:r>
    </w:p>
    <w:p w14:paraId="354FAAFF" w14:textId="77777777" w:rsidR="009A3F2E" w:rsidRPr="009A3F2E" w:rsidRDefault="009A3F2E" w:rsidP="009A3F2E">
      <w:pPr>
        <w:jc w:val="left"/>
      </w:pPr>
      <w:r w:rsidRPr="009A3F2E">
        <w:rPr>
          <w:b/>
          <w:bCs/>
        </w:rPr>
        <w:t>Истец:</w:t>
      </w:r>
      <w:r w:rsidRPr="009A3F2E">
        <w:t xml:space="preserve"> [ФИО полностью]</w:t>
      </w:r>
      <w:r w:rsidRPr="009A3F2E">
        <w:br/>
        <w:t>Адрес: [адрес регистрации]</w:t>
      </w:r>
      <w:r w:rsidRPr="009A3F2E">
        <w:br/>
        <w:t>Телефон: [номер телефона]</w:t>
      </w:r>
      <w:r w:rsidRPr="009A3F2E">
        <w:br/>
        <w:t>Электронная почта: [адрес]</w:t>
      </w:r>
    </w:p>
    <w:p w14:paraId="4C5FCC55" w14:textId="77777777" w:rsidR="009A3F2E" w:rsidRPr="009A3F2E" w:rsidRDefault="009A3F2E" w:rsidP="009A3F2E">
      <w:pPr>
        <w:jc w:val="left"/>
      </w:pPr>
      <w:r w:rsidRPr="009A3F2E">
        <w:rPr>
          <w:b/>
          <w:bCs/>
        </w:rPr>
        <w:t>Ответчик:</w:t>
      </w:r>
      <w:r w:rsidRPr="009A3F2E">
        <w:t xml:space="preserve"> [Управление Росреестра по региону]</w:t>
      </w:r>
      <w:r w:rsidRPr="009A3F2E">
        <w:br/>
        <w:t>Адрес: [адрес управления]</w:t>
      </w:r>
    </w:p>
    <w:p w14:paraId="122EAE9A" w14:textId="77777777" w:rsidR="009A3F2E" w:rsidRPr="009A3F2E" w:rsidRDefault="009A3F2E" w:rsidP="009A3F2E">
      <w:pPr>
        <w:jc w:val="left"/>
      </w:pPr>
      <w:r w:rsidRPr="009A3F2E">
        <w:rPr>
          <w:b/>
          <w:bCs/>
        </w:rPr>
        <w:t>Заинтересованное лицо:</w:t>
      </w:r>
      <w:r w:rsidRPr="009A3F2E">
        <w:t xml:space="preserve"> [ФИО соседа/собственника смежного участка]</w:t>
      </w:r>
      <w:r w:rsidRPr="009A3F2E">
        <w:br/>
        <w:t>Адрес: [адрес регистрации]</w:t>
      </w:r>
    </w:p>
    <w:p w14:paraId="23ECF5A1" w14:textId="77777777" w:rsidR="009A3F2E" w:rsidRPr="009A3F2E" w:rsidRDefault="009A3F2E" w:rsidP="009A3F2E">
      <w:pPr>
        <w:jc w:val="center"/>
        <w:rPr>
          <w:b/>
          <w:bCs/>
        </w:rPr>
      </w:pPr>
      <w:r w:rsidRPr="009A3F2E">
        <w:rPr>
          <w:b/>
          <w:bCs/>
        </w:rPr>
        <w:t>Исковое заявление об исправлении реестровой ошибки</w:t>
      </w:r>
    </w:p>
    <w:p w14:paraId="5497F75B" w14:textId="77777777" w:rsidR="009A3F2E" w:rsidRPr="009A3F2E" w:rsidRDefault="009A3F2E" w:rsidP="009A3F2E">
      <w:r w:rsidRPr="009A3F2E">
        <w:t>Я являюсь собственником земельного участка с кадастровым номером [номер], площадью [значение] кв. м., расположенного по адресу: [адрес], что подтверждается выпиской из ЕГРН от [дата].</w:t>
      </w:r>
    </w:p>
    <w:p w14:paraId="64F93E0A" w14:textId="77777777" w:rsidR="009A3F2E" w:rsidRPr="009A3F2E" w:rsidRDefault="009A3F2E" w:rsidP="009A3F2E">
      <w:r w:rsidRPr="009A3F2E">
        <w:t>В процессе проведения кадастровых работ было выявлено, что фактические границы участка не соответствуют границам, сведения о которых содержатся в Едином государственном реестре недвижимости. Кадастровый инженер [ФИО] установил наличие реестровой (кадастровой) ошибки, которая выражается в смещении границ участка или их наложении на границы смежного участка № [номер].</w:t>
      </w:r>
    </w:p>
    <w:p w14:paraId="48CDF99F" w14:textId="77777777" w:rsidR="009A3F2E" w:rsidRPr="009A3F2E" w:rsidRDefault="009A3F2E" w:rsidP="009A3F2E">
      <w:r w:rsidRPr="009A3F2E">
        <w:t>Причиной возникновения ошибки послужило использование неверных координат в межевом плане [ФИО инженера, подготовившего старый план] от [дата]. Согласно ч. 3 ст. 61 Федерального закона от 13.07.2015 № 218-ФЗ «О государственной регистрации недвижимости», воспроизведенная в ЕГРН ошибка, содержащаяся в межевом плане, подлежит исправлению на основании решения суда.</w:t>
      </w:r>
    </w:p>
    <w:p w14:paraId="20EE297F" w14:textId="77777777" w:rsidR="009A3F2E" w:rsidRPr="009A3F2E" w:rsidRDefault="009A3F2E" w:rsidP="009A3F2E">
      <w:r w:rsidRPr="009A3F2E">
        <w:t>Наличие ошибки нарушает мои права на использование участка в его фактических границах и препятствует совершению сделок с недвижимостью. Мирный порядок исправления ошибки невозможен, так как регистрирующий орган или владельцы смежных участков возражают против внесения изменений.</w:t>
      </w:r>
    </w:p>
    <w:p w14:paraId="6BBAB3B8" w14:textId="77777777" w:rsidR="009A3F2E" w:rsidRPr="009A3F2E" w:rsidRDefault="009A3F2E" w:rsidP="009A3F2E">
      <w:r w:rsidRPr="009A3F2E">
        <w:t>На основании изложенного, руководствуясь ст. 304 ГК РФ, ст. 61 ФЗ № 218,</w:t>
      </w:r>
    </w:p>
    <w:p w14:paraId="748D77BA" w14:textId="77777777" w:rsidR="009A3F2E" w:rsidRPr="009A3F2E" w:rsidRDefault="009A3F2E" w:rsidP="009A3F2E">
      <w:r w:rsidRPr="009A3F2E">
        <w:rPr>
          <w:b/>
          <w:bCs/>
        </w:rPr>
        <w:t>ПРОШУ:</w:t>
      </w:r>
    </w:p>
    <w:p w14:paraId="72370B56" w14:textId="77777777" w:rsidR="009A3F2E" w:rsidRPr="009A3F2E" w:rsidRDefault="009A3F2E" w:rsidP="009A3F2E">
      <w:pPr>
        <w:numPr>
          <w:ilvl w:val="0"/>
          <w:numId w:val="15"/>
        </w:numPr>
      </w:pPr>
      <w:r w:rsidRPr="009A3F2E">
        <w:t>Признать реестровой ошибкой сведения о координатах характерных точек границ земельного участка с кадастровым номером [номер].</w:t>
      </w:r>
    </w:p>
    <w:p w14:paraId="44BACA51" w14:textId="77777777" w:rsidR="009A3F2E" w:rsidRPr="009A3F2E" w:rsidRDefault="009A3F2E" w:rsidP="009A3F2E">
      <w:pPr>
        <w:numPr>
          <w:ilvl w:val="0"/>
          <w:numId w:val="15"/>
        </w:numPr>
      </w:pPr>
      <w:r w:rsidRPr="009A3F2E">
        <w:t>Установить границы земельного участка с кадастровым номером [номер] в соответствии с координатами, указанными в межевом плане (заключении кадастрового инженера) от [дата].</w:t>
      </w:r>
    </w:p>
    <w:p w14:paraId="4CF06ACE" w14:textId="77777777" w:rsidR="009A3F2E" w:rsidRPr="009A3F2E" w:rsidRDefault="009A3F2E" w:rsidP="009A3F2E">
      <w:pPr>
        <w:numPr>
          <w:ilvl w:val="0"/>
          <w:numId w:val="15"/>
        </w:numPr>
      </w:pPr>
      <w:r w:rsidRPr="009A3F2E">
        <w:t>Обязать Управление Росреестра внести исправления в сведения ЕГРН.</w:t>
      </w:r>
    </w:p>
    <w:p w14:paraId="3E3E3176" w14:textId="77777777" w:rsidR="009A3F2E" w:rsidRPr="009A3F2E" w:rsidRDefault="009A3F2E" w:rsidP="009A3F2E">
      <w:r w:rsidRPr="009A3F2E">
        <w:lastRenderedPageBreak/>
        <w:t>Приложения:</w:t>
      </w:r>
    </w:p>
    <w:p w14:paraId="72FC406C" w14:textId="77777777" w:rsidR="009A3F2E" w:rsidRPr="009A3F2E" w:rsidRDefault="009A3F2E" w:rsidP="009A3F2E">
      <w:pPr>
        <w:numPr>
          <w:ilvl w:val="0"/>
          <w:numId w:val="16"/>
        </w:numPr>
      </w:pPr>
      <w:r w:rsidRPr="009A3F2E">
        <w:t>копия искового заявления для сторон;</w:t>
      </w:r>
    </w:p>
    <w:p w14:paraId="52407727" w14:textId="77777777" w:rsidR="009A3F2E" w:rsidRPr="009A3F2E" w:rsidRDefault="009A3F2E" w:rsidP="009A3F2E">
      <w:pPr>
        <w:numPr>
          <w:ilvl w:val="0"/>
          <w:numId w:val="16"/>
        </w:numPr>
      </w:pPr>
      <w:r w:rsidRPr="009A3F2E">
        <w:t>квитанция об оплате госпошлины;</w:t>
      </w:r>
    </w:p>
    <w:p w14:paraId="0E280031" w14:textId="77777777" w:rsidR="009A3F2E" w:rsidRPr="009A3F2E" w:rsidRDefault="009A3F2E" w:rsidP="009A3F2E">
      <w:pPr>
        <w:numPr>
          <w:ilvl w:val="0"/>
          <w:numId w:val="16"/>
        </w:numPr>
      </w:pPr>
      <w:r w:rsidRPr="009A3F2E">
        <w:t>выписка из ЕГРН на земельный участок;</w:t>
      </w:r>
    </w:p>
    <w:p w14:paraId="2F9C164B" w14:textId="77777777" w:rsidR="009A3F2E" w:rsidRPr="009A3F2E" w:rsidRDefault="009A3F2E" w:rsidP="009A3F2E">
      <w:pPr>
        <w:numPr>
          <w:ilvl w:val="0"/>
          <w:numId w:val="16"/>
        </w:numPr>
      </w:pPr>
      <w:r w:rsidRPr="009A3F2E">
        <w:t>заключение кадастрового инженера о наличии ошибки;</w:t>
      </w:r>
    </w:p>
    <w:p w14:paraId="12100175" w14:textId="77777777" w:rsidR="009A3F2E" w:rsidRPr="009A3F2E" w:rsidRDefault="009A3F2E" w:rsidP="009A3F2E">
      <w:pPr>
        <w:numPr>
          <w:ilvl w:val="0"/>
          <w:numId w:val="16"/>
        </w:numPr>
      </w:pPr>
      <w:r w:rsidRPr="009A3F2E">
        <w:t>межевой план (при наличии).</w:t>
      </w:r>
    </w:p>
    <w:p w14:paraId="0B14A08D" w14:textId="77777777" w:rsidR="009A3F2E" w:rsidRPr="009A3F2E" w:rsidRDefault="009A3F2E" w:rsidP="009A3F2E">
      <w:r w:rsidRPr="009A3F2E">
        <w:t>«__» ________ 20__ г.</w:t>
      </w:r>
    </w:p>
    <w:p w14:paraId="315FF9CB" w14:textId="77777777" w:rsidR="009A3F2E" w:rsidRPr="009A3F2E" w:rsidRDefault="009A3F2E" w:rsidP="009A3F2E">
      <w:r w:rsidRPr="009A3F2E">
        <w:t>________________ / [Фамилия И.О.]</w:t>
      </w:r>
    </w:p>
    <w:p w14:paraId="377FE0DC" w14:textId="113F1C5B" w:rsidR="0083247E" w:rsidRPr="009A3F2E" w:rsidRDefault="0083247E" w:rsidP="009A3F2E"/>
    <w:sectPr w:rsidR="0083247E" w:rsidRPr="009A3F2E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7317E" w14:textId="77777777" w:rsidR="00A468B9" w:rsidRDefault="00A468B9" w:rsidP="00AA1082">
      <w:pPr>
        <w:spacing w:after="0" w:line="240" w:lineRule="auto"/>
      </w:pPr>
      <w:r>
        <w:separator/>
      </w:r>
    </w:p>
  </w:endnote>
  <w:endnote w:type="continuationSeparator" w:id="0">
    <w:p w14:paraId="1ED472E3" w14:textId="77777777" w:rsidR="00A468B9" w:rsidRDefault="00A468B9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9D32A" w14:textId="77777777" w:rsidR="00A468B9" w:rsidRDefault="00A468B9" w:rsidP="00AA1082">
      <w:pPr>
        <w:spacing w:after="0" w:line="240" w:lineRule="auto"/>
      </w:pPr>
      <w:r>
        <w:separator/>
      </w:r>
    </w:p>
  </w:footnote>
  <w:footnote w:type="continuationSeparator" w:id="0">
    <w:p w14:paraId="3A11B611" w14:textId="77777777" w:rsidR="00A468B9" w:rsidRDefault="00A468B9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874D6"/>
    <w:multiLevelType w:val="multilevel"/>
    <w:tmpl w:val="04B4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EF758B"/>
    <w:multiLevelType w:val="multilevel"/>
    <w:tmpl w:val="347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F239C0"/>
    <w:multiLevelType w:val="multilevel"/>
    <w:tmpl w:val="62C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1"/>
  </w:num>
  <w:num w:numId="2" w16cid:durableId="1452941838">
    <w:abstractNumId w:val="6"/>
  </w:num>
  <w:num w:numId="3" w16cid:durableId="1996958423">
    <w:abstractNumId w:val="5"/>
  </w:num>
  <w:num w:numId="4" w16cid:durableId="1612474000">
    <w:abstractNumId w:val="7"/>
  </w:num>
  <w:num w:numId="5" w16cid:durableId="1267614942">
    <w:abstractNumId w:val="14"/>
  </w:num>
  <w:num w:numId="6" w16cid:durableId="80032759">
    <w:abstractNumId w:val="10"/>
  </w:num>
  <w:num w:numId="7" w16cid:durableId="1584333580">
    <w:abstractNumId w:val="9"/>
  </w:num>
  <w:num w:numId="8" w16cid:durableId="853614933">
    <w:abstractNumId w:val="0"/>
  </w:num>
  <w:num w:numId="9" w16cid:durableId="1919049586">
    <w:abstractNumId w:val="12"/>
  </w:num>
  <w:num w:numId="10" w16cid:durableId="1216772059">
    <w:abstractNumId w:val="8"/>
  </w:num>
  <w:num w:numId="11" w16cid:durableId="1143233363">
    <w:abstractNumId w:val="15"/>
  </w:num>
  <w:num w:numId="12" w16cid:durableId="331107870">
    <w:abstractNumId w:val="2"/>
  </w:num>
  <w:num w:numId="13" w16cid:durableId="1287926806">
    <w:abstractNumId w:val="1"/>
  </w:num>
  <w:num w:numId="14" w16cid:durableId="274215042">
    <w:abstractNumId w:val="4"/>
  </w:num>
  <w:num w:numId="15" w16cid:durableId="355009040">
    <w:abstractNumId w:val="3"/>
  </w:num>
  <w:num w:numId="16" w16cid:durableId="3618272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2246DE"/>
    <w:rsid w:val="00227EAA"/>
    <w:rsid w:val="00276B7C"/>
    <w:rsid w:val="0029453C"/>
    <w:rsid w:val="002C68AB"/>
    <w:rsid w:val="00313859"/>
    <w:rsid w:val="003D025F"/>
    <w:rsid w:val="00456FEF"/>
    <w:rsid w:val="00461B7D"/>
    <w:rsid w:val="00472E2F"/>
    <w:rsid w:val="004F2C3F"/>
    <w:rsid w:val="004F7F89"/>
    <w:rsid w:val="005B23DD"/>
    <w:rsid w:val="0060767C"/>
    <w:rsid w:val="00657808"/>
    <w:rsid w:val="00675063"/>
    <w:rsid w:val="006E1398"/>
    <w:rsid w:val="007E1463"/>
    <w:rsid w:val="008057E1"/>
    <w:rsid w:val="0083238E"/>
    <w:rsid w:val="0083247E"/>
    <w:rsid w:val="008D439D"/>
    <w:rsid w:val="009A3F2E"/>
    <w:rsid w:val="00A468B9"/>
    <w:rsid w:val="00A93DA0"/>
    <w:rsid w:val="00A95EF3"/>
    <w:rsid w:val="00A9773E"/>
    <w:rsid w:val="00AA1082"/>
    <w:rsid w:val="00B10717"/>
    <w:rsid w:val="00B66532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2026-07-16T06:35:00Z</dcterms:created>
  <dcterms:modified xsi:type="dcterms:W3CDTF">2026-07-16T06:35:00Z</dcterms:modified>
</cp:coreProperties>
</file>