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0AD5" w14:textId="77777777" w:rsidR="00FE07CE" w:rsidRPr="00FE07CE" w:rsidRDefault="00FE07CE" w:rsidP="00FE07CE">
      <w:pPr>
        <w:jc w:val="left"/>
      </w:pPr>
      <w:r w:rsidRPr="00FE07CE">
        <w:t>В [наименование суда, в который подается иск]</w:t>
      </w:r>
      <w:r w:rsidRPr="00FE07CE">
        <w:br/>
        <w:t>Адрес: [индекс, адрес суда]</w:t>
      </w:r>
    </w:p>
    <w:p w14:paraId="7A997633" w14:textId="77777777" w:rsidR="00FE07CE" w:rsidRPr="00FE07CE" w:rsidRDefault="00FE07CE" w:rsidP="00FE07CE">
      <w:pPr>
        <w:jc w:val="left"/>
      </w:pPr>
      <w:r w:rsidRPr="00FE07CE">
        <w:rPr>
          <w:b/>
          <w:bCs/>
        </w:rPr>
        <w:t>Истец:</w:t>
      </w:r>
      <w:r w:rsidRPr="00FE07CE">
        <w:t xml:space="preserve"> [ФИО Истца]</w:t>
      </w:r>
      <w:r w:rsidRPr="00FE07CE">
        <w:br/>
        <w:t>Адрес: [индекс, адрес проживания]</w:t>
      </w:r>
      <w:r w:rsidRPr="00FE07CE">
        <w:br/>
        <w:t>Телефон: [номер телефона]</w:t>
      </w:r>
      <w:r w:rsidRPr="00FE07CE">
        <w:br/>
        <w:t xml:space="preserve">Электронная почта: [адрес </w:t>
      </w:r>
      <w:proofErr w:type="spellStart"/>
      <w:r w:rsidRPr="00FE07CE">
        <w:t>email</w:t>
      </w:r>
      <w:proofErr w:type="spellEnd"/>
      <w:r w:rsidRPr="00FE07CE">
        <w:t>]</w:t>
      </w:r>
    </w:p>
    <w:p w14:paraId="6C588739" w14:textId="77777777" w:rsidR="00FE07CE" w:rsidRPr="00FE07CE" w:rsidRDefault="00FE07CE" w:rsidP="00FE07CE">
      <w:pPr>
        <w:jc w:val="left"/>
      </w:pPr>
      <w:r w:rsidRPr="00FE07CE">
        <w:rPr>
          <w:b/>
          <w:bCs/>
        </w:rPr>
        <w:t>Ответчик:</w:t>
      </w:r>
      <w:r w:rsidRPr="00FE07CE">
        <w:t xml:space="preserve"> [ФИО Наследника]</w:t>
      </w:r>
      <w:r w:rsidRPr="00FE07CE">
        <w:br/>
        <w:t>Адрес: [индекс, адрес проживания]</w:t>
      </w:r>
      <w:r w:rsidRPr="00FE07CE">
        <w:br/>
        <w:t>Дата и место рождения: [данные, если известны]</w:t>
      </w:r>
      <w:r w:rsidRPr="00FE07CE">
        <w:br/>
        <w:t>Идентификатор (ИНН/СНИЛС/паспорт): [серия и номер, если известны]</w:t>
      </w:r>
    </w:p>
    <w:p w14:paraId="1B4889EC" w14:textId="77777777" w:rsidR="00FE07CE" w:rsidRPr="00FE07CE" w:rsidRDefault="00FE07CE" w:rsidP="00FE07CE">
      <w:pPr>
        <w:jc w:val="left"/>
      </w:pPr>
      <w:r w:rsidRPr="00FE07CE">
        <w:rPr>
          <w:b/>
          <w:bCs/>
        </w:rPr>
        <w:t>Третье лицо (нотариус):</w:t>
      </w:r>
      <w:r w:rsidRPr="00FE07CE">
        <w:t xml:space="preserve"> [ФИО нотариуса, ведущего наследственное дело]</w:t>
      </w:r>
      <w:r w:rsidRPr="00FE07CE">
        <w:br/>
        <w:t>Адрес: [адрес нотариальной конторы]</w:t>
      </w:r>
    </w:p>
    <w:p w14:paraId="48DFF215" w14:textId="77777777" w:rsidR="00FE07CE" w:rsidRPr="00FE07CE" w:rsidRDefault="00FE07CE" w:rsidP="00FE07CE">
      <w:pPr>
        <w:jc w:val="left"/>
      </w:pPr>
      <w:r w:rsidRPr="00FE07CE">
        <w:t>Цена иска: [сумма долга в рублях] руб.</w:t>
      </w:r>
      <w:r w:rsidRPr="00FE07CE">
        <w:br/>
        <w:t>Госпошлина: [сумма госпошлины в рублях] руб.</w:t>
      </w:r>
    </w:p>
    <w:p w14:paraId="5256F72E" w14:textId="77777777" w:rsidR="00FE07CE" w:rsidRPr="00FE07CE" w:rsidRDefault="00FE07CE" w:rsidP="00FE07CE">
      <w:pPr>
        <w:jc w:val="center"/>
        <w:rPr>
          <w:b/>
          <w:bCs/>
        </w:rPr>
      </w:pPr>
      <w:r w:rsidRPr="00FE07CE">
        <w:rPr>
          <w:b/>
          <w:bCs/>
        </w:rPr>
        <w:t>Исковое заявление</w:t>
      </w:r>
      <w:r w:rsidRPr="00FE07CE">
        <w:rPr>
          <w:b/>
          <w:bCs/>
        </w:rPr>
        <w:br/>
        <w:t>о взыскании задолженности наследодателя с наследника</w:t>
      </w:r>
    </w:p>
    <w:p w14:paraId="6D557A99" w14:textId="77777777" w:rsidR="00FE07CE" w:rsidRPr="00FE07CE" w:rsidRDefault="00FE07CE" w:rsidP="00FE07CE">
      <w:r w:rsidRPr="00FE07CE">
        <w:t>«__» ________ 20__ г. между Истцом ([ФИО Истца]) и Наследодателем ([ФИО Наследодателя]) был заключен договор займа (выдана расписка), по условиям которого Истец передал Наследодателю денежные средства в размере [СУММА] руб. со сроком возврата до «__» ________ 20__ г.</w:t>
      </w:r>
    </w:p>
    <w:p w14:paraId="034D2617" w14:textId="77777777" w:rsidR="00FE07CE" w:rsidRPr="00FE07CE" w:rsidRDefault="00FE07CE" w:rsidP="00FE07CE">
      <w:r w:rsidRPr="00FE07CE">
        <w:t>Истец полностью выполнил свои обязательства и передал указанную сумму, что подтверждается [письменной распиской / выпиской по банковскому счету].</w:t>
      </w:r>
    </w:p>
    <w:p w14:paraId="41BAE00D" w14:textId="77777777" w:rsidR="00FE07CE" w:rsidRPr="00FE07CE" w:rsidRDefault="00FE07CE" w:rsidP="00FE07CE">
      <w:r w:rsidRPr="00FE07CE">
        <w:t>«__» ________ 20__ г. Наследодатель ([ФИО Наследодателя]) скончался, что подтверждается свидетельством о смерти № [номер] от «__» ________ 20__ г.</w:t>
      </w:r>
    </w:p>
    <w:p w14:paraId="39322632" w14:textId="77777777" w:rsidR="00FE07CE" w:rsidRPr="00FE07CE" w:rsidRDefault="00FE07CE" w:rsidP="00FE07CE">
      <w:r w:rsidRPr="00FE07CE">
        <w:t>На момент смерти задолженность Наследодателя перед Истцом составляла [СУММА] руб. основной долг, а также проценты в размере [СУММА] руб., а всего [СУММА] руб.</w:t>
      </w:r>
    </w:p>
    <w:p w14:paraId="53F023FB" w14:textId="77777777" w:rsidR="00FE07CE" w:rsidRPr="00FE07CE" w:rsidRDefault="00FE07CE" w:rsidP="00FE07CE">
      <w:r w:rsidRPr="00FE07CE">
        <w:t>После смерти Наследодателя открылось наследство. Нотариусом [ФИО нотариуса] было открыто наследственное дело № [номер]. Ответчик ([ФИО Наследника]), являясь наследником [указать степень родства или по завещанию], в установленный законом шестимесячный срок принял наследство.</w:t>
      </w:r>
    </w:p>
    <w:p w14:paraId="3EA12987" w14:textId="77777777" w:rsidR="00FE07CE" w:rsidRPr="00FE07CE" w:rsidRDefault="00FE07CE" w:rsidP="00FE07CE">
      <w:r w:rsidRPr="00FE07CE">
        <w:t>В состав наследственного имущества входит: [перечислить имущество, например: квартира, земельный участок, автомобиль, денежные вклады]. Стоимость наследственного имущества составляет не менее [СУММА] руб., что превышает размер требований Истца.</w:t>
      </w:r>
    </w:p>
    <w:p w14:paraId="47C2F59C" w14:textId="77777777" w:rsidR="00FE07CE" w:rsidRPr="00FE07CE" w:rsidRDefault="00FE07CE" w:rsidP="00FE07CE">
      <w:r w:rsidRPr="00FE07CE">
        <w:t>Согласно ст. 1175 Гражданского кодекса РФ, наследники, принявшие наследство, отвечают по долгам наследодателя солидарно. Каждый из наследников отвечает по долгам наследодателя в пределах стоимости перешедшего к нему наследственного имущества.</w:t>
      </w:r>
    </w:p>
    <w:p w14:paraId="1D554C26" w14:textId="77777777" w:rsidR="00FE07CE" w:rsidRPr="00FE07CE" w:rsidRDefault="00FE07CE" w:rsidP="00FE07CE">
      <w:r w:rsidRPr="00FE07CE">
        <w:lastRenderedPageBreak/>
        <w:t>Истец направлял в адрес Ответчика досудебную претензию с требованием погасить задолженность Наследодателя. Однако Ответчик требования Истца добровольно не удовлетворил (ответ на претензию не направил).</w:t>
      </w:r>
    </w:p>
    <w:p w14:paraId="6C57058D" w14:textId="77777777" w:rsidR="00FE07CE" w:rsidRPr="00FE07CE" w:rsidRDefault="00FE07CE" w:rsidP="00FE07CE">
      <w:r w:rsidRPr="00FE07CE">
        <w:t>На основании изложенного, руководствуясь ст. 309, 310, 807–810, 1175 Гражданского кодекса РФ, ст. 131, 132 Гражданского процессуального кодекса РФ,</w:t>
      </w:r>
    </w:p>
    <w:p w14:paraId="617CD174" w14:textId="77777777" w:rsidR="00FE07CE" w:rsidRPr="00FE07CE" w:rsidRDefault="00FE07CE" w:rsidP="00FE07CE">
      <w:pPr>
        <w:jc w:val="center"/>
      </w:pPr>
      <w:r w:rsidRPr="00FE07CE">
        <w:t>ПРОШУ:</w:t>
      </w:r>
    </w:p>
    <w:p w14:paraId="0C7C4A40" w14:textId="77777777" w:rsidR="00FE07CE" w:rsidRPr="00FE07CE" w:rsidRDefault="00FE07CE" w:rsidP="00FE07CE">
      <w:r w:rsidRPr="00FE07CE">
        <w:t>1. Взыскать с Ответчика ([ФИО Наследника]) в пользу Истца ([ФИО Истца]) задолженность по договору займа (расписке) от «__» ________ 20__ г. в размере [СУММА] руб., проценты за пользование денежными средствами в размере [СУММА] руб., а всего [СУММА] руб.</w:t>
      </w:r>
    </w:p>
    <w:p w14:paraId="17393D70" w14:textId="77777777" w:rsidR="00FE07CE" w:rsidRPr="00FE07CE" w:rsidRDefault="00FE07CE" w:rsidP="00FE07CE">
      <w:r w:rsidRPr="00FE07CE">
        <w:t>2. Взыскать с Ответчика в пользу Истца расходы по оплате государственной пошлины в размере [СУММА] руб.</w:t>
      </w:r>
    </w:p>
    <w:p w14:paraId="09F6B068" w14:textId="77777777" w:rsidR="00FE07CE" w:rsidRPr="00FE07CE" w:rsidRDefault="00FE07CE" w:rsidP="00FE07CE">
      <w:r w:rsidRPr="00FE07CE">
        <w:t>Приложение:</w:t>
      </w:r>
    </w:p>
    <w:p w14:paraId="57DA3A88" w14:textId="77777777" w:rsidR="00FE07CE" w:rsidRPr="00FE07CE" w:rsidRDefault="00FE07CE" w:rsidP="00FE07CE">
      <w:pPr>
        <w:jc w:val="left"/>
      </w:pPr>
      <w:r w:rsidRPr="00FE07CE">
        <w:t>1. Уведомление о вручении (направлении) копии иска Ответчику и Третьему лицу.</w:t>
      </w:r>
      <w:r w:rsidRPr="00FE07CE">
        <w:br/>
        <w:t>2. Документ, подтверждающий уплату государственной пошлины.</w:t>
      </w:r>
      <w:r w:rsidRPr="00FE07CE">
        <w:br/>
        <w:t>3. Копия договора займа (расписки) от «__» ________ 20__ г.</w:t>
      </w:r>
      <w:r w:rsidRPr="00FE07CE">
        <w:br/>
        <w:t>4. Копия свидетельства о смерти должника (при наличии).</w:t>
      </w:r>
      <w:r w:rsidRPr="00FE07CE">
        <w:br/>
        <w:t>5. Копия досудебной претензии и доказательства ее отправки.</w:t>
      </w:r>
      <w:r w:rsidRPr="00FE07CE">
        <w:br/>
        <w:t>6. Сведения о наличии наследственного дела (выписка из реестра наследственных дел).</w:t>
      </w:r>
      <w:r w:rsidRPr="00FE07CE">
        <w:br/>
        <w:t>7. Документы, подтверждающие состав и стоимость наследственного имущества (при наличии).</w:t>
      </w:r>
    </w:p>
    <w:p w14:paraId="6A044873" w14:textId="77777777" w:rsidR="00FE07CE" w:rsidRPr="00FE07CE" w:rsidRDefault="00FE07CE" w:rsidP="00FE07CE">
      <w:pPr>
        <w:jc w:val="left"/>
      </w:pPr>
      <w:r w:rsidRPr="00FE07CE">
        <w:t>«__» ________ 20__ г.</w:t>
      </w:r>
    </w:p>
    <w:p w14:paraId="415C43D6" w14:textId="77777777" w:rsidR="00FE07CE" w:rsidRPr="00FE07CE" w:rsidRDefault="00FE07CE" w:rsidP="00FE07CE">
      <w:pPr>
        <w:jc w:val="left"/>
      </w:pPr>
      <w:r w:rsidRPr="00FE07CE">
        <w:t>________________ / [Фамилия И.О.]</w:t>
      </w:r>
    </w:p>
    <w:p w14:paraId="040E965B" w14:textId="77777777" w:rsidR="0083247E" w:rsidRPr="00FE07CE" w:rsidRDefault="0083247E" w:rsidP="00FE07CE"/>
    <w:sectPr w:rsidR="0083247E" w:rsidRPr="00FE07C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33F9" w14:textId="77777777" w:rsidR="00DE1EA1" w:rsidRDefault="00DE1EA1" w:rsidP="00AA1082">
      <w:pPr>
        <w:spacing w:after="0" w:line="240" w:lineRule="auto"/>
      </w:pPr>
      <w:r>
        <w:separator/>
      </w:r>
    </w:p>
  </w:endnote>
  <w:endnote w:type="continuationSeparator" w:id="0">
    <w:p w14:paraId="069AB0D8" w14:textId="77777777" w:rsidR="00DE1EA1" w:rsidRDefault="00DE1EA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6626" w14:textId="77777777" w:rsidR="00DE1EA1" w:rsidRDefault="00DE1EA1" w:rsidP="00AA1082">
      <w:pPr>
        <w:spacing w:after="0" w:line="240" w:lineRule="auto"/>
      </w:pPr>
      <w:r>
        <w:separator/>
      </w:r>
    </w:p>
  </w:footnote>
  <w:footnote w:type="continuationSeparator" w:id="0">
    <w:p w14:paraId="4C77BF22" w14:textId="77777777" w:rsidR="00DE1EA1" w:rsidRDefault="00DE1EA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8"/>
  </w:num>
  <w:num w:numId="2" w16cid:durableId="1452941838">
    <w:abstractNumId w:val="5"/>
  </w:num>
  <w:num w:numId="3" w16cid:durableId="620452602">
    <w:abstractNumId w:val="15"/>
  </w:num>
  <w:num w:numId="4" w16cid:durableId="127937033">
    <w:abstractNumId w:val="12"/>
  </w:num>
  <w:num w:numId="5" w16cid:durableId="531455332">
    <w:abstractNumId w:val="16"/>
  </w:num>
  <w:num w:numId="6" w16cid:durableId="1099104971">
    <w:abstractNumId w:val="3"/>
  </w:num>
  <w:num w:numId="7" w16cid:durableId="1269124427">
    <w:abstractNumId w:val="11"/>
  </w:num>
  <w:num w:numId="8" w16cid:durableId="557205090">
    <w:abstractNumId w:val="1"/>
  </w:num>
  <w:num w:numId="9" w16cid:durableId="1463647699">
    <w:abstractNumId w:val="6"/>
  </w:num>
  <w:num w:numId="10" w16cid:durableId="673608733">
    <w:abstractNumId w:val="4"/>
  </w:num>
  <w:num w:numId="11" w16cid:durableId="1989937548">
    <w:abstractNumId w:val="10"/>
  </w:num>
  <w:num w:numId="12" w16cid:durableId="1773040737">
    <w:abstractNumId w:val="13"/>
  </w:num>
  <w:num w:numId="13" w16cid:durableId="1329289397">
    <w:abstractNumId w:val="14"/>
  </w:num>
  <w:num w:numId="14" w16cid:durableId="1313484984">
    <w:abstractNumId w:val="2"/>
  </w:num>
  <w:num w:numId="15" w16cid:durableId="1457869392">
    <w:abstractNumId w:val="9"/>
  </w:num>
  <w:num w:numId="16" w16cid:durableId="1197355343">
    <w:abstractNumId w:val="0"/>
  </w:num>
  <w:num w:numId="17" w16cid:durableId="1464885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0078"/>
    <w:rsid w:val="0029453C"/>
    <w:rsid w:val="00313859"/>
    <w:rsid w:val="00353A0B"/>
    <w:rsid w:val="003756C8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774785"/>
    <w:rsid w:val="00790DDC"/>
    <w:rsid w:val="00793E2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E1EA1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2026-08-14T04:52:00Z</dcterms:created>
  <dcterms:modified xsi:type="dcterms:W3CDTF">2026-08-14T04:52:00Z</dcterms:modified>
</cp:coreProperties>
</file>