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A540E" w14:textId="77777777" w:rsidR="00E6623A" w:rsidRPr="00E6623A" w:rsidRDefault="00E6623A" w:rsidP="00E6623A">
      <w:pPr>
        <w:jc w:val="left"/>
      </w:pPr>
      <w:r w:rsidRPr="00E6623A">
        <w:t>В [наименование суда, адрес]</w:t>
      </w:r>
      <w:r w:rsidRPr="00E6623A">
        <w:br/>
        <w:t>Истец: [ФИО полностью]</w:t>
      </w:r>
      <w:r w:rsidRPr="00E6623A">
        <w:br/>
        <w:t>Адрес: [ваш адрес регистрации]</w:t>
      </w:r>
      <w:r w:rsidRPr="00E6623A">
        <w:br/>
        <w:t>Телефон: [номер телефона]</w:t>
      </w:r>
      <w:r w:rsidRPr="00E6623A">
        <w:br/>
        <w:t>Электронная почта: [</w:t>
      </w:r>
      <w:proofErr w:type="spellStart"/>
      <w:r w:rsidRPr="00E6623A">
        <w:t>email</w:t>
      </w:r>
      <w:proofErr w:type="spellEnd"/>
      <w:r w:rsidRPr="00E6623A">
        <w:t>]</w:t>
      </w:r>
    </w:p>
    <w:p w14:paraId="51679E56" w14:textId="77777777" w:rsidR="00E6623A" w:rsidRPr="00E6623A" w:rsidRDefault="00E6623A" w:rsidP="00E6623A">
      <w:pPr>
        <w:jc w:val="left"/>
      </w:pPr>
      <w:r w:rsidRPr="00E6623A">
        <w:rPr>
          <w:b/>
          <w:bCs/>
        </w:rPr>
        <w:t>Ответчик:</w:t>
      </w:r>
      <w:r w:rsidRPr="00E6623A">
        <w:t xml:space="preserve"> [Наименование организации или ИП]</w:t>
      </w:r>
      <w:r w:rsidRPr="00E6623A">
        <w:br/>
        <w:t>Адрес: [юридический адрес из выписки ЕГРЮЛ/ЕГРИП]</w:t>
      </w:r>
      <w:r w:rsidRPr="00E6623A">
        <w:br/>
        <w:t>ИНН: [номер ИНН из чека или сайта налоговой]</w:t>
      </w:r>
    </w:p>
    <w:p w14:paraId="0F322FD3" w14:textId="77777777" w:rsidR="00E6623A" w:rsidRPr="00E6623A" w:rsidRDefault="00E6623A" w:rsidP="00E6623A">
      <w:pPr>
        <w:jc w:val="left"/>
      </w:pPr>
      <w:r w:rsidRPr="00E6623A">
        <w:t>Цена иска: [общая сумма требований] руб.</w:t>
      </w:r>
    </w:p>
    <w:p w14:paraId="13615852" w14:textId="77777777" w:rsidR="00E6623A" w:rsidRPr="00E6623A" w:rsidRDefault="00E6623A" w:rsidP="00E6623A">
      <w:pPr>
        <w:jc w:val="center"/>
        <w:rPr>
          <w:b/>
          <w:bCs/>
        </w:rPr>
      </w:pPr>
      <w:r w:rsidRPr="00E6623A">
        <w:rPr>
          <w:b/>
          <w:bCs/>
        </w:rPr>
        <w:t>Исковое заявление о возврате денежных средств за товар ненадлежащего качества</w:t>
      </w:r>
    </w:p>
    <w:p w14:paraId="1885EAC7" w14:textId="77777777" w:rsidR="00E6623A" w:rsidRPr="00E6623A" w:rsidRDefault="00E6623A" w:rsidP="00E6623A">
      <w:r w:rsidRPr="00E6623A">
        <w:t>«__» ________ 20__ г. я приобрел у ответчика следующий товар: [наименование, модель, серийный номер] стоимостью [сумма] руб. Факт покупки подтверждается [чеком, квитанцией, актом приема-передачи или свидетельскими показаниями].</w:t>
      </w:r>
    </w:p>
    <w:p w14:paraId="648C957B" w14:textId="77777777" w:rsidR="00E6623A" w:rsidRPr="00E6623A" w:rsidRDefault="00E6623A" w:rsidP="00E6623A">
      <w:r w:rsidRPr="00E6623A">
        <w:t>В процессе эксплуатации в течение гарантийного срока в товаре был обнаружен следующий недостаток: [подробное описание проблемы]. В связи с этим «__» ________ 20__ г. я обратился к ответчику с письменной претензией, в которой требовал расторгнуть договор купли-продажи и вернуть уплаченные деньги.</w:t>
      </w:r>
    </w:p>
    <w:p w14:paraId="004F6A93" w14:textId="77777777" w:rsidR="00E6623A" w:rsidRPr="00E6623A" w:rsidRDefault="00E6623A" w:rsidP="00E6623A">
      <w:r w:rsidRPr="00E6623A">
        <w:t>Ответчик на претензию [ответил отказом / оставил без ответа], что послужило поводом для обращения в суд. Согласно ст. 18 Закона РФ «О защите прав потребителей», потребитель в случае обнаружения в товаре недостатков, если они не были оговорены продавцом, вправе отказаться от исполнения договора купли-продажи и потребовать возврата уплаченной за товар суммы.</w:t>
      </w:r>
    </w:p>
    <w:p w14:paraId="01B8498C" w14:textId="77777777" w:rsidR="00E6623A" w:rsidRPr="00E6623A" w:rsidRDefault="00E6623A" w:rsidP="00E6623A">
      <w:r w:rsidRPr="00E6623A">
        <w:t>В силу ст. 22 указанного Закона требования потребителя о возврате уплаченной за товар денежной суммы подлежат удовлетворению продавцом в течение десяти дней со дня предъявления требования. За нарушение указанного срока ст. 23 Закона предусмотрена неустойка в размере 1% от цены товара за каждый день просрочки.</w:t>
      </w:r>
    </w:p>
    <w:p w14:paraId="15EA1F8F" w14:textId="77777777" w:rsidR="00E6623A" w:rsidRPr="00E6623A" w:rsidRDefault="00E6623A" w:rsidP="00E6623A">
      <w:r w:rsidRPr="00E6623A">
        <w:t>На основании изложенного, руководствуясь ст. 13, 15, 18, 22, 23 Закона РФ «О защите прав потребителей», ст. 131-132 ГПК РФ,</w:t>
      </w:r>
    </w:p>
    <w:p w14:paraId="51C96C6E" w14:textId="77777777" w:rsidR="00E6623A" w:rsidRPr="00E6623A" w:rsidRDefault="00E6623A" w:rsidP="00E6623A">
      <w:pPr>
        <w:jc w:val="center"/>
        <w:rPr>
          <w:b/>
          <w:bCs/>
        </w:rPr>
      </w:pPr>
      <w:r w:rsidRPr="00E6623A">
        <w:rPr>
          <w:b/>
          <w:bCs/>
        </w:rPr>
        <w:t>ПРОШУ:</w:t>
      </w:r>
    </w:p>
    <w:p w14:paraId="37519A74" w14:textId="77777777" w:rsidR="00E6623A" w:rsidRPr="00E6623A" w:rsidRDefault="00E6623A" w:rsidP="00E6623A">
      <w:pPr>
        <w:numPr>
          <w:ilvl w:val="0"/>
          <w:numId w:val="10"/>
        </w:numPr>
      </w:pPr>
      <w:r w:rsidRPr="00E6623A">
        <w:t>взыскать с ответчика в мою пользу денежные средства, уплаченные за товар, в размере [сумма] руб.;</w:t>
      </w:r>
    </w:p>
    <w:p w14:paraId="509F383E" w14:textId="77777777" w:rsidR="00E6623A" w:rsidRPr="00E6623A" w:rsidRDefault="00E6623A" w:rsidP="00E6623A">
      <w:pPr>
        <w:numPr>
          <w:ilvl w:val="0"/>
          <w:numId w:val="10"/>
        </w:numPr>
      </w:pPr>
      <w:r w:rsidRPr="00E6623A">
        <w:t>взыскать неустойку за нарушение сроков удовлетворения требования потребителя в размере [сумма] руб. за период с [дата] по [дата];</w:t>
      </w:r>
    </w:p>
    <w:p w14:paraId="073D9624" w14:textId="77777777" w:rsidR="00E6623A" w:rsidRPr="00E6623A" w:rsidRDefault="00E6623A" w:rsidP="00E6623A">
      <w:pPr>
        <w:numPr>
          <w:ilvl w:val="0"/>
          <w:numId w:val="10"/>
        </w:numPr>
      </w:pPr>
      <w:r w:rsidRPr="00E6623A">
        <w:t>взыскать компенсацию морального вреда в размере [сумма] руб.;</w:t>
      </w:r>
    </w:p>
    <w:p w14:paraId="60B5A0F8" w14:textId="77777777" w:rsidR="00E6623A" w:rsidRPr="00E6623A" w:rsidRDefault="00E6623A" w:rsidP="00E6623A">
      <w:pPr>
        <w:numPr>
          <w:ilvl w:val="0"/>
          <w:numId w:val="10"/>
        </w:numPr>
      </w:pPr>
      <w:r w:rsidRPr="00E6623A">
        <w:t>взыскать штраф в размере 50% от суммы, присужденной судом в пользу потребителя;</w:t>
      </w:r>
    </w:p>
    <w:p w14:paraId="32ED2548" w14:textId="77777777" w:rsidR="00E6623A" w:rsidRPr="00E6623A" w:rsidRDefault="00E6623A" w:rsidP="00E6623A">
      <w:pPr>
        <w:numPr>
          <w:ilvl w:val="0"/>
          <w:numId w:val="10"/>
        </w:numPr>
      </w:pPr>
      <w:r w:rsidRPr="00E6623A">
        <w:t>взыскать расходы на оплату юридических услуг в размере [сумма] руб. (при наличии).</w:t>
      </w:r>
    </w:p>
    <w:p w14:paraId="1355EDC5" w14:textId="77777777" w:rsidR="00E6623A" w:rsidRDefault="00E6623A" w:rsidP="00E6623A">
      <w:pPr>
        <w:rPr>
          <w:b/>
          <w:bCs/>
        </w:rPr>
      </w:pPr>
    </w:p>
    <w:p w14:paraId="4EBC172B" w14:textId="21B0B67F" w:rsidR="00E6623A" w:rsidRPr="00E6623A" w:rsidRDefault="00E6623A" w:rsidP="00E6623A">
      <w:pPr>
        <w:rPr>
          <w:b/>
          <w:bCs/>
        </w:rPr>
      </w:pPr>
      <w:r w:rsidRPr="00E6623A">
        <w:rPr>
          <w:b/>
          <w:bCs/>
        </w:rPr>
        <w:lastRenderedPageBreak/>
        <w:t>Приложения:</w:t>
      </w:r>
    </w:p>
    <w:p w14:paraId="20D1A88F" w14:textId="77777777" w:rsidR="00E6623A" w:rsidRPr="00E6623A" w:rsidRDefault="00E6623A" w:rsidP="00E6623A">
      <w:pPr>
        <w:numPr>
          <w:ilvl w:val="0"/>
          <w:numId w:val="11"/>
        </w:numPr>
      </w:pPr>
      <w:r w:rsidRPr="00E6623A">
        <w:t>копия договора купли-продажи (при наличии);</w:t>
      </w:r>
    </w:p>
    <w:p w14:paraId="263C4AEB" w14:textId="77777777" w:rsidR="00E6623A" w:rsidRPr="00E6623A" w:rsidRDefault="00E6623A" w:rsidP="00E6623A">
      <w:pPr>
        <w:numPr>
          <w:ilvl w:val="0"/>
          <w:numId w:val="11"/>
        </w:numPr>
      </w:pPr>
      <w:r w:rsidRPr="00E6623A">
        <w:t>копия кассового или товарного чека;</w:t>
      </w:r>
    </w:p>
    <w:p w14:paraId="7212F275" w14:textId="77777777" w:rsidR="00E6623A" w:rsidRPr="00E6623A" w:rsidRDefault="00E6623A" w:rsidP="00E6623A">
      <w:pPr>
        <w:numPr>
          <w:ilvl w:val="0"/>
          <w:numId w:val="11"/>
        </w:numPr>
      </w:pPr>
      <w:r w:rsidRPr="00E6623A">
        <w:t>копия досудебной претензии с доказательствами ее отправки;</w:t>
      </w:r>
    </w:p>
    <w:p w14:paraId="5BEC7195" w14:textId="77777777" w:rsidR="00E6623A" w:rsidRPr="00E6623A" w:rsidRDefault="00E6623A" w:rsidP="00E6623A">
      <w:pPr>
        <w:numPr>
          <w:ilvl w:val="0"/>
          <w:numId w:val="11"/>
        </w:numPr>
      </w:pPr>
      <w:r w:rsidRPr="00E6623A">
        <w:t>копия ответа на претензию (при наличии);</w:t>
      </w:r>
    </w:p>
    <w:p w14:paraId="18CE3D5E" w14:textId="77777777" w:rsidR="00E6623A" w:rsidRPr="00E6623A" w:rsidRDefault="00E6623A" w:rsidP="00E6623A">
      <w:pPr>
        <w:numPr>
          <w:ilvl w:val="0"/>
          <w:numId w:val="11"/>
        </w:numPr>
      </w:pPr>
      <w:r w:rsidRPr="00E6623A">
        <w:t>расчет взыскиваемых денежных сумм;</w:t>
      </w:r>
    </w:p>
    <w:p w14:paraId="3B1509A1" w14:textId="77777777" w:rsidR="00E6623A" w:rsidRPr="00E6623A" w:rsidRDefault="00E6623A" w:rsidP="00E6623A">
      <w:pPr>
        <w:numPr>
          <w:ilvl w:val="0"/>
          <w:numId w:val="11"/>
        </w:numPr>
      </w:pPr>
      <w:r w:rsidRPr="00E6623A">
        <w:t>уведомление о вручении копии иска ответчику.</w:t>
      </w:r>
    </w:p>
    <w:p w14:paraId="311F2E18" w14:textId="77777777" w:rsidR="00E6623A" w:rsidRPr="00E6623A" w:rsidRDefault="00E6623A" w:rsidP="00E6623A">
      <w:r w:rsidRPr="00E6623A">
        <w:t>«__» ________ 20__ г.</w:t>
      </w:r>
    </w:p>
    <w:p w14:paraId="143828EF" w14:textId="77777777" w:rsidR="00E6623A" w:rsidRPr="00E6623A" w:rsidRDefault="00E6623A" w:rsidP="00E6623A">
      <w:r w:rsidRPr="00E6623A">
        <w:t>________________ / [Фамилия И.О.]</w:t>
      </w:r>
    </w:p>
    <w:p w14:paraId="0C96273E" w14:textId="77777777" w:rsidR="0083247E" w:rsidRPr="00E6623A" w:rsidRDefault="0083247E" w:rsidP="00E6623A"/>
    <w:sectPr w:rsidR="0083247E" w:rsidRPr="00E6623A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BD36A" w14:textId="77777777" w:rsidR="00EA59F2" w:rsidRDefault="00EA59F2" w:rsidP="00AA1082">
      <w:pPr>
        <w:spacing w:after="0" w:line="240" w:lineRule="auto"/>
      </w:pPr>
      <w:r>
        <w:separator/>
      </w:r>
    </w:p>
  </w:endnote>
  <w:endnote w:type="continuationSeparator" w:id="0">
    <w:p w14:paraId="6145BB91" w14:textId="77777777" w:rsidR="00EA59F2" w:rsidRDefault="00EA59F2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763C9" w14:textId="77777777" w:rsidR="00EA59F2" w:rsidRDefault="00EA59F2" w:rsidP="00AA1082">
      <w:pPr>
        <w:spacing w:after="0" w:line="240" w:lineRule="auto"/>
      </w:pPr>
      <w:r>
        <w:separator/>
      </w:r>
    </w:p>
  </w:footnote>
  <w:footnote w:type="continuationSeparator" w:id="0">
    <w:p w14:paraId="254C10E7" w14:textId="77777777" w:rsidR="00EA59F2" w:rsidRDefault="00EA59F2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8"/>
  </w:num>
  <w:num w:numId="2" w16cid:durableId="1452941838">
    <w:abstractNumId w:val="4"/>
  </w:num>
  <w:num w:numId="3" w16cid:durableId="973607643">
    <w:abstractNumId w:val="10"/>
  </w:num>
  <w:num w:numId="4" w16cid:durableId="311717642">
    <w:abstractNumId w:val="2"/>
  </w:num>
  <w:num w:numId="5" w16cid:durableId="1548955455">
    <w:abstractNumId w:val="3"/>
  </w:num>
  <w:num w:numId="6" w16cid:durableId="1895265005">
    <w:abstractNumId w:val="9"/>
  </w:num>
  <w:num w:numId="7" w16cid:durableId="1812361597">
    <w:abstractNumId w:val="1"/>
  </w:num>
  <w:num w:numId="8" w16cid:durableId="389576680">
    <w:abstractNumId w:val="5"/>
  </w:num>
  <w:num w:numId="9" w16cid:durableId="1339429729">
    <w:abstractNumId w:val="7"/>
  </w:num>
  <w:num w:numId="10" w16cid:durableId="174347891">
    <w:abstractNumId w:val="0"/>
  </w:num>
  <w:num w:numId="11" w16cid:durableId="12790284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50C30"/>
    <w:rsid w:val="000C285E"/>
    <w:rsid w:val="000D675F"/>
    <w:rsid w:val="000E186D"/>
    <w:rsid w:val="00124C52"/>
    <w:rsid w:val="00136CBC"/>
    <w:rsid w:val="002246DE"/>
    <w:rsid w:val="00227EAA"/>
    <w:rsid w:val="0029453C"/>
    <w:rsid w:val="002E72FD"/>
    <w:rsid w:val="00313859"/>
    <w:rsid w:val="003D025F"/>
    <w:rsid w:val="00456FEF"/>
    <w:rsid w:val="00461B7D"/>
    <w:rsid w:val="00472E2F"/>
    <w:rsid w:val="004F2C3F"/>
    <w:rsid w:val="00657808"/>
    <w:rsid w:val="00675063"/>
    <w:rsid w:val="007129F9"/>
    <w:rsid w:val="007E1463"/>
    <w:rsid w:val="008057E1"/>
    <w:rsid w:val="0083238E"/>
    <w:rsid w:val="0083247E"/>
    <w:rsid w:val="008D439D"/>
    <w:rsid w:val="00A50AB7"/>
    <w:rsid w:val="00A95EF3"/>
    <w:rsid w:val="00A9773E"/>
    <w:rsid w:val="00AA1082"/>
    <w:rsid w:val="00B10717"/>
    <w:rsid w:val="00B612B5"/>
    <w:rsid w:val="00B66532"/>
    <w:rsid w:val="00B90F31"/>
    <w:rsid w:val="00BC6477"/>
    <w:rsid w:val="00BE1BCA"/>
    <w:rsid w:val="00C669A3"/>
    <w:rsid w:val="00CA3E33"/>
    <w:rsid w:val="00CD35ED"/>
    <w:rsid w:val="00D0255E"/>
    <w:rsid w:val="00D03191"/>
    <w:rsid w:val="00D139FF"/>
    <w:rsid w:val="00D15699"/>
    <w:rsid w:val="00DC29EF"/>
    <w:rsid w:val="00DF6F94"/>
    <w:rsid w:val="00E11403"/>
    <w:rsid w:val="00E6623A"/>
    <w:rsid w:val="00E91859"/>
    <w:rsid w:val="00EA59F2"/>
    <w:rsid w:val="00F56DD7"/>
    <w:rsid w:val="00F803C9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2026-07-04T18:21:00Z</dcterms:created>
  <dcterms:modified xsi:type="dcterms:W3CDTF">2026-07-04T18:21:00Z</dcterms:modified>
</cp:coreProperties>
</file>