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2BD03" w14:textId="77777777" w:rsidR="00774785" w:rsidRPr="00774785" w:rsidRDefault="00774785" w:rsidP="00774785">
      <w:pPr>
        <w:jc w:val="left"/>
      </w:pPr>
      <w:r w:rsidRPr="00774785">
        <w:t>В [Наименование районного суда]</w:t>
      </w:r>
      <w:r w:rsidRPr="00774785">
        <w:br/>
        <w:t>Адрес: [Индекс, адрес суда]</w:t>
      </w:r>
    </w:p>
    <w:p w14:paraId="0D99DE1B" w14:textId="77777777" w:rsidR="00774785" w:rsidRPr="00774785" w:rsidRDefault="00774785" w:rsidP="00774785">
      <w:pPr>
        <w:jc w:val="left"/>
      </w:pPr>
      <w:r w:rsidRPr="00774785">
        <w:rPr>
          <w:b/>
          <w:bCs/>
        </w:rPr>
        <w:t>Истец:</w:t>
      </w:r>
      <w:r w:rsidRPr="00774785">
        <w:t xml:space="preserve"> [ФИО истца]</w:t>
      </w:r>
      <w:r w:rsidRPr="00774785">
        <w:br/>
        <w:t>Адрес: [Индекс, адрес проживания]</w:t>
      </w:r>
      <w:r w:rsidRPr="00774785">
        <w:br/>
        <w:t>Телефон: [Номер телефона]</w:t>
      </w:r>
      <w:r w:rsidRPr="00774785">
        <w:br/>
        <w:t xml:space="preserve">Электронная почта: [Адрес </w:t>
      </w:r>
      <w:proofErr w:type="spellStart"/>
      <w:r w:rsidRPr="00774785">
        <w:t>e-mail</w:t>
      </w:r>
      <w:proofErr w:type="spellEnd"/>
      <w:r w:rsidRPr="00774785">
        <w:t>]</w:t>
      </w:r>
      <w:r w:rsidRPr="00774785">
        <w:br/>
        <w:t>Идентификатор (СНИЛС/ИНН/паспорт): [Данные]</w:t>
      </w:r>
    </w:p>
    <w:p w14:paraId="62EA6642" w14:textId="77777777" w:rsidR="00774785" w:rsidRPr="00774785" w:rsidRDefault="00774785" w:rsidP="00774785">
      <w:pPr>
        <w:jc w:val="left"/>
      </w:pPr>
      <w:r w:rsidRPr="00774785">
        <w:rPr>
          <w:b/>
          <w:bCs/>
        </w:rPr>
        <w:t>Ответчик:</w:t>
      </w:r>
      <w:r w:rsidRPr="00774785">
        <w:t xml:space="preserve"> [ФИО ответчика]</w:t>
      </w:r>
      <w:r w:rsidRPr="00774785">
        <w:br/>
        <w:t>Адрес: [Индекс, адрес проживания]</w:t>
      </w:r>
      <w:r w:rsidRPr="00774785">
        <w:br/>
        <w:t>Телефон: [Номер телефона]</w:t>
      </w:r>
      <w:r w:rsidRPr="00774785">
        <w:br/>
        <w:t xml:space="preserve">Электронная почта: [Адрес </w:t>
      </w:r>
      <w:proofErr w:type="spellStart"/>
      <w:r w:rsidRPr="00774785">
        <w:t>e-mail</w:t>
      </w:r>
      <w:proofErr w:type="spellEnd"/>
      <w:r w:rsidRPr="00774785">
        <w:t>]</w:t>
      </w:r>
    </w:p>
    <w:p w14:paraId="5561D182" w14:textId="77777777" w:rsidR="00774785" w:rsidRPr="00774785" w:rsidRDefault="00774785" w:rsidP="00774785">
      <w:pPr>
        <w:jc w:val="left"/>
      </w:pPr>
      <w:r w:rsidRPr="00774785">
        <w:rPr>
          <w:b/>
          <w:bCs/>
        </w:rPr>
        <w:t>Третье лицо:</w:t>
      </w:r>
      <w:r w:rsidRPr="00774785">
        <w:t xml:space="preserve"> Нотариус [ФИО нотариуса]</w:t>
      </w:r>
      <w:r w:rsidRPr="00774785">
        <w:br/>
        <w:t>Адрес: [Адрес нотариальной конторы]</w:t>
      </w:r>
    </w:p>
    <w:p w14:paraId="24AF58C5" w14:textId="77777777" w:rsidR="00774785" w:rsidRPr="00774785" w:rsidRDefault="00774785" w:rsidP="00774785">
      <w:pPr>
        <w:jc w:val="left"/>
      </w:pPr>
      <w:r w:rsidRPr="00774785">
        <w:t>Цена иска: [СУММА] рублей</w:t>
      </w:r>
      <w:r w:rsidRPr="00774785">
        <w:br/>
        <w:t>Госпошлина: [СУММА] рублей</w:t>
      </w:r>
    </w:p>
    <w:p w14:paraId="75ED50A9" w14:textId="77777777" w:rsidR="00774785" w:rsidRPr="00774785" w:rsidRDefault="00774785" w:rsidP="00774785">
      <w:pPr>
        <w:jc w:val="center"/>
        <w:rPr>
          <w:b/>
          <w:bCs/>
        </w:rPr>
      </w:pPr>
      <w:r w:rsidRPr="00774785">
        <w:rPr>
          <w:b/>
          <w:bCs/>
        </w:rPr>
        <w:t>Исковое заявление о разделе наследственного имущества</w:t>
      </w:r>
    </w:p>
    <w:p w14:paraId="2C3C4E18" w14:textId="77777777" w:rsidR="00774785" w:rsidRPr="00774785" w:rsidRDefault="00774785" w:rsidP="00774785">
      <w:r w:rsidRPr="00774785">
        <w:t>«__» ________ 20__ г. умер(ла) [ФИО наследодателя] (далее — наследодатель). После его (ее) смерти открылось наследство, состоящее из следующего имущества:</w:t>
      </w:r>
    </w:p>
    <w:p w14:paraId="208CBB5F" w14:textId="77777777" w:rsidR="00774785" w:rsidRPr="00774785" w:rsidRDefault="00774785" w:rsidP="00774785">
      <w:r w:rsidRPr="00774785">
        <w:t>1. [Наименование имущества, например: квартира], расположенного по адресу: [Адрес], кадастровый номер [Номер], стоимостью [СУММА] рублей;</w:t>
      </w:r>
    </w:p>
    <w:p w14:paraId="51FCFE62" w14:textId="77777777" w:rsidR="00774785" w:rsidRPr="00774785" w:rsidRDefault="00774785" w:rsidP="00774785">
      <w:r w:rsidRPr="00774785">
        <w:t>2. [Наименование имущества, например: автомобиль], марка [Марка], VIN [Номер], стоимостью [СУММА] рублей.</w:t>
      </w:r>
    </w:p>
    <w:p w14:paraId="71B7CB64" w14:textId="77777777" w:rsidR="00774785" w:rsidRPr="00774785" w:rsidRDefault="00774785" w:rsidP="00774785">
      <w:r w:rsidRPr="00774785">
        <w:t>Общая стоимость наследственного имущества составляет [СУММА] рублей.</w:t>
      </w:r>
    </w:p>
    <w:p w14:paraId="3302BAB5" w14:textId="77777777" w:rsidR="00774785" w:rsidRPr="00774785" w:rsidRDefault="00774785" w:rsidP="00774785">
      <w:r w:rsidRPr="00774785">
        <w:t>Истец и ответчик являются наследниками [указать очередь или по завещанию] первой очереди на основании [указать родство или завещание]. В установленный законом срок истец и ответчик обратились к нотариусу с заявлением о принятии наследства. Нотариус выдал свидетельства о праве на наследство по закону, согласно которым доли истца и ответчика в наследственном имуществе являются равными и составляют по 1/2 доли за каждым.</w:t>
      </w:r>
    </w:p>
    <w:p w14:paraId="0AC18381" w14:textId="77777777" w:rsidR="00774785" w:rsidRPr="00774785" w:rsidRDefault="00774785" w:rsidP="00774785">
      <w:r w:rsidRPr="00774785">
        <w:t>Соглашение о разделе наследственного имущества между истцами и ответчиками не достигнуто. Наследник [ФИО ответчика] отказывается от добровольного раздела и препятствует пользованию имуществом.</w:t>
      </w:r>
    </w:p>
    <w:p w14:paraId="3CDEA5DC" w14:textId="77777777" w:rsidR="00774785" w:rsidRPr="00774785" w:rsidRDefault="00774785" w:rsidP="00774785">
      <w:r w:rsidRPr="00774785">
        <w:t>В соответствии со статьей 1168 Гражданского кодекса РФ истец имеет преимущественное право на получение в счет своей наследственной доли [наименование объекта, например: автомобиля], так как постоянно пользовался им при жизни наследодателя и обладает соответствующим правом.</w:t>
      </w:r>
    </w:p>
    <w:p w14:paraId="448DB307" w14:textId="77777777" w:rsidR="00774785" w:rsidRPr="00774785" w:rsidRDefault="00774785" w:rsidP="00774785">
      <w:r w:rsidRPr="00774785">
        <w:t>Поскольку стоимость указанного имущества превышает размер доли истца в наследстве, истец обязуется выплатить ответчику денежную компенсацию в размере [СУММА] рублей.</w:t>
      </w:r>
    </w:p>
    <w:p w14:paraId="0B19DFAC" w14:textId="77777777" w:rsidR="00774785" w:rsidRPr="00774785" w:rsidRDefault="00774785" w:rsidP="00774785">
      <w:r w:rsidRPr="00774785">
        <w:lastRenderedPageBreak/>
        <w:t>На основании изложенного, руководствуясь статьями 1164, 1165, 1168, 1170 Гражданского кодекса РФ, статьями 131, 132 Гражданского процессуального кодекса РФ,</w:t>
      </w:r>
    </w:p>
    <w:p w14:paraId="7AA691F0" w14:textId="77777777" w:rsidR="00774785" w:rsidRPr="00774785" w:rsidRDefault="00774785" w:rsidP="00774785">
      <w:pPr>
        <w:jc w:val="center"/>
      </w:pPr>
      <w:r w:rsidRPr="00774785">
        <w:rPr>
          <w:b/>
          <w:bCs/>
        </w:rPr>
        <w:t>ПРОШУ:</w:t>
      </w:r>
    </w:p>
    <w:p w14:paraId="633996D3" w14:textId="77777777" w:rsidR="00774785" w:rsidRPr="00774785" w:rsidRDefault="00774785" w:rsidP="00774785">
      <w:r w:rsidRPr="00774785">
        <w:t>1. Разделить наследственное имущество, открывшееся после смерти [ФИО наследодателя];</w:t>
      </w:r>
    </w:p>
    <w:p w14:paraId="335C198F" w14:textId="77777777" w:rsidR="00774785" w:rsidRPr="00774785" w:rsidRDefault="00774785" w:rsidP="00774785">
      <w:r w:rsidRPr="00774785">
        <w:t>2. Выделить в собственность Истца [ФИО истца] следующий объект: [наименование и характеристики объекта] стоимостью [СУММА] рублей;</w:t>
      </w:r>
    </w:p>
    <w:p w14:paraId="6F4D54EB" w14:textId="77777777" w:rsidR="00774785" w:rsidRPr="00774785" w:rsidRDefault="00774785" w:rsidP="00774785">
      <w:r w:rsidRPr="00774785">
        <w:t>3. Выделить в собственность Ответчика [ФИО ответчика] следующий объект: [наименование и характеристики объекта] стоимостью [СУММА] рублей;</w:t>
      </w:r>
    </w:p>
    <w:p w14:paraId="04BFB0A3" w14:textId="77777777" w:rsidR="00774785" w:rsidRPr="00774785" w:rsidRDefault="00774785" w:rsidP="00774785">
      <w:r w:rsidRPr="00774785">
        <w:t>4. Взыскать с Истца в пользу Ответчика денежную компенсацию за превышение стоимости выделенного имущества над размером доли в наследстве в сумме [СУММА] рублей.</w:t>
      </w:r>
    </w:p>
    <w:p w14:paraId="48E81B08" w14:textId="77777777" w:rsidR="00774785" w:rsidRPr="00774785" w:rsidRDefault="00774785" w:rsidP="00774785">
      <w:r w:rsidRPr="00774785">
        <w:t>Приложения:</w:t>
      </w:r>
    </w:p>
    <w:p w14:paraId="0B61D621" w14:textId="77777777" w:rsidR="00774785" w:rsidRPr="00774785" w:rsidRDefault="00774785" w:rsidP="00774785">
      <w:r w:rsidRPr="00774785">
        <w:t>1. Документ, подтверждающий уплату государственной пошлины;</w:t>
      </w:r>
    </w:p>
    <w:p w14:paraId="436069C2" w14:textId="77777777" w:rsidR="00774785" w:rsidRPr="00774785" w:rsidRDefault="00774785" w:rsidP="00774785">
      <w:r w:rsidRPr="00774785">
        <w:t>2. Уведомление о вручении копии иска ответчику и третьим лицам;</w:t>
      </w:r>
    </w:p>
    <w:p w14:paraId="64C61309" w14:textId="77777777" w:rsidR="00774785" w:rsidRPr="00774785" w:rsidRDefault="00774785" w:rsidP="00774785">
      <w:r w:rsidRPr="00774785">
        <w:t>3. Копия свидетельства о смерти наследодателя;</w:t>
      </w:r>
    </w:p>
    <w:p w14:paraId="1DD53F20" w14:textId="77777777" w:rsidR="00774785" w:rsidRPr="00774785" w:rsidRDefault="00774785" w:rsidP="00774785">
      <w:r w:rsidRPr="00774785">
        <w:t>4. Копия свидетельства о праве на наследство;</w:t>
      </w:r>
    </w:p>
    <w:p w14:paraId="18E375F6" w14:textId="77777777" w:rsidR="00774785" w:rsidRPr="00774785" w:rsidRDefault="00774785" w:rsidP="00774785">
      <w:r w:rsidRPr="00774785">
        <w:t>5. Отчет об оценке стоимости наследственного имущества;</w:t>
      </w:r>
    </w:p>
    <w:p w14:paraId="69310ED8" w14:textId="77777777" w:rsidR="00774785" w:rsidRPr="00774785" w:rsidRDefault="00774785" w:rsidP="00774785">
      <w:r w:rsidRPr="00774785">
        <w:t>6. Доказательства преимущественного права на неделимую вещь (при наличии);</w:t>
      </w:r>
    </w:p>
    <w:p w14:paraId="1A136251" w14:textId="77777777" w:rsidR="00774785" w:rsidRPr="00774785" w:rsidRDefault="00774785" w:rsidP="00774785">
      <w:r w:rsidRPr="00774785">
        <w:t>7. Копия доверенности представителя (если иск подается представителем).</w:t>
      </w:r>
    </w:p>
    <w:p w14:paraId="74AF7BD7" w14:textId="77777777" w:rsidR="00774785" w:rsidRPr="00774785" w:rsidRDefault="00774785" w:rsidP="00774785">
      <w:r w:rsidRPr="00774785">
        <w:t>«__» ________ 20__ г.</w:t>
      </w:r>
    </w:p>
    <w:p w14:paraId="0B2ECCB6" w14:textId="77777777" w:rsidR="00774785" w:rsidRPr="00774785" w:rsidRDefault="00774785" w:rsidP="00774785">
      <w:r w:rsidRPr="00774785">
        <w:t>________________ / [Фамилия И.О.]</w:t>
      </w:r>
    </w:p>
    <w:p w14:paraId="040E965B" w14:textId="77777777" w:rsidR="0083247E" w:rsidRPr="00774785" w:rsidRDefault="0083247E" w:rsidP="00774785"/>
    <w:sectPr w:rsidR="0083247E" w:rsidRPr="00774785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2C24C" w14:textId="77777777" w:rsidR="006C7F24" w:rsidRDefault="006C7F24" w:rsidP="00AA1082">
      <w:pPr>
        <w:spacing w:after="0" w:line="240" w:lineRule="auto"/>
      </w:pPr>
      <w:r>
        <w:separator/>
      </w:r>
    </w:p>
  </w:endnote>
  <w:endnote w:type="continuationSeparator" w:id="0">
    <w:p w14:paraId="6A1DFB84" w14:textId="77777777" w:rsidR="006C7F24" w:rsidRDefault="006C7F24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8CE97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3EAA6B25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2E1FA" w14:textId="77777777" w:rsidR="006C7F24" w:rsidRDefault="006C7F24" w:rsidP="00AA1082">
      <w:pPr>
        <w:spacing w:after="0" w:line="240" w:lineRule="auto"/>
      </w:pPr>
      <w:r>
        <w:separator/>
      </w:r>
    </w:p>
  </w:footnote>
  <w:footnote w:type="continuationSeparator" w:id="0">
    <w:p w14:paraId="16D8B8D3" w14:textId="77777777" w:rsidR="006C7F24" w:rsidRDefault="006C7F24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6596E70B" w14:textId="77777777" w:rsidTr="004F2C3F">
      <w:tc>
        <w:tcPr>
          <w:tcW w:w="988" w:type="dxa"/>
        </w:tcPr>
        <w:p w14:paraId="54400607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734282A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66F5A321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78801AF3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692A7A1E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B66F5"/>
    <w:multiLevelType w:val="multilevel"/>
    <w:tmpl w:val="1DF8F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460CCE"/>
    <w:multiLevelType w:val="multilevel"/>
    <w:tmpl w:val="C6485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704A99"/>
    <w:multiLevelType w:val="multilevel"/>
    <w:tmpl w:val="14EE5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697255"/>
    <w:multiLevelType w:val="multilevel"/>
    <w:tmpl w:val="F8DA8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973711"/>
    <w:multiLevelType w:val="multilevel"/>
    <w:tmpl w:val="75CA3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034EE3"/>
    <w:multiLevelType w:val="multilevel"/>
    <w:tmpl w:val="2564D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FD7A4B"/>
    <w:multiLevelType w:val="multilevel"/>
    <w:tmpl w:val="D9F04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146220"/>
    <w:multiLevelType w:val="multilevel"/>
    <w:tmpl w:val="4990B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8736C6"/>
    <w:multiLevelType w:val="multilevel"/>
    <w:tmpl w:val="3710D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793DDE"/>
    <w:multiLevelType w:val="multilevel"/>
    <w:tmpl w:val="3BAEC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EA2C18"/>
    <w:multiLevelType w:val="multilevel"/>
    <w:tmpl w:val="C0EA6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A027067"/>
    <w:multiLevelType w:val="multilevel"/>
    <w:tmpl w:val="CB60A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4183138">
    <w:abstractNumId w:val="6"/>
  </w:num>
  <w:num w:numId="2" w16cid:durableId="1452941838">
    <w:abstractNumId w:val="4"/>
  </w:num>
  <w:num w:numId="3" w16cid:durableId="620452602">
    <w:abstractNumId w:val="12"/>
  </w:num>
  <w:num w:numId="4" w16cid:durableId="127937033">
    <w:abstractNumId w:val="9"/>
  </w:num>
  <w:num w:numId="5" w16cid:durableId="531455332">
    <w:abstractNumId w:val="13"/>
  </w:num>
  <w:num w:numId="6" w16cid:durableId="1099104971">
    <w:abstractNumId w:val="2"/>
  </w:num>
  <w:num w:numId="7" w16cid:durableId="1269124427">
    <w:abstractNumId w:val="8"/>
  </w:num>
  <w:num w:numId="8" w16cid:durableId="557205090">
    <w:abstractNumId w:val="0"/>
  </w:num>
  <w:num w:numId="9" w16cid:durableId="1463647699">
    <w:abstractNumId w:val="5"/>
  </w:num>
  <w:num w:numId="10" w16cid:durableId="673608733">
    <w:abstractNumId w:val="3"/>
  </w:num>
  <w:num w:numId="11" w16cid:durableId="1989937548">
    <w:abstractNumId w:val="7"/>
  </w:num>
  <w:num w:numId="12" w16cid:durableId="1773040737">
    <w:abstractNumId w:val="10"/>
  </w:num>
  <w:num w:numId="13" w16cid:durableId="1329289397">
    <w:abstractNumId w:val="11"/>
  </w:num>
  <w:num w:numId="14" w16cid:durableId="13134849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6D0"/>
    <w:rsid w:val="00036031"/>
    <w:rsid w:val="00050A28"/>
    <w:rsid w:val="00050C30"/>
    <w:rsid w:val="000C285E"/>
    <w:rsid w:val="000D675F"/>
    <w:rsid w:val="000E186D"/>
    <w:rsid w:val="00120DE9"/>
    <w:rsid w:val="00124C52"/>
    <w:rsid w:val="0013343E"/>
    <w:rsid w:val="00136CBC"/>
    <w:rsid w:val="002240D4"/>
    <w:rsid w:val="002246DE"/>
    <w:rsid w:val="00227EAA"/>
    <w:rsid w:val="00237FA4"/>
    <w:rsid w:val="002766D0"/>
    <w:rsid w:val="0029453C"/>
    <w:rsid w:val="00313859"/>
    <w:rsid w:val="00353A0B"/>
    <w:rsid w:val="003D025F"/>
    <w:rsid w:val="003E6878"/>
    <w:rsid w:val="0044556A"/>
    <w:rsid w:val="00456FEF"/>
    <w:rsid w:val="00461B7D"/>
    <w:rsid w:val="00472E2F"/>
    <w:rsid w:val="004F2C3F"/>
    <w:rsid w:val="00504D90"/>
    <w:rsid w:val="00536156"/>
    <w:rsid w:val="00635318"/>
    <w:rsid w:val="00657808"/>
    <w:rsid w:val="00663857"/>
    <w:rsid w:val="00675063"/>
    <w:rsid w:val="006C7F24"/>
    <w:rsid w:val="00774785"/>
    <w:rsid w:val="00790DDC"/>
    <w:rsid w:val="007E1463"/>
    <w:rsid w:val="008057E1"/>
    <w:rsid w:val="0083238E"/>
    <w:rsid w:val="0083247E"/>
    <w:rsid w:val="008D439D"/>
    <w:rsid w:val="008F5BDE"/>
    <w:rsid w:val="00912571"/>
    <w:rsid w:val="00A93DA0"/>
    <w:rsid w:val="00A95EF3"/>
    <w:rsid w:val="00A9773E"/>
    <w:rsid w:val="00AA1082"/>
    <w:rsid w:val="00B10717"/>
    <w:rsid w:val="00B66532"/>
    <w:rsid w:val="00B90F31"/>
    <w:rsid w:val="00BE1BCA"/>
    <w:rsid w:val="00BF4602"/>
    <w:rsid w:val="00C04A7A"/>
    <w:rsid w:val="00C56C38"/>
    <w:rsid w:val="00C65A25"/>
    <w:rsid w:val="00C669A3"/>
    <w:rsid w:val="00CA3E33"/>
    <w:rsid w:val="00CC73D4"/>
    <w:rsid w:val="00D139FF"/>
    <w:rsid w:val="00D15699"/>
    <w:rsid w:val="00DC29EF"/>
    <w:rsid w:val="00DF6F94"/>
    <w:rsid w:val="00E11403"/>
    <w:rsid w:val="00E91859"/>
    <w:rsid w:val="00EA54C0"/>
    <w:rsid w:val="00F56DD7"/>
    <w:rsid w:val="00F667EA"/>
    <w:rsid w:val="00F803C9"/>
    <w:rsid w:val="00F94EAD"/>
    <w:rsid w:val="00FC725F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E0C747"/>
  <w15:chartTrackingRefBased/>
  <w15:docId w15:val="{22373651-4803-4C80-B856-0F56E013C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\Documents\&#1053;&#1072;&#1089;&#1090;&#1088;&#1072;&#1080;&#1074;&#1072;&#1077;&#1084;&#1099;&#1077;%20&#1096;&#1072;&#1073;&#1083;&#1086;&#1085;&#1099;%20Office\&#1064;&#1040;&#1041;&#1051;&#1054;&#1053;%20&#1044;&#1051;&#1071;%20&#1070;&#1056;&#1044;&#1054;&#1050;&#1059;&#1052;&#1045;&#1053;&#1058;&#1054;&#104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ДЛЯ ЮРДОКУМЕНТОВ.dotx</Template>
  <TotalTime>0</TotalTime>
  <Pages>2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</dc:creator>
  <cp:keywords>Типовой шаблон (образец) документа</cp:keywords>
  <dc:description/>
  <cp:lastModifiedBy>Evgeniy Mister</cp:lastModifiedBy>
  <cp:revision>2</cp:revision>
  <dcterms:created xsi:type="dcterms:W3CDTF">2026-08-12T06:16:00Z</dcterms:created>
  <dcterms:modified xsi:type="dcterms:W3CDTF">2026-08-12T06:16:00Z</dcterms:modified>
</cp:coreProperties>
</file>