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94CC7" w14:textId="77777777" w:rsidR="00BC1BCA" w:rsidRPr="00BC1BCA" w:rsidRDefault="00BC1BCA" w:rsidP="00BC1BCA">
      <w:pPr>
        <w:jc w:val="left"/>
      </w:pPr>
      <w:r w:rsidRPr="00BC1BCA">
        <w:t>В [Наименование районного суда]</w:t>
      </w:r>
      <w:r w:rsidRPr="00BC1BCA">
        <w:br/>
        <w:t>Адрес: [Индекс, адрес суда]</w:t>
      </w:r>
    </w:p>
    <w:p w14:paraId="79134BE0" w14:textId="77777777" w:rsidR="00BC1BCA" w:rsidRPr="00BC1BCA" w:rsidRDefault="00BC1BCA" w:rsidP="00BC1BCA">
      <w:pPr>
        <w:jc w:val="left"/>
      </w:pPr>
      <w:r w:rsidRPr="00BC1BCA">
        <w:rPr>
          <w:b/>
          <w:bCs/>
        </w:rPr>
        <w:t>Истец:</w:t>
      </w:r>
      <w:r w:rsidRPr="00BC1BCA">
        <w:t xml:space="preserve"> [ФИО истца]</w:t>
      </w:r>
      <w:r w:rsidRPr="00BC1BCA">
        <w:br/>
        <w:t>Адрес: [Адрес проживания]</w:t>
      </w:r>
      <w:r w:rsidRPr="00BC1BCA">
        <w:br/>
        <w:t>Телефон: [Номер телефона]</w:t>
      </w:r>
      <w:r w:rsidRPr="00BC1BCA">
        <w:br/>
        <w:t>Электронная почта: [E-mail]</w:t>
      </w:r>
    </w:p>
    <w:p w14:paraId="7452CB8E" w14:textId="77777777" w:rsidR="00BC1BCA" w:rsidRPr="00BC1BCA" w:rsidRDefault="00BC1BCA" w:rsidP="00BC1BCA">
      <w:pPr>
        <w:jc w:val="left"/>
      </w:pPr>
      <w:r w:rsidRPr="00BC1BCA">
        <w:rPr>
          <w:b/>
          <w:bCs/>
        </w:rPr>
        <w:t>Ответчик:</w:t>
      </w:r>
      <w:r w:rsidRPr="00BC1BCA">
        <w:t xml:space="preserve"> [ФИО или наименование органа]</w:t>
      </w:r>
      <w:r w:rsidRPr="00BC1BCA">
        <w:br/>
        <w:t>Адрес: [Адрес ответчика]</w:t>
      </w:r>
      <w:r w:rsidRPr="00BC1BCA">
        <w:br/>
        <w:t>Телефон: [Номер телефона]</w:t>
      </w:r>
    </w:p>
    <w:p w14:paraId="2757F81B" w14:textId="77777777" w:rsidR="00BC1BCA" w:rsidRPr="00BC1BCA" w:rsidRDefault="00BC1BCA" w:rsidP="00BC1BCA">
      <w:pPr>
        <w:jc w:val="left"/>
      </w:pPr>
      <w:r w:rsidRPr="00BC1BCA">
        <w:rPr>
          <w:b/>
          <w:bCs/>
        </w:rPr>
        <w:t>Цена иска:</w:t>
      </w:r>
      <w:r w:rsidRPr="00BC1BCA">
        <w:t xml:space="preserve"> [СУММА] руб.</w:t>
      </w:r>
      <w:r w:rsidRPr="00BC1BCA">
        <w:br/>
        <w:t>Госпошлина: [СУММА] руб.</w:t>
      </w:r>
    </w:p>
    <w:p w14:paraId="74D5DE79" w14:textId="77777777" w:rsidR="00BC1BCA" w:rsidRPr="00BC1BCA" w:rsidRDefault="00BC1BCA" w:rsidP="00BC1BCA">
      <w:pPr>
        <w:jc w:val="center"/>
        <w:rPr>
          <w:b/>
          <w:bCs/>
        </w:rPr>
      </w:pPr>
      <w:r w:rsidRPr="00BC1BCA">
        <w:rPr>
          <w:b/>
          <w:bCs/>
        </w:rPr>
        <w:t>Исковое заявление</w:t>
      </w:r>
      <w:r w:rsidRPr="00BC1BCA">
        <w:rPr>
          <w:b/>
          <w:bCs/>
        </w:rPr>
        <w:br/>
        <w:t>о признании права собственности в порядке наследования (о принятии наследства)</w:t>
      </w:r>
    </w:p>
    <w:p w14:paraId="4BC4D0C7" w14:textId="77777777" w:rsidR="00BC1BCA" w:rsidRPr="00BC1BCA" w:rsidRDefault="00BC1BCA" w:rsidP="00BC1BCA">
      <w:r w:rsidRPr="00BC1BCA">
        <w:t>«__» ________ 20__ г. умер(ла) [ФИО наследодателя], приходившийся(</w:t>
      </w:r>
      <w:proofErr w:type="spellStart"/>
      <w:r w:rsidRPr="00BC1BCA">
        <w:t>аяся</w:t>
      </w:r>
      <w:proofErr w:type="spellEnd"/>
      <w:r w:rsidRPr="00BC1BCA">
        <w:t>) мне [указать степень родства]. После его (ее) смерти открылось наследство, состоящее из [указать состав имущества: квартира, дом, земельный участок, автомобиль, денежные вклады].</w:t>
      </w:r>
    </w:p>
    <w:p w14:paraId="588A2FD8" w14:textId="77777777" w:rsidR="00BC1BCA" w:rsidRPr="00BC1BCA" w:rsidRDefault="00BC1BCA" w:rsidP="00BC1BCA">
      <w:r w:rsidRPr="00BC1BCA">
        <w:t>Я являюсь наследником [указать очередь наследования, например: первой] очереди по закону (или по завещанию от «__» ________ 20__ г.). Другие наследники [указать информацию об иных наследниках или их отсутствии].</w:t>
      </w:r>
    </w:p>
    <w:p w14:paraId="485A4B3C" w14:textId="77777777" w:rsidR="00BC1BCA" w:rsidRPr="00BC1BCA" w:rsidRDefault="00BC1BCA" w:rsidP="00BC1BCA">
      <w:r w:rsidRPr="00BC1BCA">
        <w:t>В установленный законом шестимесячный срок я не обратился(</w:t>
      </w:r>
      <w:proofErr w:type="spellStart"/>
      <w:r w:rsidRPr="00BC1BCA">
        <w:t>лась</w:t>
      </w:r>
      <w:proofErr w:type="spellEnd"/>
      <w:r w:rsidRPr="00BC1BCA">
        <w:t>) к нотариусу с заявлением о выдаче свидетельства о праве на наследство. Однако в течение указанного срока я фактически принял(а) наследство, так как совершил(а) действия, свидетельствующие о фактическом вступлении во владение наследственным имуществом.</w:t>
      </w:r>
    </w:p>
    <w:p w14:paraId="4B050780" w14:textId="77777777" w:rsidR="00BC1BCA" w:rsidRPr="00BC1BCA" w:rsidRDefault="00BC1BCA" w:rsidP="00BC1BCA">
      <w:r w:rsidRPr="00BC1BCA">
        <w:t>В частности, после смерти наследодателя я [указать конкретные действия: вступил во владение имуществом, проживаю в спорном жилье, оплачиваю коммунальные услуги, сделал ремонт, охраняю имущество, оплатил долги наследодателя]. Это подтверждается следующими документами: [перечислить квитанции, справки, чеки, договоры].</w:t>
      </w:r>
    </w:p>
    <w:p w14:paraId="1AFD9703" w14:textId="0F8AF6BD" w:rsidR="00BC1BCA" w:rsidRPr="00BC1BCA" w:rsidRDefault="00BC1BCA" w:rsidP="00BC1BCA">
      <w:r w:rsidRPr="00BC1BCA">
        <w:t xml:space="preserve">Нотариус [ФИО нотариуса или номер нотариального округа] постановлением от «__» ________ 20__ г. отказал мне в выдаче свидетельства о праве на наследство в связи с пропуском срока и </w:t>
      </w:r>
      <w:r>
        <w:t xml:space="preserve">рекомендовал </w:t>
      </w:r>
      <w:r w:rsidRPr="00BC1BCA">
        <w:t>обратиться в суд.</w:t>
      </w:r>
    </w:p>
    <w:p w14:paraId="0D971BF2" w14:textId="77777777" w:rsidR="00BC1BCA" w:rsidRPr="00BC1BCA" w:rsidRDefault="00BC1BCA" w:rsidP="00BC1BCA">
      <w:r w:rsidRPr="00BC1BCA">
        <w:t>На основании изложенного, руководствуясь статьями 1142, 1152, 1153, 1154 Гражданского кодекса РФ, статьями 131, 132 Гражданского процессуального кодекса РФ,</w:t>
      </w:r>
    </w:p>
    <w:p w14:paraId="7917BBD2" w14:textId="77777777" w:rsidR="00BC1BCA" w:rsidRPr="00BC1BCA" w:rsidRDefault="00BC1BCA" w:rsidP="00BC1BCA">
      <w:r w:rsidRPr="00BC1BCA">
        <w:rPr>
          <w:b/>
          <w:bCs/>
        </w:rPr>
        <w:t>ПРОШУ:</w:t>
      </w:r>
    </w:p>
    <w:p w14:paraId="1E8D6E3D" w14:textId="77777777" w:rsidR="00BC1BCA" w:rsidRPr="00BC1BCA" w:rsidRDefault="00BC1BCA" w:rsidP="00BC1BCA">
      <w:r w:rsidRPr="00BC1BCA">
        <w:t>1. Признать за [ФИО истца] право собственности на [указать наименование и характеристики имущества, например: квартиру по адресу...] в порядке наследования после смерти [ФИО наследодателя], умершего(ей) «__» ________ 20__ г.</w:t>
      </w:r>
    </w:p>
    <w:p w14:paraId="32CAD2E2" w14:textId="77777777" w:rsidR="00BC1BCA" w:rsidRPr="00BC1BCA" w:rsidRDefault="00BC1BCA" w:rsidP="00BC1BCA">
      <w:r w:rsidRPr="00BC1BCA">
        <w:t>Приложения:</w:t>
      </w:r>
    </w:p>
    <w:p w14:paraId="2A08EED6" w14:textId="77777777" w:rsidR="00BC1BCA" w:rsidRPr="00BC1BCA" w:rsidRDefault="00BC1BCA" w:rsidP="00BC1BCA">
      <w:pPr>
        <w:numPr>
          <w:ilvl w:val="0"/>
          <w:numId w:val="25"/>
        </w:numPr>
      </w:pPr>
      <w:r w:rsidRPr="00BC1BCA">
        <w:lastRenderedPageBreak/>
        <w:t>копия искового заявления для сторон;</w:t>
      </w:r>
    </w:p>
    <w:p w14:paraId="33BF4D34" w14:textId="77777777" w:rsidR="00BC1BCA" w:rsidRPr="00BC1BCA" w:rsidRDefault="00BC1BCA" w:rsidP="00BC1BCA">
      <w:pPr>
        <w:numPr>
          <w:ilvl w:val="0"/>
          <w:numId w:val="25"/>
        </w:numPr>
      </w:pPr>
      <w:r w:rsidRPr="00BC1BCA">
        <w:t>документ, подтверждающий уплату государственной пошлины;</w:t>
      </w:r>
    </w:p>
    <w:p w14:paraId="4D0185FA" w14:textId="77777777" w:rsidR="00BC1BCA" w:rsidRPr="00BC1BCA" w:rsidRDefault="00BC1BCA" w:rsidP="00BC1BCA">
      <w:pPr>
        <w:numPr>
          <w:ilvl w:val="0"/>
          <w:numId w:val="25"/>
        </w:numPr>
      </w:pPr>
      <w:r w:rsidRPr="00BC1BCA">
        <w:t>копия свидетельства о смерти наследодателя;</w:t>
      </w:r>
    </w:p>
    <w:p w14:paraId="4E7DA99A" w14:textId="77777777" w:rsidR="00BC1BCA" w:rsidRPr="00BC1BCA" w:rsidRDefault="00BC1BCA" w:rsidP="00BC1BCA">
      <w:pPr>
        <w:numPr>
          <w:ilvl w:val="0"/>
          <w:numId w:val="25"/>
        </w:numPr>
      </w:pPr>
      <w:r w:rsidRPr="00BC1BCA">
        <w:t>документы, подтверждающие родственные отношения;</w:t>
      </w:r>
    </w:p>
    <w:p w14:paraId="45E0545C" w14:textId="77777777" w:rsidR="00BC1BCA" w:rsidRPr="00BC1BCA" w:rsidRDefault="00BC1BCA" w:rsidP="00BC1BCA">
      <w:pPr>
        <w:numPr>
          <w:ilvl w:val="0"/>
          <w:numId w:val="25"/>
        </w:numPr>
      </w:pPr>
      <w:r w:rsidRPr="00BC1BCA">
        <w:t>документы на наследственное имущество;</w:t>
      </w:r>
    </w:p>
    <w:p w14:paraId="4A1117FA" w14:textId="77777777" w:rsidR="00BC1BCA" w:rsidRPr="00BC1BCA" w:rsidRDefault="00BC1BCA" w:rsidP="00BC1BCA">
      <w:pPr>
        <w:numPr>
          <w:ilvl w:val="0"/>
          <w:numId w:val="25"/>
        </w:numPr>
      </w:pPr>
      <w:r w:rsidRPr="00BC1BCA">
        <w:t>доказательства фактического принятия наследства (квитанции, чеки, справки);</w:t>
      </w:r>
    </w:p>
    <w:p w14:paraId="0CD1A166" w14:textId="77777777" w:rsidR="00BC1BCA" w:rsidRPr="00BC1BCA" w:rsidRDefault="00BC1BCA" w:rsidP="00BC1BCA">
      <w:pPr>
        <w:numPr>
          <w:ilvl w:val="0"/>
          <w:numId w:val="25"/>
        </w:numPr>
      </w:pPr>
      <w:r w:rsidRPr="00BC1BCA">
        <w:t>отказ нотариуса в совершении нотариального действия.</w:t>
      </w:r>
    </w:p>
    <w:p w14:paraId="612975C8" w14:textId="77777777" w:rsidR="00BC1BCA" w:rsidRPr="00BC1BCA" w:rsidRDefault="00BC1BCA" w:rsidP="00BC1BCA">
      <w:r w:rsidRPr="00BC1BCA">
        <w:t>«__» ________ 20__ г.</w:t>
      </w:r>
    </w:p>
    <w:p w14:paraId="0E986E8C" w14:textId="77777777" w:rsidR="00BC1BCA" w:rsidRPr="00BC1BCA" w:rsidRDefault="00BC1BCA" w:rsidP="00BC1BCA">
      <w:r w:rsidRPr="00BC1BCA">
        <w:t>________________ / [Фамилия И.О.]</w:t>
      </w:r>
    </w:p>
    <w:p w14:paraId="040E965B" w14:textId="77777777" w:rsidR="0083247E" w:rsidRPr="00BC1BCA" w:rsidRDefault="0083247E" w:rsidP="00BC1BCA"/>
    <w:sectPr w:rsidR="0083247E" w:rsidRPr="00BC1BCA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B596D" w14:textId="77777777" w:rsidR="00FB72C6" w:rsidRDefault="00FB72C6" w:rsidP="00AA1082">
      <w:pPr>
        <w:spacing w:after="0" w:line="240" w:lineRule="auto"/>
      </w:pPr>
      <w:r>
        <w:separator/>
      </w:r>
    </w:p>
  </w:endnote>
  <w:endnote w:type="continuationSeparator" w:id="0">
    <w:p w14:paraId="4CF81F51" w14:textId="77777777" w:rsidR="00FB72C6" w:rsidRDefault="00FB72C6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F0DC5" w14:textId="77777777" w:rsidR="00FB72C6" w:rsidRDefault="00FB72C6" w:rsidP="00AA1082">
      <w:pPr>
        <w:spacing w:after="0" w:line="240" w:lineRule="auto"/>
      </w:pPr>
      <w:r>
        <w:separator/>
      </w:r>
    </w:p>
  </w:footnote>
  <w:footnote w:type="continuationSeparator" w:id="0">
    <w:p w14:paraId="3551661C" w14:textId="77777777" w:rsidR="00FB72C6" w:rsidRDefault="00FB72C6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48F2"/>
    <w:multiLevelType w:val="multilevel"/>
    <w:tmpl w:val="5294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C17CB"/>
    <w:multiLevelType w:val="multilevel"/>
    <w:tmpl w:val="DBE8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60CCE"/>
    <w:multiLevelType w:val="multilevel"/>
    <w:tmpl w:val="C648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C4C44"/>
    <w:multiLevelType w:val="multilevel"/>
    <w:tmpl w:val="361AD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9F2786"/>
    <w:multiLevelType w:val="multilevel"/>
    <w:tmpl w:val="DECC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6073AE"/>
    <w:multiLevelType w:val="multilevel"/>
    <w:tmpl w:val="73DC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6B4D2E"/>
    <w:multiLevelType w:val="multilevel"/>
    <w:tmpl w:val="3D42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F184C"/>
    <w:multiLevelType w:val="multilevel"/>
    <w:tmpl w:val="8BBA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E5649C"/>
    <w:multiLevelType w:val="multilevel"/>
    <w:tmpl w:val="EF56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1F267A"/>
    <w:multiLevelType w:val="multilevel"/>
    <w:tmpl w:val="90D4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113A0"/>
    <w:multiLevelType w:val="multilevel"/>
    <w:tmpl w:val="1058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F9280D"/>
    <w:multiLevelType w:val="multilevel"/>
    <w:tmpl w:val="49E4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12"/>
  </w:num>
  <w:num w:numId="2" w16cid:durableId="1452941838">
    <w:abstractNumId w:val="9"/>
  </w:num>
  <w:num w:numId="3" w16cid:durableId="620452602">
    <w:abstractNumId w:val="20"/>
  </w:num>
  <w:num w:numId="4" w16cid:durableId="127937033">
    <w:abstractNumId w:val="17"/>
  </w:num>
  <w:num w:numId="5" w16cid:durableId="531455332">
    <w:abstractNumId w:val="24"/>
  </w:num>
  <w:num w:numId="6" w16cid:durableId="1099104971">
    <w:abstractNumId w:val="5"/>
  </w:num>
  <w:num w:numId="7" w16cid:durableId="1269124427">
    <w:abstractNumId w:val="15"/>
  </w:num>
  <w:num w:numId="8" w16cid:durableId="557205090">
    <w:abstractNumId w:val="2"/>
  </w:num>
  <w:num w:numId="9" w16cid:durableId="1463647699">
    <w:abstractNumId w:val="10"/>
  </w:num>
  <w:num w:numId="10" w16cid:durableId="673608733">
    <w:abstractNumId w:val="8"/>
  </w:num>
  <w:num w:numId="11" w16cid:durableId="1989937548">
    <w:abstractNumId w:val="14"/>
  </w:num>
  <w:num w:numId="12" w16cid:durableId="1773040737">
    <w:abstractNumId w:val="18"/>
  </w:num>
  <w:num w:numId="13" w16cid:durableId="1329289397">
    <w:abstractNumId w:val="19"/>
  </w:num>
  <w:num w:numId="14" w16cid:durableId="1313484984">
    <w:abstractNumId w:val="3"/>
  </w:num>
  <w:num w:numId="15" w16cid:durableId="1457869392">
    <w:abstractNumId w:val="13"/>
  </w:num>
  <w:num w:numId="16" w16cid:durableId="1197355343">
    <w:abstractNumId w:val="1"/>
  </w:num>
  <w:num w:numId="17" w16cid:durableId="1464885777">
    <w:abstractNumId w:val="11"/>
  </w:num>
  <w:num w:numId="18" w16cid:durableId="532041284">
    <w:abstractNumId w:val="6"/>
  </w:num>
  <w:num w:numId="19" w16cid:durableId="1732732710">
    <w:abstractNumId w:val="21"/>
  </w:num>
  <w:num w:numId="20" w16cid:durableId="2076969181">
    <w:abstractNumId w:val="16"/>
  </w:num>
  <w:num w:numId="21" w16cid:durableId="1034884094">
    <w:abstractNumId w:val="0"/>
  </w:num>
  <w:num w:numId="22" w16cid:durableId="880364847">
    <w:abstractNumId w:val="7"/>
  </w:num>
  <w:num w:numId="23" w16cid:durableId="1786147927">
    <w:abstractNumId w:val="4"/>
  </w:num>
  <w:num w:numId="24" w16cid:durableId="1748916617">
    <w:abstractNumId w:val="22"/>
  </w:num>
  <w:num w:numId="25" w16cid:durableId="125497529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36031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1B5DD0"/>
    <w:rsid w:val="002240D4"/>
    <w:rsid w:val="002246DE"/>
    <w:rsid w:val="00227EAA"/>
    <w:rsid w:val="00237FA4"/>
    <w:rsid w:val="002766D0"/>
    <w:rsid w:val="00290078"/>
    <w:rsid w:val="0029453C"/>
    <w:rsid w:val="00313859"/>
    <w:rsid w:val="00353A0B"/>
    <w:rsid w:val="003756C8"/>
    <w:rsid w:val="003854A0"/>
    <w:rsid w:val="003D025F"/>
    <w:rsid w:val="003E6878"/>
    <w:rsid w:val="0044556A"/>
    <w:rsid w:val="00456FEF"/>
    <w:rsid w:val="00461B7D"/>
    <w:rsid w:val="00472E2F"/>
    <w:rsid w:val="004F2C3F"/>
    <w:rsid w:val="00504D90"/>
    <w:rsid w:val="00536156"/>
    <w:rsid w:val="005C502E"/>
    <w:rsid w:val="00635318"/>
    <w:rsid w:val="00657808"/>
    <w:rsid w:val="00663857"/>
    <w:rsid w:val="00675063"/>
    <w:rsid w:val="006D141B"/>
    <w:rsid w:val="00774785"/>
    <w:rsid w:val="00790DDC"/>
    <w:rsid w:val="00793E2C"/>
    <w:rsid w:val="007E1463"/>
    <w:rsid w:val="008057E1"/>
    <w:rsid w:val="00813C28"/>
    <w:rsid w:val="0083238E"/>
    <w:rsid w:val="0083247E"/>
    <w:rsid w:val="008526AE"/>
    <w:rsid w:val="008D439D"/>
    <w:rsid w:val="008F5BDE"/>
    <w:rsid w:val="00912571"/>
    <w:rsid w:val="00A93DA0"/>
    <w:rsid w:val="00A95EF3"/>
    <w:rsid w:val="00A9773E"/>
    <w:rsid w:val="00AA1082"/>
    <w:rsid w:val="00B10717"/>
    <w:rsid w:val="00B66532"/>
    <w:rsid w:val="00B90F31"/>
    <w:rsid w:val="00BC1BCA"/>
    <w:rsid w:val="00BE1BCA"/>
    <w:rsid w:val="00BF4602"/>
    <w:rsid w:val="00C04A7A"/>
    <w:rsid w:val="00C56C38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EA54C0"/>
    <w:rsid w:val="00F43595"/>
    <w:rsid w:val="00F56DD7"/>
    <w:rsid w:val="00F667EA"/>
    <w:rsid w:val="00F803C9"/>
    <w:rsid w:val="00F94EAD"/>
    <w:rsid w:val="00FB72C6"/>
    <w:rsid w:val="00FC725F"/>
    <w:rsid w:val="00FE07CE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2026-08-14T06:21:00Z</dcterms:created>
  <dcterms:modified xsi:type="dcterms:W3CDTF">2026-08-14T06:21:00Z</dcterms:modified>
</cp:coreProperties>
</file>