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6480" w14:textId="77777777" w:rsidR="00851E79" w:rsidRPr="00851E79" w:rsidRDefault="00851E79" w:rsidP="00851E79">
      <w:pPr>
        <w:jc w:val="left"/>
      </w:pPr>
      <w:r w:rsidRPr="00851E79">
        <w:t>В [наименование суда]</w:t>
      </w:r>
      <w:r w:rsidRPr="00851E79">
        <w:br/>
        <w:t>Адрес: [адрес суда]</w:t>
      </w:r>
    </w:p>
    <w:p w14:paraId="1F90341B" w14:textId="77777777" w:rsidR="00851E79" w:rsidRPr="00851E79" w:rsidRDefault="00851E79" w:rsidP="00851E79">
      <w:pPr>
        <w:jc w:val="left"/>
      </w:pPr>
      <w:r w:rsidRPr="00851E79">
        <w:rPr>
          <w:b/>
          <w:bCs/>
        </w:rPr>
        <w:t>Истец:</w:t>
      </w:r>
      <w:r w:rsidRPr="00851E79">
        <w:t xml:space="preserve"> [ФИО]</w:t>
      </w:r>
      <w:r w:rsidRPr="00851E79">
        <w:br/>
        <w:t>Адрес: [ваш адрес]</w:t>
      </w:r>
      <w:r w:rsidRPr="00851E79">
        <w:br/>
        <w:t>Телефон: [номер телефона]</w:t>
      </w:r>
      <w:r w:rsidRPr="00851E79">
        <w:br/>
        <w:t>Электронная почта: [адрес электронной почты]</w:t>
      </w:r>
    </w:p>
    <w:p w14:paraId="7A2BACB9" w14:textId="77777777" w:rsidR="00851E79" w:rsidRPr="00851E79" w:rsidRDefault="00851E79" w:rsidP="00851E79">
      <w:pPr>
        <w:jc w:val="left"/>
      </w:pPr>
      <w:r w:rsidRPr="00851E79">
        <w:rPr>
          <w:b/>
          <w:bCs/>
        </w:rPr>
        <w:t>Ответчик:</w:t>
      </w:r>
      <w:r w:rsidRPr="00851E79">
        <w:t xml:space="preserve"> [Наименование организации или ФИО ИП]</w:t>
      </w:r>
      <w:r w:rsidRPr="00851E79">
        <w:br/>
        <w:t>Адрес: [адрес регистрации или фактического места нахождения]</w:t>
      </w:r>
      <w:r w:rsidRPr="00851E79">
        <w:br/>
        <w:t>ИНН: [номер, если известен]</w:t>
      </w:r>
    </w:p>
    <w:p w14:paraId="788E28E5" w14:textId="77777777" w:rsidR="00851E79" w:rsidRPr="00851E79" w:rsidRDefault="00851E79" w:rsidP="00851E79">
      <w:pPr>
        <w:jc w:val="left"/>
      </w:pPr>
      <w:r w:rsidRPr="00851E79">
        <w:t>Цена иска: [СУММА] руб.</w:t>
      </w:r>
    </w:p>
    <w:p w14:paraId="00C3C46B" w14:textId="7F971743" w:rsidR="00851E79" w:rsidRPr="00851E79" w:rsidRDefault="00851E79" w:rsidP="00851E79">
      <w:pPr>
        <w:jc w:val="center"/>
        <w:rPr>
          <w:b/>
          <w:bCs/>
        </w:rPr>
      </w:pPr>
      <w:r w:rsidRPr="00851E79">
        <w:rPr>
          <w:b/>
          <w:bCs/>
        </w:rPr>
        <w:t>Исковое заявление</w:t>
      </w:r>
      <w:r>
        <w:rPr>
          <w:b/>
          <w:bCs/>
        </w:rPr>
        <w:br/>
      </w:r>
      <w:r w:rsidRPr="00851E79">
        <w:rPr>
          <w:b/>
          <w:bCs/>
        </w:rPr>
        <w:t xml:space="preserve"> о защите прав потребителя (некачественное оказание услуг и порча имущества)</w:t>
      </w:r>
    </w:p>
    <w:p w14:paraId="7152EDA6" w14:textId="77777777" w:rsidR="00851E79" w:rsidRPr="00851E79" w:rsidRDefault="00851E79" w:rsidP="00851E79">
      <w:r w:rsidRPr="00851E79">
        <w:t>«__» ________ 20__ г. между мной и ответчиком был заключен договор № [номер при наличии] на оказание услуг по [наименование услуги: ремонт, чистка, перевозка и т.д.]. Стоимость услуг составила [СУММА] руб., которая была оплачена мной в полном объеме, что подтверждается [указать документ: чек, квитанция].</w:t>
      </w:r>
    </w:p>
    <w:p w14:paraId="1573DCAA" w14:textId="77777777" w:rsidR="00851E79" w:rsidRPr="00851E79" w:rsidRDefault="00851E79" w:rsidP="00851E79">
      <w:r w:rsidRPr="00851E79">
        <w:t>В процессе оказания услуг ответчиком были допущены существенные недостатки. В частности, [опишите, что именно сделано некачественно]. Кроме того, в результате действий сотрудников ответчика было повреждено мое личное имущество: [перечислите поврежденные вещи и характер повреждений].</w:t>
      </w:r>
    </w:p>
    <w:p w14:paraId="18E51F3B" w14:textId="77777777" w:rsidR="00851E79" w:rsidRPr="00851E79" w:rsidRDefault="00851E79" w:rsidP="00851E79">
      <w:r w:rsidRPr="00851E79">
        <w:t>На момент передачи имущества исполнителю повреждения отсутствовали, что зафиксировано в [акт приема-передачи/договор]. В соответствии со ст. 14 Закона РФ «О защите прав потребителей», вред, причиненный имуществу потребителя вследствие недостатков услуги, подлежит возмещению в полном объеме.</w:t>
      </w:r>
    </w:p>
    <w:p w14:paraId="28EBDA20" w14:textId="77777777" w:rsidR="00851E79" w:rsidRPr="00851E79" w:rsidRDefault="00851E79" w:rsidP="00851E79">
      <w:r w:rsidRPr="00851E79">
        <w:t>«__» ________ 20__ г. мной в адрес ответчика была направлена претензия с требованием о возмещении убытков. Однако ответчик [оставил претензию без ответа / отказал в удовлетворении требований].</w:t>
      </w:r>
    </w:p>
    <w:p w14:paraId="7B1BC03C" w14:textId="77777777" w:rsidR="00851E79" w:rsidRPr="00851E79" w:rsidRDefault="00851E79" w:rsidP="00851E79">
      <w:r w:rsidRPr="00851E79">
        <w:t>На основании изложенного, руководствуясь ст. 13, 14, 15, 29 Закона РФ «О защите прав потребителей», ст. 131-132 ГПК РФ,</w:t>
      </w:r>
    </w:p>
    <w:p w14:paraId="72AAA9FE" w14:textId="77777777" w:rsidR="00851E79" w:rsidRPr="00851E79" w:rsidRDefault="00851E79" w:rsidP="00851E79">
      <w:pPr>
        <w:jc w:val="center"/>
        <w:rPr>
          <w:b/>
          <w:bCs/>
        </w:rPr>
      </w:pPr>
      <w:r w:rsidRPr="00851E79">
        <w:rPr>
          <w:b/>
          <w:bCs/>
        </w:rPr>
        <w:t>ПРОШУ:</w:t>
      </w:r>
    </w:p>
    <w:p w14:paraId="18485A34" w14:textId="77777777" w:rsidR="00851E79" w:rsidRPr="00851E79" w:rsidRDefault="00851E79" w:rsidP="00851E79">
      <w:pPr>
        <w:numPr>
          <w:ilvl w:val="0"/>
          <w:numId w:val="14"/>
        </w:numPr>
      </w:pPr>
      <w:r w:rsidRPr="00851E79">
        <w:t>взыскать с ответчика в мою пользу стоимость некачественно оказанных услуг в размере [СУММА] руб.;</w:t>
      </w:r>
    </w:p>
    <w:p w14:paraId="2AB94A25" w14:textId="77777777" w:rsidR="00851E79" w:rsidRPr="00851E79" w:rsidRDefault="00851E79" w:rsidP="00851E79">
      <w:pPr>
        <w:numPr>
          <w:ilvl w:val="0"/>
          <w:numId w:val="14"/>
        </w:numPr>
      </w:pPr>
      <w:r w:rsidRPr="00851E79">
        <w:t>взыскать с ответчика убытки в связи с порчей имущества в размере [СУММА] руб.;</w:t>
      </w:r>
    </w:p>
    <w:p w14:paraId="215E2B56" w14:textId="77777777" w:rsidR="00851E79" w:rsidRPr="00851E79" w:rsidRDefault="00851E79" w:rsidP="00851E79">
      <w:pPr>
        <w:numPr>
          <w:ilvl w:val="0"/>
          <w:numId w:val="14"/>
        </w:numPr>
      </w:pPr>
      <w:r w:rsidRPr="00851E79">
        <w:t>взыскать неустойку за нарушение сроков удовлетворения требований потребителя в размере [СУММА] руб.;</w:t>
      </w:r>
    </w:p>
    <w:p w14:paraId="34B13711" w14:textId="77777777" w:rsidR="00851E79" w:rsidRPr="00851E79" w:rsidRDefault="00851E79" w:rsidP="00851E79">
      <w:pPr>
        <w:numPr>
          <w:ilvl w:val="0"/>
          <w:numId w:val="14"/>
        </w:numPr>
      </w:pPr>
      <w:r w:rsidRPr="00851E79">
        <w:t>взыскать компенсацию морального вреда в размере [СУММА] руб.;</w:t>
      </w:r>
    </w:p>
    <w:p w14:paraId="0D9A6331" w14:textId="77777777" w:rsidR="00851E79" w:rsidRPr="00851E79" w:rsidRDefault="00851E79" w:rsidP="00851E79">
      <w:pPr>
        <w:numPr>
          <w:ilvl w:val="0"/>
          <w:numId w:val="14"/>
        </w:numPr>
      </w:pPr>
      <w:r w:rsidRPr="00851E79">
        <w:lastRenderedPageBreak/>
        <w:t>взыскать штраф в размере 50% от суммы, присужденной судом в пользу потребителя.</w:t>
      </w:r>
    </w:p>
    <w:p w14:paraId="76DC045F" w14:textId="77777777" w:rsidR="00851E79" w:rsidRPr="00851E79" w:rsidRDefault="00851E79" w:rsidP="00851E79">
      <w:pPr>
        <w:rPr>
          <w:b/>
          <w:bCs/>
        </w:rPr>
      </w:pPr>
      <w:r w:rsidRPr="00851E79">
        <w:rPr>
          <w:b/>
          <w:bCs/>
        </w:rPr>
        <w:t>Приложения:</w:t>
      </w:r>
    </w:p>
    <w:p w14:paraId="71A0ABD7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копия договора об оказании услуг;</w:t>
      </w:r>
    </w:p>
    <w:p w14:paraId="3BED56B5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доказательства оплаты услуг;</w:t>
      </w:r>
    </w:p>
    <w:p w14:paraId="1B24447C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доказательства порчи имущества (фотографии, акты, экспертные заключения);</w:t>
      </w:r>
    </w:p>
    <w:p w14:paraId="5963FDA5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расчет суммы исковых требований;</w:t>
      </w:r>
    </w:p>
    <w:p w14:paraId="6C069069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копия досудебной претензии с подтверждением отправки;</w:t>
      </w:r>
    </w:p>
    <w:p w14:paraId="52DEF472" w14:textId="77777777" w:rsidR="00851E79" w:rsidRPr="00851E79" w:rsidRDefault="00851E79" w:rsidP="00851E79">
      <w:pPr>
        <w:numPr>
          <w:ilvl w:val="0"/>
          <w:numId w:val="15"/>
        </w:numPr>
      </w:pPr>
      <w:r w:rsidRPr="00851E79">
        <w:t>уведомление о вручении копии иска ответчику.</w:t>
      </w:r>
    </w:p>
    <w:p w14:paraId="4E548D42" w14:textId="77777777" w:rsidR="00851E79" w:rsidRPr="00851E79" w:rsidRDefault="00851E79" w:rsidP="00851E79">
      <w:r w:rsidRPr="00851E79">
        <w:t>«__» ________ 20__ г.</w:t>
      </w:r>
    </w:p>
    <w:p w14:paraId="1CBC00A2" w14:textId="77777777" w:rsidR="00851E79" w:rsidRPr="00851E79" w:rsidRDefault="00851E79" w:rsidP="00851E79">
      <w:r w:rsidRPr="00851E79">
        <w:t>________________ / [Фамилия И.О.]</w:t>
      </w:r>
    </w:p>
    <w:p w14:paraId="0C96273E" w14:textId="77777777" w:rsidR="0083247E" w:rsidRPr="00851E79" w:rsidRDefault="0083247E" w:rsidP="00851E79"/>
    <w:sectPr w:rsidR="0083247E" w:rsidRPr="00851E7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570C" w14:textId="77777777" w:rsidR="001B2B37" w:rsidRDefault="001B2B37" w:rsidP="00AA1082">
      <w:pPr>
        <w:spacing w:after="0" w:line="240" w:lineRule="auto"/>
      </w:pPr>
      <w:r>
        <w:separator/>
      </w:r>
    </w:p>
  </w:endnote>
  <w:endnote w:type="continuationSeparator" w:id="0">
    <w:p w14:paraId="1DAEAE82" w14:textId="77777777" w:rsidR="001B2B37" w:rsidRDefault="001B2B3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E1EB" w14:textId="77777777" w:rsidR="001B2B37" w:rsidRDefault="001B2B37" w:rsidP="00AA1082">
      <w:pPr>
        <w:spacing w:after="0" w:line="240" w:lineRule="auto"/>
      </w:pPr>
      <w:r>
        <w:separator/>
      </w:r>
    </w:p>
  </w:footnote>
  <w:footnote w:type="continuationSeparator" w:id="0">
    <w:p w14:paraId="20B7A550" w14:textId="77777777" w:rsidR="001B2B37" w:rsidRDefault="001B2B3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9"/>
  </w:num>
  <w:num w:numId="2" w16cid:durableId="1452941838">
    <w:abstractNumId w:val="5"/>
  </w:num>
  <w:num w:numId="3" w16cid:durableId="973607643">
    <w:abstractNumId w:val="11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0"/>
  </w:num>
  <w:num w:numId="7" w16cid:durableId="1812361597">
    <w:abstractNumId w:val="1"/>
  </w:num>
  <w:num w:numId="8" w16cid:durableId="389576680">
    <w:abstractNumId w:val="6"/>
  </w:num>
  <w:num w:numId="9" w16cid:durableId="1339429729">
    <w:abstractNumId w:val="8"/>
  </w:num>
  <w:num w:numId="10" w16cid:durableId="174347891">
    <w:abstractNumId w:val="0"/>
  </w:num>
  <w:num w:numId="11" w16cid:durableId="1279028447">
    <w:abstractNumId w:val="7"/>
  </w:num>
  <w:num w:numId="12" w16cid:durableId="1706173077">
    <w:abstractNumId w:val="12"/>
  </w:num>
  <w:num w:numId="13" w16cid:durableId="330641445">
    <w:abstractNumId w:val="13"/>
  </w:num>
  <w:num w:numId="14" w16cid:durableId="597102246">
    <w:abstractNumId w:val="14"/>
  </w:num>
  <w:num w:numId="15" w16cid:durableId="24701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1B2B37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51E79"/>
    <w:rsid w:val="008D439D"/>
    <w:rsid w:val="00A50AB7"/>
    <w:rsid w:val="00A665AD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A3E33"/>
    <w:rsid w:val="00CD35ED"/>
    <w:rsid w:val="00D0255E"/>
    <w:rsid w:val="00D03191"/>
    <w:rsid w:val="00D139FF"/>
    <w:rsid w:val="00D15699"/>
    <w:rsid w:val="00DC29EF"/>
    <w:rsid w:val="00DF6F94"/>
    <w:rsid w:val="00E11403"/>
    <w:rsid w:val="00E6623A"/>
    <w:rsid w:val="00E91859"/>
    <w:rsid w:val="00F56DD7"/>
    <w:rsid w:val="00F803C9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2026-07-04T18:32:00Z</dcterms:created>
  <dcterms:modified xsi:type="dcterms:W3CDTF">2026-07-04T18:32:00Z</dcterms:modified>
</cp:coreProperties>
</file>