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6F96" w14:textId="77777777" w:rsidR="002C5918" w:rsidRPr="002C5918" w:rsidRDefault="002C5918" w:rsidP="002C5918">
      <w:pPr>
        <w:jc w:val="left"/>
      </w:pPr>
      <w:r w:rsidRPr="002C5918">
        <w:t>В [Название районного суда]</w:t>
      </w:r>
      <w:r w:rsidRPr="002C5918">
        <w:br/>
        <w:t>Адрес: [адрес суда]</w:t>
      </w:r>
    </w:p>
    <w:p w14:paraId="7BB8BA82" w14:textId="77777777" w:rsidR="002C5918" w:rsidRPr="002C5918" w:rsidRDefault="002C5918" w:rsidP="002C5918">
      <w:pPr>
        <w:jc w:val="left"/>
      </w:pPr>
      <w:r w:rsidRPr="002C5918">
        <w:rPr>
          <w:b/>
          <w:bCs/>
        </w:rPr>
        <w:t>Истец:</w:t>
      </w:r>
      <w:r w:rsidRPr="002C5918">
        <w:t xml:space="preserve"> [ФИО полностью]</w:t>
      </w:r>
      <w:r w:rsidRPr="002C5918">
        <w:br/>
        <w:t>Адрес: [адрес регистрации]</w:t>
      </w:r>
      <w:r w:rsidRPr="002C5918">
        <w:br/>
        <w:t>Телефон: [номер телефона]</w:t>
      </w:r>
      <w:r w:rsidRPr="002C5918">
        <w:br/>
        <w:t>Электронная почта: [</w:t>
      </w:r>
      <w:proofErr w:type="spellStart"/>
      <w:r w:rsidRPr="002C5918">
        <w:t>email</w:t>
      </w:r>
      <w:proofErr w:type="spellEnd"/>
      <w:r w:rsidRPr="002C5918">
        <w:t>]</w:t>
      </w:r>
    </w:p>
    <w:p w14:paraId="78D81871" w14:textId="77777777" w:rsidR="002C5918" w:rsidRPr="002C5918" w:rsidRDefault="002C5918" w:rsidP="002C5918">
      <w:pPr>
        <w:jc w:val="left"/>
      </w:pPr>
      <w:r w:rsidRPr="002C5918">
        <w:rPr>
          <w:b/>
          <w:bCs/>
        </w:rPr>
        <w:t>Ответчик:</w:t>
      </w:r>
      <w:r w:rsidRPr="002C5918">
        <w:t xml:space="preserve"> [Наименование ООО или ИП - владельца магазина]</w:t>
      </w:r>
      <w:r w:rsidRPr="002C5918">
        <w:br/>
        <w:t>Адрес: [юридический адрес]</w:t>
      </w:r>
      <w:r w:rsidRPr="002C5918">
        <w:br/>
        <w:t>ИНН: [при наличии]</w:t>
      </w:r>
    </w:p>
    <w:p w14:paraId="152E93C6" w14:textId="77777777" w:rsidR="002C5918" w:rsidRPr="002C5918" w:rsidRDefault="002C5918" w:rsidP="002C5918">
      <w:pPr>
        <w:jc w:val="left"/>
      </w:pPr>
      <w:r w:rsidRPr="002C5918">
        <w:rPr>
          <w:b/>
          <w:bCs/>
        </w:rPr>
        <w:t>Цена иска:</w:t>
      </w:r>
      <w:r w:rsidRPr="002C5918">
        <w:t xml:space="preserve"> [сумма всех требований] руб.</w:t>
      </w:r>
      <w:r w:rsidRPr="002C5918">
        <w:br/>
        <w:t xml:space="preserve">Госпошлина: освобожден на основании </w:t>
      </w:r>
      <w:proofErr w:type="spellStart"/>
      <w:r w:rsidRPr="002C5918">
        <w:t>пп</w:t>
      </w:r>
      <w:proofErr w:type="spellEnd"/>
      <w:r w:rsidRPr="002C5918">
        <w:t>. 3 п. 1 ст. 333.36 НК РФ</w:t>
      </w:r>
    </w:p>
    <w:p w14:paraId="36E7DBFC" w14:textId="77777777" w:rsidR="002C5918" w:rsidRPr="002C5918" w:rsidRDefault="002C5918" w:rsidP="002C5918">
      <w:pPr>
        <w:jc w:val="center"/>
        <w:rPr>
          <w:b/>
          <w:bCs/>
        </w:rPr>
      </w:pPr>
      <w:r w:rsidRPr="002C5918">
        <w:rPr>
          <w:b/>
          <w:bCs/>
        </w:rPr>
        <w:t>Исковое заявление</w:t>
      </w:r>
      <w:r w:rsidRPr="002C5918">
        <w:rPr>
          <w:b/>
          <w:bCs/>
        </w:rPr>
        <w:br/>
        <w:t>о возмещении вреда здоровью и компенсации морального вреда</w:t>
      </w:r>
    </w:p>
    <w:p w14:paraId="77EF3034" w14:textId="77777777" w:rsidR="002C5918" w:rsidRPr="002C5918" w:rsidRDefault="002C5918" w:rsidP="002C5918">
      <w:r w:rsidRPr="002C5918">
        <w:t>«__» ________ 20__ г. примерно в __ час. __ мин. я находился в помещении магазина [Название и адрес магазина] с целью приобретения товаров.</w:t>
      </w:r>
    </w:p>
    <w:p w14:paraId="2E193D0B" w14:textId="77777777" w:rsidR="002C5918" w:rsidRPr="002C5918" w:rsidRDefault="002C5918" w:rsidP="002C5918">
      <w:r w:rsidRPr="002C5918">
        <w:t>В процессе выбора товаров я [описание инцидента: поскользнулся на мокром полу, на меня упал товар и т.д.]. В результате падения мне были причинены телесные повреждения: [перечислить травмы согласно медицинской справке].</w:t>
      </w:r>
    </w:p>
    <w:p w14:paraId="1947961B" w14:textId="77777777" w:rsidR="002C5918" w:rsidRPr="002C5918" w:rsidRDefault="002C5918" w:rsidP="002C5918">
      <w:r w:rsidRPr="002C5918">
        <w:t>Причиной травмы послужило несоблюдение ответчиком требований безопасности. В частности, на месте происшествия отсутствовали предупреждающие таблички о влажной уборке [или иная причина]. Данный факт подтверждается следующим: [перечислить доказательства: свидетельские показания, видеозапись, фотофиксация].</w:t>
      </w:r>
    </w:p>
    <w:p w14:paraId="6A564BBE" w14:textId="77777777" w:rsidR="002C5918" w:rsidRPr="002C5918" w:rsidRDefault="002C5918" w:rsidP="002C5918">
      <w:r w:rsidRPr="002C5918">
        <w:t>Сразу после инцидента была вызвана скорая помощь, которая доставила меня в [Название медучреждения]. В связи с травмой я находился на лечении в период с [дата] по [дата]. Мои расходы на лечение, приобретение лекарств и реабилитацию составили [СУММА] руб. Также из-за утраты трудоспособности мой недополученный заработок составил [СУММА] руб.</w:t>
      </w:r>
    </w:p>
    <w:p w14:paraId="0BA4B23C" w14:textId="77777777" w:rsidR="002C5918" w:rsidRPr="002C5918" w:rsidRDefault="002C5918" w:rsidP="002C5918">
      <w:r w:rsidRPr="002C5918">
        <w:t>На основании ст. 1064 ГК РФ вред, причиненный личности или имуществу гражданина, подлежит возмещению в полном объеме лицом, причинившим вред. Согласно ст. 15 Закона «О защите прав потребителей» продавец обязан компенсировать моральный вред, причиненный нарушением прав потребителя на безопасность услуги.</w:t>
      </w:r>
    </w:p>
    <w:p w14:paraId="48566517" w14:textId="77777777" w:rsidR="002C5918" w:rsidRPr="002C5918" w:rsidRDefault="002C5918" w:rsidP="002C5918">
      <w:r w:rsidRPr="002C5918">
        <w:t>Направленная в адрес ответчика претензия от «__» ________ 20__ г. оставлена без удовлетворения.</w:t>
      </w:r>
    </w:p>
    <w:p w14:paraId="3570ED29" w14:textId="77777777" w:rsidR="002C5918" w:rsidRPr="002C5918" w:rsidRDefault="002C5918" w:rsidP="002C5918">
      <w:r w:rsidRPr="002C5918">
        <w:t>На основании изложенного, руководствуясь ст. 14, 15 Закона РФ «О защите прав потребителей», ст. 1064, 1085, 1101 ГК РФ, ст. 131-132 ГПК РФ,</w:t>
      </w:r>
    </w:p>
    <w:p w14:paraId="48471483" w14:textId="77777777" w:rsidR="002C5918" w:rsidRPr="002C5918" w:rsidRDefault="002C5918" w:rsidP="002C5918">
      <w:r w:rsidRPr="002C5918">
        <w:rPr>
          <w:b/>
          <w:bCs/>
        </w:rPr>
        <w:t>ПРОШУ:</w:t>
      </w:r>
    </w:p>
    <w:p w14:paraId="69EABE87" w14:textId="77777777" w:rsidR="002C5918" w:rsidRPr="002C5918" w:rsidRDefault="002C5918" w:rsidP="002C5918">
      <w:pPr>
        <w:numPr>
          <w:ilvl w:val="0"/>
          <w:numId w:val="36"/>
        </w:numPr>
      </w:pPr>
      <w:r w:rsidRPr="002C5918">
        <w:t>Взыскать с ответчика в мою пользу расходы на лечение в размере [СУММА] руб.</w:t>
      </w:r>
    </w:p>
    <w:p w14:paraId="6D9C322F" w14:textId="77777777" w:rsidR="002C5918" w:rsidRPr="002C5918" w:rsidRDefault="002C5918" w:rsidP="002C5918">
      <w:pPr>
        <w:numPr>
          <w:ilvl w:val="0"/>
          <w:numId w:val="36"/>
        </w:numPr>
      </w:pPr>
      <w:r w:rsidRPr="002C5918">
        <w:lastRenderedPageBreak/>
        <w:t>Взыскать с ответчика утраченный заработок в размере [СУММА] руб.</w:t>
      </w:r>
    </w:p>
    <w:p w14:paraId="1C3E198E" w14:textId="77777777" w:rsidR="002C5918" w:rsidRPr="002C5918" w:rsidRDefault="002C5918" w:rsidP="002C5918">
      <w:pPr>
        <w:numPr>
          <w:ilvl w:val="0"/>
          <w:numId w:val="36"/>
        </w:numPr>
      </w:pPr>
      <w:r w:rsidRPr="002C5918">
        <w:t>Взыскать компенсацию морального вреда в размере [СУММА] руб.</w:t>
      </w:r>
    </w:p>
    <w:p w14:paraId="15672665" w14:textId="77777777" w:rsidR="002C5918" w:rsidRPr="002C5918" w:rsidRDefault="002C5918" w:rsidP="002C5918">
      <w:pPr>
        <w:numPr>
          <w:ilvl w:val="0"/>
          <w:numId w:val="36"/>
        </w:numPr>
      </w:pPr>
      <w:r w:rsidRPr="002C5918">
        <w:t>Взыскать штраф в размере 50% от присужденной суммы за отказ от добровольного удовлетворения требований потребителя.</w:t>
      </w:r>
    </w:p>
    <w:p w14:paraId="3138A0F2" w14:textId="77777777" w:rsidR="002C5918" w:rsidRPr="002C5918" w:rsidRDefault="002C5918" w:rsidP="002C5918">
      <w:r w:rsidRPr="002C5918">
        <w:t>Приложения:</w:t>
      </w:r>
    </w:p>
    <w:p w14:paraId="64833CDA" w14:textId="77777777" w:rsidR="002C5918" w:rsidRPr="002C5918" w:rsidRDefault="002C5918" w:rsidP="002C5918">
      <w:pPr>
        <w:numPr>
          <w:ilvl w:val="0"/>
          <w:numId w:val="37"/>
        </w:numPr>
      </w:pPr>
      <w:r w:rsidRPr="002C5918">
        <w:t>Копия досудебной претензии и доказательства её отправки;</w:t>
      </w:r>
    </w:p>
    <w:p w14:paraId="19C26857" w14:textId="77777777" w:rsidR="002C5918" w:rsidRPr="002C5918" w:rsidRDefault="002C5918" w:rsidP="002C5918">
      <w:pPr>
        <w:numPr>
          <w:ilvl w:val="0"/>
          <w:numId w:val="37"/>
        </w:numPr>
      </w:pPr>
      <w:r w:rsidRPr="002C5918">
        <w:t>Медицинское заключение, справка из травмпункта;</w:t>
      </w:r>
    </w:p>
    <w:p w14:paraId="52298FB8" w14:textId="77777777" w:rsidR="002C5918" w:rsidRPr="002C5918" w:rsidRDefault="002C5918" w:rsidP="002C5918">
      <w:pPr>
        <w:numPr>
          <w:ilvl w:val="0"/>
          <w:numId w:val="37"/>
        </w:numPr>
      </w:pPr>
      <w:r w:rsidRPr="002C5918">
        <w:t>Документы, подтверждающие расходы на лечение (чеки, рецепты);</w:t>
      </w:r>
    </w:p>
    <w:p w14:paraId="1F7B75F0" w14:textId="77777777" w:rsidR="002C5918" w:rsidRPr="002C5918" w:rsidRDefault="002C5918" w:rsidP="002C5918">
      <w:pPr>
        <w:numPr>
          <w:ilvl w:val="0"/>
          <w:numId w:val="37"/>
        </w:numPr>
      </w:pPr>
      <w:r w:rsidRPr="002C5918">
        <w:t>Справка о доходах (для расчета утраченного заработка);</w:t>
      </w:r>
    </w:p>
    <w:p w14:paraId="5E6847D6" w14:textId="77777777" w:rsidR="002C5918" w:rsidRPr="002C5918" w:rsidRDefault="002C5918" w:rsidP="002C5918">
      <w:pPr>
        <w:numPr>
          <w:ilvl w:val="0"/>
          <w:numId w:val="37"/>
        </w:numPr>
      </w:pPr>
      <w:r w:rsidRPr="002C5918">
        <w:t>Доказательства причинения вреда в магазине (фото, контакты свидетелей).</w:t>
      </w:r>
    </w:p>
    <w:p w14:paraId="6198B9CD" w14:textId="77777777" w:rsidR="002C5918" w:rsidRPr="002C5918" w:rsidRDefault="002C5918" w:rsidP="002C5918">
      <w:r w:rsidRPr="002C5918">
        <w:t>«__» ________ 20__ г.</w:t>
      </w:r>
    </w:p>
    <w:p w14:paraId="3B1CDE3E" w14:textId="77777777" w:rsidR="002C5918" w:rsidRPr="002C5918" w:rsidRDefault="002C5918" w:rsidP="002C5918">
      <w:r w:rsidRPr="002C5918">
        <w:t>________________ / [Фамилия И.О.]</w:t>
      </w:r>
    </w:p>
    <w:p w14:paraId="12BE712C" w14:textId="0F76911F" w:rsidR="0083247E" w:rsidRPr="002C5918" w:rsidRDefault="0083247E" w:rsidP="002C5918"/>
    <w:sectPr w:rsidR="0083247E" w:rsidRPr="002C591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1F37A" w14:textId="77777777" w:rsidR="00741C7D" w:rsidRDefault="00741C7D" w:rsidP="00AA1082">
      <w:pPr>
        <w:spacing w:after="0" w:line="240" w:lineRule="auto"/>
      </w:pPr>
      <w:r>
        <w:separator/>
      </w:r>
    </w:p>
  </w:endnote>
  <w:endnote w:type="continuationSeparator" w:id="0">
    <w:p w14:paraId="3E94D2FA" w14:textId="77777777" w:rsidR="00741C7D" w:rsidRDefault="00741C7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687BA" w14:textId="77777777" w:rsidR="00741C7D" w:rsidRDefault="00741C7D" w:rsidP="00AA1082">
      <w:pPr>
        <w:spacing w:after="0" w:line="240" w:lineRule="auto"/>
      </w:pPr>
      <w:r>
        <w:separator/>
      </w:r>
    </w:p>
  </w:footnote>
  <w:footnote w:type="continuationSeparator" w:id="0">
    <w:p w14:paraId="1AD318C8" w14:textId="77777777" w:rsidR="00741C7D" w:rsidRDefault="00741C7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344"/>
    <w:multiLevelType w:val="multilevel"/>
    <w:tmpl w:val="9FF8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4B16"/>
    <w:multiLevelType w:val="multilevel"/>
    <w:tmpl w:val="B5F0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6EEB"/>
    <w:multiLevelType w:val="multilevel"/>
    <w:tmpl w:val="0F86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BD6D08"/>
    <w:multiLevelType w:val="multilevel"/>
    <w:tmpl w:val="1FF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F668E"/>
    <w:multiLevelType w:val="multilevel"/>
    <w:tmpl w:val="5C64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26770"/>
    <w:multiLevelType w:val="multilevel"/>
    <w:tmpl w:val="06C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3F5CAB"/>
    <w:multiLevelType w:val="multilevel"/>
    <w:tmpl w:val="86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6C6CE7"/>
    <w:multiLevelType w:val="multilevel"/>
    <w:tmpl w:val="5890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CE0DC3"/>
    <w:multiLevelType w:val="multilevel"/>
    <w:tmpl w:val="3FC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6914CF"/>
    <w:multiLevelType w:val="multilevel"/>
    <w:tmpl w:val="DD90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1F1D01"/>
    <w:multiLevelType w:val="multilevel"/>
    <w:tmpl w:val="D0A6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AB27A5"/>
    <w:multiLevelType w:val="multilevel"/>
    <w:tmpl w:val="41A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5"/>
  </w:num>
  <w:num w:numId="2" w16cid:durableId="1452941838">
    <w:abstractNumId w:val="15"/>
  </w:num>
  <w:num w:numId="3" w16cid:durableId="669867595">
    <w:abstractNumId w:val="17"/>
  </w:num>
  <w:num w:numId="4" w16cid:durableId="1981954689">
    <w:abstractNumId w:val="13"/>
  </w:num>
  <w:num w:numId="5" w16cid:durableId="801776822">
    <w:abstractNumId w:val="19"/>
  </w:num>
  <w:num w:numId="6" w16cid:durableId="920135924">
    <w:abstractNumId w:val="26"/>
  </w:num>
  <w:num w:numId="7" w16cid:durableId="1589343496">
    <w:abstractNumId w:val="35"/>
  </w:num>
  <w:num w:numId="8" w16cid:durableId="276984619">
    <w:abstractNumId w:val="23"/>
  </w:num>
  <w:num w:numId="9" w16cid:durableId="728185308">
    <w:abstractNumId w:val="12"/>
  </w:num>
  <w:num w:numId="10" w16cid:durableId="1989358283">
    <w:abstractNumId w:val="3"/>
  </w:num>
  <w:num w:numId="11" w16cid:durableId="1682508991">
    <w:abstractNumId w:val="32"/>
  </w:num>
  <w:num w:numId="12" w16cid:durableId="1396196915">
    <w:abstractNumId w:val="28"/>
  </w:num>
  <w:num w:numId="13" w16cid:durableId="1624843848">
    <w:abstractNumId w:val="33"/>
  </w:num>
  <w:num w:numId="14" w16cid:durableId="194082897">
    <w:abstractNumId w:val="27"/>
  </w:num>
  <w:num w:numId="15" w16cid:durableId="1540900531">
    <w:abstractNumId w:val="6"/>
  </w:num>
  <w:num w:numId="16" w16cid:durableId="635188129">
    <w:abstractNumId w:val="4"/>
  </w:num>
  <w:num w:numId="17" w16cid:durableId="420755590">
    <w:abstractNumId w:val="10"/>
  </w:num>
  <w:num w:numId="18" w16cid:durableId="980353361">
    <w:abstractNumId w:val="29"/>
  </w:num>
  <w:num w:numId="19" w16cid:durableId="447435222">
    <w:abstractNumId w:val="16"/>
  </w:num>
  <w:num w:numId="20" w16cid:durableId="404376651">
    <w:abstractNumId w:val="2"/>
  </w:num>
  <w:num w:numId="21" w16cid:durableId="1175730551">
    <w:abstractNumId w:val="11"/>
  </w:num>
  <w:num w:numId="22" w16cid:durableId="430588389">
    <w:abstractNumId w:val="9"/>
  </w:num>
  <w:num w:numId="23" w16cid:durableId="862936855">
    <w:abstractNumId w:val="8"/>
  </w:num>
  <w:num w:numId="24" w16cid:durableId="1580142078">
    <w:abstractNumId w:val="5"/>
  </w:num>
  <w:num w:numId="25" w16cid:durableId="584999492">
    <w:abstractNumId w:val="22"/>
  </w:num>
  <w:num w:numId="26" w16cid:durableId="359355726">
    <w:abstractNumId w:val="20"/>
  </w:num>
  <w:num w:numId="27" w16cid:durableId="469635142">
    <w:abstractNumId w:val="34"/>
  </w:num>
  <w:num w:numId="28" w16cid:durableId="1707483759">
    <w:abstractNumId w:val="18"/>
  </w:num>
  <w:num w:numId="29" w16cid:durableId="1303274456">
    <w:abstractNumId w:val="24"/>
  </w:num>
  <w:num w:numId="30" w16cid:durableId="620380058">
    <w:abstractNumId w:val="14"/>
  </w:num>
  <w:num w:numId="31" w16cid:durableId="1477723767">
    <w:abstractNumId w:val="21"/>
  </w:num>
  <w:num w:numId="32" w16cid:durableId="267202087">
    <w:abstractNumId w:val="7"/>
  </w:num>
  <w:num w:numId="33" w16cid:durableId="219443947">
    <w:abstractNumId w:val="31"/>
  </w:num>
  <w:num w:numId="34" w16cid:durableId="73359722">
    <w:abstractNumId w:val="0"/>
  </w:num>
  <w:num w:numId="35" w16cid:durableId="848256312">
    <w:abstractNumId w:val="36"/>
  </w:num>
  <w:num w:numId="36" w16cid:durableId="537396999">
    <w:abstractNumId w:val="1"/>
  </w:num>
  <w:num w:numId="37" w16cid:durableId="20189194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512EC"/>
    <w:rsid w:val="00193E46"/>
    <w:rsid w:val="00201FFF"/>
    <w:rsid w:val="002246DE"/>
    <w:rsid w:val="00227EAA"/>
    <w:rsid w:val="0029453C"/>
    <w:rsid w:val="002C5918"/>
    <w:rsid w:val="00313859"/>
    <w:rsid w:val="00322F40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656176"/>
    <w:rsid w:val="00657808"/>
    <w:rsid w:val="00675063"/>
    <w:rsid w:val="00723333"/>
    <w:rsid w:val="00741C7D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574D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67DEE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A4065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2026-07-14T10:11:00Z</dcterms:created>
  <dcterms:modified xsi:type="dcterms:W3CDTF">2026-07-14T10:11:00Z</dcterms:modified>
</cp:coreProperties>
</file>