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B8FF" w14:textId="77777777" w:rsidR="00A574DD" w:rsidRPr="00A574DD" w:rsidRDefault="00A574DD" w:rsidP="00A574DD">
      <w:pPr>
        <w:jc w:val="left"/>
      </w:pPr>
      <w:r w:rsidRPr="00A574DD">
        <w:t>В [Наименование суда, обычно районный суд]</w:t>
      </w:r>
      <w:r w:rsidRPr="00A574DD">
        <w:br/>
        <w:t>Адрес: [адрес суда]</w:t>
      </w:r>
    </w:p>
    <w:p w14:paraId="74FDFDAD" w14:textId="77777777" w:rsidR="00A574DD" w:rsidRPr="00A574DD" w:rsidRDefault="00A574DD" w:rsidP="00A574DD">
      <w:pPr>
        <w:jc w:val="left"/>
      </w:pPr>
      <w:r w:rsidRPr="00A574DD">
        <w:rPr>
          <w:b/>
          <w:bCs/>
        </w:rPr>
        <w:t>Истец:</w:t>
      </w:r>
      <w:r w:rsidRPr="00A574DD">
        <w:t xml:space="preserve"> [Ваше ФИО]</w:t>
      </w:r>
      <w:r w:rsidRPr="00A574DD">
        <w:br/>
        <w:t>Адрес: [Ваш адрес регистрации]</w:t>
      </w:r>
      <w:r w:rsidRPr="00A574DD">
        <w:br/>
        <w:t>Телефон: [номер телефона]</w:t>
      </w:r>
      <w:r w:rsidRPr="00A574DD">
        <w:br/>
        <w:t xml:space="preserve">Электронная почта: [ваш </w:t>
      </w:r>
      <w:proofErr w:type="spellStart"/>
      <w:r w:rsidRPr="00A574DD">
        <w:t>e-mail</w:t>
      </w:r>
      <w:proofErr w:type="spellEnd"/>
      <w:r w:rsidRPr="00A574DD">
        <w:t>]</w:t>
      </w:r>
    </w:p>
    <w:p w14:paraId="4EF9DD64" w14:textId="77777777" w:rsidR="00A574DD" w:rsidRPr="00A574DD" w:rsidRDefault="00A574DD" w:rsidP="00A574DD">
      <w:pPr>
        <w:jc w:val="left"/>
      </w:pPr>
      <w:r w:rsidRPr="00A574DD">
        <w:rPr>
          <w:b/>
          <w:bCs/>
        </w:rPr>
        <w:t>Ответчик:</w:t>
      </w:r>
      <w:r w:rsidRPr="00A574DD">
        <w:t xml:space="preserve"> [Наименование онлайн-школы / ИП / ООО]</w:t>
      </w:r>
      <w:r w:rsidRPr="00A574DD">
        <w:br/>
        <w:t>ИНН: [номер ИНН]</w:t>
      </w:r>
      <w:r w:rsidRPr="00A574DD">
        <w:br/>
        <w:t>Адрес: [юридический адрес из реестра]</w:t>
      </w:r>
    </w:p>
    <w:p w14:paraId="62AF35CB" w14:textId="77777777" w:rsidR="00A574DD" w:rsidRPr="00A574DD" w:rsidRDefault="00A574DD" w:rsidP="00A574DD">
      <w:pPr>
        <w:jc w:val="left"/>
      </w:pPr>
      <w:r w:rsidRPr="00A574DD">
        <w:t>Цена иска: [СУММА] руб.</w:t>
      </w:r>
      <w:r w:rsidRPr="00A574DD">
        <w:br/>
        <w:t xml:space="preserve">Госпошлина: не облагается (п. 3 ст. 17 </w:t>
      </w:r>
      <w:proofErr w:type="spellStart"/>
      <w:r w:rsidRPr="00A574DD">
        <w:t>ЗоЗПП</w:t>
      </w:r>
      <w:proofErr w:type="spellEnd"/>
      <w:r w:rsidRPr="00A574DD">
        <w:t>)</w:t>
      </w:r>
    </w:p>
    <w:p w14:paraId="76AF9F3C" w14:textId="77777777" w:rsidR="00A574DD" w:rsidRPr="00A574DD" w:rsidRDefault="00A574DD" w:rsidP="00A574DD">
      <w:pPr>
        <w:jc w:val="center"/>
        <w:rPr>
          <w:b/>
          <w:bCs/>
        </w:rPr>
      </w:pPr>
      <w:r w:rsidRPr="00A574DD">
        <w:rPr>
          <w:b/>
          <w:bCs/>
        </w:rPr>
        <w:t>Исковое заявление о возврате денежных средств за образовательные услуги</w:t>
      </w:r>
    </w:p>
    <w:p w14:paraId="4A7CAF9E" w14:textId="77777777" w:rsidR="00A574DD" w:rsidRPr="00A574DD" w:rsidRDefault="00A574DD" w:rsidP="00A574DD">
      <w:r w:rsidRPr="00A574DD">
        <w:t>«__» ________ 20__ г. между мной (Истец) и [Наименование ответчика] (Ответчик) был заключен договор на оказание образовательных услуг в дистанционной форме по курсу [Наименование курса]. Заключение договора подтверждается акцептом оферты и полной оплатой стоимости обучения в размере [СУММА] руб. Факт оплаты подтверждается [чеком/квитанцией] №__ от «__» ________ 20__ г.</w:t>
      </w:r>
    </w:p>
    <w:p w14:paraId="2C6A0CC0" w14:textId="77777777" w:rsidR="00A574DD" w:rsidRPr="00A574DD" w:rsidRDefault="00A574DD" w:rsidP="00A574DD">
      <w:r w:rsidRPr="00A574DD">
        <w:t>«__» ________ 20__ г. я принял решение отказаться от исполнения договора. В этот момент обучение еще не было завершено (или не было начато). Мною в адрес Ответчика была направлена письменная претензия с требованием о расторжении договора и возврате денежных средств за оставшуюся часть курса. Согласно ст. 32 Закона РФ «О защите прав потребителей», потребитель вправе отказаться от исполнения договора в любое время при условии оплаты исполнителю фактически понесенных им расходов.</w:t>
      </w:r>
    </w:p>
    <w:p w14:paraId="7B77FF1B" w14:textId="77777777" w:rsidR="00A574DD" w:rsidRPr="00A574DD" w:rsidRDefault="00A574DD" w:rsidP="00A574DD">
      <w:r w:rsidRPr="00A574DD">
        <w:t>Ответчик оставил претензию без удовлетворения (либо вернул лишь незначительную часть суммы), ссылаясь на условия оферты о невозвратности оплаты после открытия доступа к материалам. Однако условия договора, ущемляющие права потребителя по сравнению с законом, являются ничтожными в силу ст. 16 Закона «О защите прав потребителей». Ответчик не предоставил доказательств несения конкретных расходов, связанных с исполнением именно моего договора.</w:t>
      </w:r>
    </w:p>
    <w:p w14:paraId="4582BB73" w14:textId="77777777" w:rsidR="00A574DD" w:rsidRPr="00A574DD" w:rsidRDefault="00A574DD" w:rsidP="00A574DD">
      <w:r w:rsidRPr="00A574DD">
        <w:t>На основании ст. 13, 15, 32 Закона РФ от 07.02.1992 № 2300-1 «О защите прав потребителей», ст. 450.1, 782 ГК РФ,</w:t>
      </w:r>
    </w:p>
    <w:p w14:paraId="435E025E" w14:textId="77777777" w:rsidR="00A574DD" w:rsidRPr="00A574DD" w:rsidRDefault="00A574DD" w:rsidP="00A574DD">
      <w:r w:rsidRPr="00A574DD">
        <w:t>ПРОШУ:</w:t>
      </w:r>
    </w:p>
    <w:p w14:paraId="088DB6F4" w14:textId="77777777" w:rsidR="00A574DD" w:rsidRPr="00A574DD" w:rsidRDefault="00A574DD" w:rsidP="00A574DD">
      <w:pPr>
        <w:numPr>
          <w:ilvl w:val="0"/>
          <w:numId w:val="26"/>
        </w:numPr>
      </w:pPr>
      <w:r w:rsidRPr="00A574DD">
        <w:t>расторгнуть договор об оказании образовательных услуг, заключенный между сторонами;</w:t>
      </w:r>
    </w:p>
    <w:p w14:paraId="3FB06A35" w14:textId="77777777" w:rsidR="00A574DD" w:rsidRPr="00A574DD" w:rsidRDefault="00A574DD" w:rsidP="00A574DD">
      <w:pPr>
        <w:numPr>
          <w:ilvl w:val="0"/>
          <w:numId w:val="26"/>
        </w:numPr>
      </w:pPr>
      <w:r w:rsidRPr="00A574DD">
        <w:t>взыскать с Ответчика в мою пользу денежные средства в размере [СУММА] руб.;</w:t>
      </w:r>
    </w:p>
    <w:p w14:paraId="6DE75C9A" w14:textId="77777777" w:rsidR="00A574DD" w:rsidRPr="00A574DD" w:rsidRDefault="00A574DD" w:rsidP="00A574DD">
      <w:pPr>
        <w:numPr>
          <w:ilvl w:val="0"/>
          <w:numId w:val="26"/>
        </w:numPr>
      </w:pPr>
      <w:r w:rsidRPr="00A574DD">
        <w:t>взыскать компенсацию морального вреда в размере [СУММА] руб.;</w:t>
      </w:r>
    </w:p>
    <w:p w14:paraId="5FD8689E" w14:textId="77777777" w:rsidR="00A574DD" w:rsidRPr="00A574DD" w:rsidRDefault="00A574DD" w:rsidP="00A574DD">
      <w:pPr>
        <w:numPr>
          <w:ilvl w:val="0"/>
          <w:numId w:val="26"/>
        </w:numPr>
      </w:pPr>
      <w:r w:rsidRPr="00A574DD">
        <w:t>взыскать штраф в размере 50% от присужденной суммы за отказ от добровольного удовлетворения требований.</w:t>
      </w:r>
    </w:p>
    <w:p w14:paraId="0C326C2A" w14:textId="77777777" w:rsidR="00A574DD" w:rsidRPr="00A574DD" w:rsidRDefault="00A574DD" w:rsidP="00A574DD">
      <w:r w:rsidRPr="00A574DD">
        <w:lastRenderedPageBreak/>
        <w:t>Приложения:</w:t>
      </w:r>
    </w:p>
    <w:p w14:paraId="056C36EB" w14:textId="77777777" w:rsidR="00A574DD" w:rsidRPr="00A574DD" w:rsidRDefault="00A574DD" w:rsidP="00A574DD">
      <w:pPr>
        <w:numPr>
          <w:ilvl w:val="0"/>
          <w:numId w:val="27"/>
        </w:numPr>
      </w:pPr>
      <w:r w:rsidRPr="00A574DD">
        <w:t>Копия договора (оферты) и платежного документа;</w:t>
      </w:r>
    </w:p>
    <w:p w14:paraId="23837691" w14:textId="77777777" w:rsidR="00A574DD" w:rsidRPr="00A574DD" w:rsidRDefault="00A574DD" w:rsidP="00A574DD">
      <w:pPr>
        <w:numPr>
          <w:ilvl w:val="0"/>
          <w:numId w:val="27"/>
        </w:numPr>
      </w:pPr>
      <w:r w:rsidRPr="00A574DD">
        <w:t>Копия досудебной претензии с подтверждением отправки;</w:t>
      </w:r>
    </w:p>
    <w:p w14:paraId="05685E10" w14:textId="77777777" w:rsidR="00A574DD" w:rsidRPr="00A574DD" w:rsidRDefault="00A574DD" w:rsidP="00A574DD">
      <w:pPr>
        <w:numPr>
          <w:ilvl w:val="0"/>
          <w:numId w:val="27"/>
        </w:numPr>
      </w:pPr>
      <w:r w:rsidRPr="00A574DD">
        <w:t>Расчет взыскиваемой суммы;</w:t>
      </w:r>
    </w:p>
    <w:p w14:paraId="0FED46EF" w14:textId="77777777" w:rsidR="00A574DD" w:rsidRPr="00A574DD" w:rsidRDefault="00A574DD" w:rsidP="00A574DD">
      <w:pPr>
        <w:numPr>
          <w:ilvl w:val="0"/>
          <w:numId w:val="27"/>
        </w:numPr>
      </w:pPr>
      <w:r w:rsidRPr="00A574DD">
        <w:t>Уведомление о вручении копии иска ответчику.</w:t>
      </w:r>
    </w:p>
    <w:p w14:paraId="1CC6FE5E" w14:textId="77777777" w:rsidR="00A574DD" w:rsidRPr="00A574DD" w:rsidRDefault="00A574DD" w:rsidP="00A574DD">
      <w:r w:rsidRPr="00A574DD">
        <w:t>«__» ________ 20__ г.</w:t>
      </w:r>
    </w:p>
    <w:p w14:paraId="191910D3" w14:textId="77777777" w:rsidR="00A574DD" w:rsidRPr="00A574DD" w:rsidRDefault="00A574DD" w:rsidP="00A574DD">
      <w:r w:rsidRPr="00A574DD">
        <w:t>________________ / [Фамилия И.О.]</w:t>
      </w:r>
    </w:p>
    <w:p w14:paraId="12BE712C" w14:textId="7187A188" w:rsidR="0083247E" w:rsidRPr="00A574DD" w:rsidRDefault="0083247E" w:rsidP="00A574DD"/>
    <w:sectPr w:rsidR="0083247E" w:rsidRPr="00A574D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D268" w14:textId="77777777" w:rsidR="001168C9" w:rsidRDefault="001168C9" w:rsidP="00AA1082">
      <w:pPr>
        <w:spacing w:after="0" w:line="240" w:lineRule="auto"/>
      </w:pPr>
      <w:r>
        <w:separator/>
      </w:r>
    </w:p>
  </w:endnote>
  <w:endnote w:type="continuationSeparator" w:id="0">
    <w:p w14:paraId="40A7ABC3" w14:textId="77777777" w:rsidR="001168C9" w:rsidRDefault="001168C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4F3C" w14:textId="77777777" w:rsidR="001168C9" w:rsidRDefault="001168C9" w:rsidP="00AA1082">
      <w:pPr>
        <w:spacing w:after="0" w:line="240" w:lineRule="auto"/>
      </w:pPr>
      <w:r>
        <w:separator/>
      </w:r>
    </w:p>
  </w:footnote>
  <w:footnote w:type="continuationSeparator" w:id="0">
    <w:p w14:paraId="32D7D7FB" w14:textId="77777777" w:rsidR="001168C9" w:rsidRDefault="001168C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E26770"/>
    <w:multiLevelType w:val="multilevel"/>
    <w:tmpl w:val="06C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1F1D01"/>
    <w:multiLevelType w:val="multilevel"/>
    <w:tmpl w:val="D0A6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8"/>
  </w:num>
  <w:num w:numId="2" w16cid:durableId="1452941838">
    <w:abstractNumId w:val="11"/>
  </w:num>
  <w:num w:numId="3" w16cid:durableId="669867595">
    <w:abstractNumId w:val="13"/>
  </w:num>
  <w:num w:numId="4" w16cid:durableId="1981954689">
    <w:abstractNumId w:val="10"/>
  </w:num>
  <w:num w:numId="5" w16cid:durableId="801776822">
    <w:abstractNumId w:val="14"/>
  </w:num>
  <w:num w:numId="6" w16cid:durableId="920135924">
    <w:abstractNumId w:val="19"/>
  </w:num>
  <w:num w:numId="7" w16cid:durableId="1589343496">
    <w:abstractNumId w:val="26"/>
  </w:num>
  <w:num w:numId="8" w16cid:durableId="276984619">
    <w:abstractNumId w:val="17"/>
  </w:num>
  <w:num w:numId="9" w16cid:durableId="728185308">
    <w:abstractNumId w:val="9"/>
  </w:num>
  <w:num w:numId="10" w16cid:durableId="1989358283">
    <w:abstractNumId w:val="1"/>
  </w:num>
  <w:num w:numId="11" w16cid:durableId="1682508991">
    <w:abstractNumId w:val="23"/>
  </w:num>
  <w:num w:numId="12" w16cid:durableId="1396196915">
    <w:abstractNumId w:val="21"/>
  </w:num>
  <w:num w:numId="13" w16cid:durableId="1624843848">
    <w:abstractNumId w:val="24"/>
  </w:num>
  <w:num w:numId="14" w16cid:durableId="194082897">
    <w:abstractNumId w:val="20"/>
  </w:num>
  <w:num w:numId="15" w16cid:durableId="1540900531">
    <w:abstractNumId w:val="4"/>
  </w:num>
  <w:num w:numId="16" w16cid:durableId="635188129">
    <w:abstractNumId w:val="2"/>
  </w:num>
  <w:num w:numId="17" w16cid:durableId="420755590">
    <w:abstractNumId w:val="7"/>
  </w:num>
  <w:num w:numId="18" w16cid:durableId="980353361">
    <w:abstractNumId w:val="22"/>
  </w:num>
  <w:num w:numId="19" w16cid:durableId="447435222">
    <w:abstractNumId w:val="12"/>
  </w:num>
  <w:num w:numId="20" w16cid:durableId="404376651">
    <w:abstractNumId w:val="0"/>
  </w:num>
  <w:num w:numId="21" w16cid:durableId="1175730551">
    <w:abstractNumId w:val="8"/>
  </w:num>
  <w:num w:numId="22" w16cid:durableId="430588389">
    <w:abstractNumId w:val="6"/>
  </w:num>
  <w:num w:numId="23" w16cid:durableId="862936855">
    <w:abstractNumId w:val="5"/>
  </w:num>
  <w:num w:numId="24" w16cid:durableId="1580142078">
    <w:abstractNumId w:val="3"/>
  </w:num>
  <w:num w:numId="25" w16cid:durableId="584999492">
    <w:abstractNumId w:val="16"/>
  </w:num>
  <w:num w:numId="26" w16cid:durableId="359355726">
    <w:abstractNumId w:val="15"/>
  </w:num>
  <w:num w:numId="27" w16cid:durableId="4696351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168C9"/>
    <w:rsid w:val="00124C52"/>
    <w:rsid w:val="00136CBC"/>
    <w:rsid w:val="00193E46"/>
    <w:rsid w:val="002246DE"/>
    <w:rsid w:val="00227EAA"/>
    <w:rsid w:val="0029453C"/>
    <w:rsid w:val="00313859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574D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2026-07-14T09:26:00Z</dcterms:created>
  <dcterms:modified xsi:type="dcterms:W3CDTF">2026-07-14T09:26:00Z</dcterms:modified>
</cp:coreProperties>
</file>