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F2D97A" w14:textId="77777777" w:rsidR="00CB4482" w:rsidRPr="00CB4482" w:rsidRDefault="00CB4482" w:rsidP="00CB4482">
      <w:pPr>
        <w:jc w:val="left"/>
      </w:pPr>
      <w:r w:rsidRPr="00CB4482">
        <w:t>В Арбитражный суд [наименование субъекта]</w:t>
      </w:r>
      <w:r w:rsidRPr="00CB4482">
        <w:br/>
        <w:t>Адрес: [адрес суда]</w:t>
      </w:r>
    </w:p>
    <w:p w14:paraId="6B8E0552" w14:textId="77777777" w:rsidR="00CB4482" w:rsidRPr="00CB4482" w:rsidRDefault="00CB4482" w:rsidP="00CB4482">
      <w:pPr>
        <w:jc w:val="left"/>
      </w:pPr>
      <w:r w:rsidRPr="00CB4482">
        <w:rPr>
          <w:b/>
          <w:bCs/>
        </w:rPr>
        <w:t>Истец:</w:t>
      </w:r>
      <w:r w:rsidRPr="00CB4482">
        <w:t xml:space="preserve"> [Наименование/ФИО правообладателя]</w:t>
      </w:r>
      <w:r w:rsidRPr="00CB4482">
        <w:br/>
        <w:t>Адрес: [адрес регистрации]</w:t>
      </w:r>
      <w:r w:rsidRPr="00CB4482">
        <w:br/>
        <w:t>Телефон: [номер телефона]</w:t>
      </w:r>
      <w:r w:rsidRPr="00CB4482">
        <w:br/>
        <w:t>Электронная почта: [адрес почты]</w:t>
      </w:r>
    </w:p>
    <w:p w14:paraId="426EF920" w14:textId="77777777" w:rsidR="00CB4482" w:rsidRPr="00CB4482" w:rsidRDefault="00CB4482" w:rsidP="00CB4482">
      <w:pPr>
        <w:jc w:val="left"/>
      </w:pPr>
      <w:r w:rsidRPr="00CB4482">
        <w:rPr>
          <w:b/>
          <w:bCs/>
        </w:rPr>
        <w:t>Ответчик:</w:t>
      </w:r>
      <w:r w:rsidRPr="00CB4482">
        <w:t xml:space="preserve"> [Наименование/ФИО лицензиата]</w:t>
      </w:r>
      <w:r w:rsidRPr="00CB4482">
        <w:br/>
        <w:t>Адрес: [адрес регистрации]</w:t>
      </w:r>
      <w:r w:rsidRPr="00CB4482">
        <w:br/>
        <w:t>ИНН: [номер]</w:t>
      </w:r>
    </w:p>
    <w:p w14:paraId="36580E7A" w14:textId="77777777" w:rsidR="00CB4482" w:rsidRPr="00CB4482" w:rsidRDefault="00CB4482" w:rsidP="00CB4482">
      <w:pPr>
        <w:jc w:val="center"/>
        <w:rPr>
          <w:b/>
          <w:bCs/>
        </w:rPr>
      </w:pPr>
      <w:r w:rsidRPr="00CB4482">
        <w:rPr>
          <w:b/>
          <w:bCs/>
        </w:rPr>
        <w:t>Исковое заявление о расторжении лицензионного договора</w:t>
      </w:r>
    </w:p>
    <w:p w14:paraId="6B302D98" w14:textId="77777777" w:rsidR="00CB4482" w:rsidRPr="00CB4482" w:rsidRDefault="00CB4482" w:rsidP="00CB4482">
      <w:r w:rsidRPr="00CB4482">
        <w:t>Между Истцом (Лицензиаром) и Ответчиком (Лицензиатом) «__» ________ 20__ г. был заключен лицензионный договор № [номер] (далее — Договор). По условиям указанного Договора Истец предоставил Ответчику право использования [наименование объекта интеллектуальной собственности: программы для ЭВМ, товарного знака, произведения] на условиях [вид лицензии].</w:t>
      </w:r>
    </w:p>
    <w:p w14:paraId="325200CD" w14:textId="77777777" w:rsidR="00CB4482" w:rsidRPr="00CB4482" w:rsidRDefault="00CB4482" w:rsidP="00CB4482">
      <w:r w:rsidRPr="00CB4482">
        <w:t xml:space="preserve">В соответствии с п. [номер] Договора Лицензиат обязался выплачивать Лицензиару вознаграждение в размере и сроки, установленные графиком платежей. Однако Ответчик допустил нарушение своих обязательств, что выразилось в [описание нарушения: например, невыплате роялти за период </w:t>
      </w:r>
      <w:proofErr w:type="gramStart"/>
      <w:r w:rsidRPr="00CB4482">
        <w:t>с...</w:t>
      </w:r>
      <w:proofErr w:type="gramEnd"/>
      <w:r w:rsidRPr="00CB4482">
        <w:t xml:space="preserve"> по..., или использовании объекта за пределами предоставленных прав].</w:t>
      </w:r>
    </w:p>
    <w:p w14:paraId="0EF5978F" w14:textId="77777777" w:rsidR="00CB4482" w:rsidRPr="00CB4482" w:rsidRDefault="00CB4482" w:rsidP="00CB4482">
      <w:r w:rsidRPr="00CB4482">
        <w:t>Согласно ст. 450 ГК РФ договор может быть расторгнут по решению суда при существенном нарушении договора другой стороной. Существенным признается нарушение, которое влечет для другой стороны такой ущерб, что она в значительной степени лишается того, на что была вправе рассчитывать при заключении договора.</w:t>
      </w:r>
    </w:p>
    <w:p w14:paraId="7EC40FAE" w14:textId="77777777" w:rsidR="00CB4482" w:rsidRPr="00CB4482" w:rsidRDefault="00CB4482" w:rsidP="00CB4482">
      <w:r w:rsidRPr="00CB4482">
        <w:t>На основании ст. 1237 ГК РФ при существенном нарушении Лицензиатом обязанности уплатить Лицензиару в установленный срок вознаграждение за предоставление права использования результата интеллектуальной деятельности Лицензиар может в судебном порядке требовать расторжения договора и возмещения убытков, причиненных расторжением.</w:t>
      </w:r>
    </w:p>
    <w:p w14:paraId="429A7208" w14:textId="77777777" w:rsidR="00CB4482" w:rsidRPr="00CB4482" w:rsidRDefault="00CB4482" w:rsidP="00CB4482">
      <w:r w:rsidRPr="00CB4482">
        <w:t>«__» ________ 20__ г. Истец направил в адрес Ответчика досудебную претензию с просьбой устранить нарушения или расторгнуть договор по соглашению сторон. Ответчик претензию оставил без ответа (либо отказал в удовлетворении), что послужило основанием для обращения в суд.</w:t>
      </w:r>
    </w:p>
    <w:p w14:paraId="3A15856F" w14:textId="77777777" w:rsidR="00CB4482" w:rsidRPr="00CB4482" w:rsidRDefault="00CB4482" w:rsidP="00CB4482">
      <w:r w:rsidRPr="00CB4482">
        <w:t>На основании изложенного, руководствуясь ст. 450, 1233, 1237 ГК РФ, ст. 125, 126 АПК РФ (или ГПК РФ),</w:t>
      </w:r>
    </w:p>
    <w:p w14:paraId="66ACB5B5" w14:textId="77777777" w:rsidR="00CB4482" w:rsidRPr="00CB4482" w:rsidRDefault="00CB4482" w:rsidP="00CB4482">
      <w:pPr>
        <w:jc w:val="center"/>
        <w:rPr>
          <w:b/>
          <w:bCs/>
        </w:rPr>
      </w:pPr>
      <w:r w:rsidRPr="00CB4482">
        <w:rPr>
          <w:b/>
          <w:bCs/>
        </w:rPr>
        <w:t>ПРОШУ:</w:t>
      </w:r>
    </w:p>
    <w:p w14:paraId="0AC3DE6A" w14:textId="77777777" w:rsidR="00CB4482" w:rsidRPr="00CB4482" w:rsidRDefault="00CB4482" w:rsidP="00CB4482">
      <w:pPr>
        <w:numPr>
          <w:ilvl w:val="0"/>
          <w:numId w:val="42"/>
        </w:numPr>
      </w:pPr>
      <w:r w:rsidRPr="00CB4482">
        <w:t>Расторгнуть лицензионный договор № [номер] от «__» ________ 20__ г., заключенный между [Наименование Истца] и [Наименование Ответчика].</w:t>
      </w:r>
    </w:p>
    <w:p w14:paraId="17382D13" w14:textId="77777777" w:rsidR="00CB4482" w:rsidRPr="00CB4482" w:rsidRDefault="00CB4482" w:rsidP="00CB4482">
      <w:pPr>
        <w:numPr>
          <w:ilvl w:val="0"/>
          <w:numId w:val="42"/>
        </w:numPr>
      </w:pPr>
      <w:r w:rsidRPr="00CB4482">
        <w:t>Взыскать с Ответчика в пользу Истца расходы по уплате государственной пошлины в размере [СУММА] руб.</w:t>
      </w:r>
    </w:p>
    <w:p w14:paraId="6125FDF4" w14:textId="77777777" w:rsidR="00CB4482" w:rsidRPr="00CB4482" w:rsidRDefault="00CB4482" w:rsidP="00CB4482">
      <w:r w:rsidRPr="00CB4482">
        <w:lastRenderedPageBreak/>
        <w:t>Приложения:</w:t>
      </w:r>
    </w:p>
    <w:p w14:paraId="098C617F" w14:textId="77777777" w:rsidR="00CB4482" w:rsidRPr="00CB4482" w:rsidRDefault="00CB4482" w:rsidP="00CB4482">
      <w:pPr>
        <w:numPr>
          <w:ilvl w:val="0"/>
          <w:numId w:val="43"/>
        </w:numPr>
      </w:pPr>
      <w:r w:rsidRPr="00CB4482">
        <w:t>копия лицензионного договора;</w:t>
      </w:r>
    </w:p>
    <w:p w14:paraId="6984EF2B" w14:textId="77777777" w:rsidR="00CB4482" w:rsidRPr="00CB4482" w:rsidRDefault="00CB4482" w:rsidP="00CB4482">
      <w:pPr>
        <w:numPr>
          <w:ilvl w:val="0"/>
          <w:numId w:val="43"/>
        </w:numPr>
      </w:pPr>
      <w:r w:rsidRPr="00CB4482">
        <w:t>доказательства нарушения (акты, сверки, скриншоты);</w:t>
      </w:r>
    </w:p>
    <w:p w14:paraId="2BD84101" w14:textId="77777777" w:rsidR="00CB4482" w:rsidRPr="00CB4482" w:rsidRDefault="00CB4482" w:rsidP="00CB4482">
      <w:pPr>
        <w:numPr>
          <w:ilvl w:val="0"/>
          <w:numId w:val="43"/>
        </w:numPr>
      </w:pPr>
      <w:r w:rsidRPr="00CB4482">
        <w:t>копия досудебной претензии и доказательства ее отправки;</w:t>
      </w:r>
    </w:p>
    <w:p w14:paraId="22428AEC" w14:textId="77777777" w:rsidR="00CB4482" w:rsidRPr="00CB4482" w:rsidRDefault="00CB4482" w:rsidP="00CB4482">
      <w:pPr>
        <w:numPr>
          <w:ilvl w:val="0"/>
          <w:numId w:val="43"/>
        </w:numPr>
      </w:pPr>
      <w:r w:rsidRPr="00CB4482">
        <w:t>документ, подтверждающий оплату госпошлины;</w:t>
      </w:r>
    </w:p>
    <w:p w14:paraId="6DD8451E" w14:textId="77777777" w:rsidR="00CB4482" w:rsidRPr="00CB4482" w:rsidRDefault="00CB4482" w:rsidP="00CB4482">
      <w:pPr>
        <w:numPr>
          <w:ilvl w:val="0"/>
          <w:numId w:val="43"/>
        </w:numPr>
      </w:pPr>
      <w:r w:rsidRPr="00CB4482">
        <w:t>уведомление о вручении копии иска ответчику;</w:t>
      </w:r>
    </w:p>
    <w:p w14:paraId="1CE07162" w14:textId="77777777" w:rsidR="00CB4482" w:rsidRPr="00CB4482" w:rsidRDefault="00CB4482" w:rsidP="00CB4482">
      <w:pPr>
        <w:numPr>
          <w:ilvl w:val="0"/>
          <w:numId w:val="43"/>
        </w:numPr>
      </w:pPr>
      <w:r w:rsidRPr="00CB4482">
        <w:t>копия свидетельства о регистрации ИС (при наличии).</w:t>
      </w:r>
    </w:p>
    <w:p w14:paraId="696A7C37" w14:textId="77777777" w:rsidR="00CB4482" w:rsidRPr="00CB4482" w:rsidRDefault="00CB4482" w:rsidP="00CB4482">
      <w:r w:rsidRPr="00CB4482">
        <w:t>«__» ________ 20__ г.</w:t>
      </w:r>
    </w:p>
    <w:p w14:paraId="352C2BFD" w14:textId="77777777" w:rsidR="00CB4482" w:rsidRPr="00CB4482" w:rsidRDefault="00CB4482" w:rsidP="00CB4482">
      <w:r w:rsidRPr="00CB4482">
        <w:t>________________ / [Фамилия И.О.]</w:t>
      </w:r>
    </w:p>
    <w:p w14:paraId="0C96273E" w14:textId="5B885FE2" w:rsidR="0083247E" w:rsidRPr="00CB4482" w:rsidRDefault="0083247E" w:rsidP="00CB4482"/>
    <w:sectPr w:rsidR="0083247E" w:rsidRPr="00CB4482" w:rsidSect="004F2C3F">
      <w:headerReference w:type="default" r:id="rId7"/>
      <w:footerReference w:type="default" r:id="rId8"/>
      <w:pgSz w:w="11906" w:h="16838"/>
      <w:pgMar w:top="1134" w:right="851" w:bottom="1701" w:left="851" w:header="340" w:footer="1531" w:gutter="0"/>
      <w:pgBorders>
        <w:top w:val="single" w:sz="6" w:space="1" w:color="1A3B5C"/>
        <w:left w:val="single" w:sz="6" w:space="4" w:color="1A3B5C"/>
        <w:bottom w:val="single" w:sz="6" w:space="1" w:color="1A3B5C"/>
        <w:right w:val="single" w:sz="6" w:space="4" w:color="1A3B5C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A53951" w14:textId="77777777" w:rsidR="00B33B1D" w:rsidRDefault="00B33B1D" w:rsidP="00AA1082">
      <w:pPr>
        <w:spacing w:after="0" w:line="240" w:lineRule="auto"/>
      </w:pPr>
      <w:r>
        <w:separator/>
      </w:r>
    </w:p>
  </w:endnote>
  <w:endnote w:type="continuationSeparator" w:id="0">
    <w:p w14:paraId="359C4E00" w14:textId="77777777" w:rsidR="00B33B1D" w:rsidRDefault="00B33B1D" w:rsidP="00AA10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8E5A2" w14:textId="77777777" w:rsidR="00BE1BCA" w:rsidRPr="00BE1BCA" w:rsidRDefault="00BE1BCA" w:rsidP="00BE1BCA">
    <w:pPr>
      <w:rPr>
        <w:rFonts w:ascii="Times New Roman" w:hAnsi="Times New Roman" w:cs="Times New Roman"/>
        <w:color w:val="505E6B"/>
        <w:sz w:val="18"/>
        <w:szCs w:val="18"/>
      </w:rPr>
    </w:pPr>
    <w:r w:rsidRPr="00D139FF">
      <w:rPr>
        <w:rFonts w:ascii="Times New Roman" w:hAnsi="Times New Roman" w:cs="Times New Roman"/>
        <w:b/>
        <w:bCs/>
        <w:color w:val="505E6B"/>
        <w:sz w:val="18"/>
        <w:szCs w:val="18"/>
      </w:rPr>
      <w:t>ВАЖНО:</w:t>
    </w:r>
    <w:r w:rsidRPr="00D139FF">
      <w:rPr>
        <w:rFonts w:ascii="Times New Roman" w:hAnsi="Times New Roman" w:cs="Times New Roman"/>
        <w:color w:val="505E6B"/>
        <w:sz w:val="18"/>
        <w:szCs w:val="18"/>
      </w:rPr>
      <w:t xml:space="preserve"> Данный образец подготовлен исключительно в ознакомительных целях и является типовым. Каждая правовая ситуация уникальна, и данный шаблон не может учитывать индивидуальные особенности вашего дела. Используя данный документ, вы подтверждаете, что делаете это на свой страх и риск, а юрист не несет ответственности за результаты его применения. </w:t>
    </w:r>
  </w:p>
  <w:p w14:paraId="647E3EE2" w14:textId="77777777" w:rsidR="00BE1BCA" w:rsidRPr="00DF6F94" w:rsidRDefault="00BE1BCA" w:rsidP="00BE1BCA">
    <w:pPr>
      <w:rPr>
        <w:rFonts w:ascii="Times New Roman" w:hAnsi="Times New Roman" w:cs="Times New Roman"/>
        <w:color w:val="505E6B"/>
        <w:sz w:val="18"/>
        <w:szCs w:val="18"/>
      </w:rPr>
    </w:pPr>
    <w:r w:rsidRPr="00D139FF">
      <w:rPr>
        <w:rFonts w:ascii="Times New Roman" w:hAnsi="Times New Roman" w:cs="Times New Roman"/>
        <w:color w:val="505E6B"/>
        <w:sz w:val="18"/>
        <w:szCs w:val="18"/>
      </w:rPr>
      <w:t>Для подготовки документа именно под вашу ситуацию рекомендую заказать профессиональную помощь</w:t>
    </w:r>
    <w:r w:rsidRPr="0083247E">
      <w:rPr>
        <w:rFonts w:ascii="Times New Roman" w:hAnsi="Times New Roman" w:cs="Times New Roman"/>
        <w:color w:val="3B3838" w:themeColor="background2" w:themeShade="40"/>
        <w:sz w:val="18"/>
        <w:szCs w:val="18"/>
      </w:rPr>
      <w:t xml:space="preserve"> </w:t>
    </w:r>
    <w:r w:rsidRPr="0083247E">
      <w:rPr>
        <w:rFonts w:ascii="Times New Roman" w:hAnsi="Times New Roman" w:cs="Times New Roman"/>
        <w:color w:val="0070C0"/>
        <w:sz w:val="18"/>
        <w:szCs w:val="18"/>
      </w:rPr>
      <w:t>[</w:t>
    </w:r>
    <w:hyperlink r:id="rId1" w:history="1">
      <w:r w:rsidRPr="0083247E">
        <w:rPr>
          <w:rStyle w:val="af1"/>
          <w:rFonts w:ascii="Times New Roman" w:hAnsi="Times New Roman" w:cs="Times New Roman"/>
          <w:color w:val="0070C0"/>
          <w:sz w:val="18"/>
          <w:szCs w:val="18"/>
        </w:rPr>
        <w:t>по этой ссылке]</w:t>
      </w:r>
    </w:hyperlink>
    <w:r w:rsidRPr="0083247E">
      <w:rPr>
        <w:rFonts w:ascii="Times New Roman" w:hAnsi="Times New Roman" w:cs="Times New Roman"/>
        <w:color w:val="3B3838" w:themeColor="background2" w:themeShade="40"/>
        <w:sz w:val="18"/>
        <w:szCs w:val="18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427741" w14:textId="77777777" w:rsidR="00B33B1D" w:rsidRDefault="00B33B1D" w:rsidP="00AA1082">
      <w:pPr>
        <w:spacing w:after="0" w:line="240" w:lineRule="auto"/>
      </w:pPr>
      <w:r>
        <w:separator/>
      </w:r>
    </w:p>
  </w:footnote>
  <w:footnote w:type="continuationSeparator" w:id="0">
    <w:p w14:paraId="28DB1A74" w14:textId="77777777" w:rsidR="00B33B1D" w:rsidRDefault="00B33B1D" w:rsidP="00AA10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0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88"/>
      <w:gridCol w:w="7229"/>
      <w:gridCol w:w="1980"/>
    </w:tblGrid>
    <w:tr w:rsidR="000E186D" w:rsidRPr="008057E1" w14:paraId="1BA330B1" w14:textId="77777777" w:rsidTr="004F2C3F">
      <w:tc>
        <w:tcPr>
          <w:tcW w:w="988" w:type="dxa"/>
        </w:tcPr>
        <w:p w14:paraId="2C00DEEF" w14:textId="77777777" w:rsidR="000E186D" w:rsidRPr="000E186D" w:rsidRDefault="000E186D">
          <w:pPr>
            <w:pStyle w:val="ac"/>
          </w:pPr>
        </w:p>
      </w:tc>
      <w:tc>
        <w:tcPr>
          <w:tcW w:w="7229" w:type="dxa"/>
        </w:tcPr>
        <w:p w14:paraId="38753F95" w14:textId="77777777" w:rsidR="000E186D" w:rsidRPr="000C285E" w:rsidRDefault="000E186D" w:rsidP="00A95EF3">
          <w:pPr>
            <w:pStyle w:val="ac"/>
            <w:jc w:val="lef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1980" w:type="dxa"/>
        </w:tcPr>
        <w:p w14:paraId="0514F8EB" w14:textId="77777777" w:rsidR="000E186D" w:rsidRPr="008057E1" w:rsidRDefault="008057E1" w:rsidP="008057E1">
          <w:pPr>
            <w:pStyle w:val="ae"/>
            <w:jc w:val="center"/>
            <w:rPr>
              <w:sz w:val="16"/>
              <w:szCs w:val="16"/>
            </w:rPr>
          </w:pPr>
          <w:r w:rsidRPr="008057E1">
            <w:rPr>
              <w:sz w:val="16"/>
              <w:szCs w:val="16"/>
            </w:rPr>
            <w:t xml:space="preserve">Образец </w:t>
          </w:r>
          <w:proofErr w:type="gramStart"/>
          <w:r w:rsidRPr="008057E1">
            <w:rPr>
              <w:sz w:val="16"/>
              <w:szCs w:val="16"/>
            </w:rPr>
            <w:t>документа  загружен</w:t>
          </w:r>
          <w:proofErr w:type="gramEnd"/>
          <w:r w:rsidR="000E186D" w:rsidRPr="008057E1">
            <w:rPr>
              <w:sz w:val="16"/>
              <w:szCs w:val="16"/>
            </w:rPr>
            <w:t xml:space="preserve"> </w:t>
          </w:r>
          <w:r w:rsidRPr="008057E1">
            <w:rPr>
              <w:sz w:val="16"/>
              <w:szCs w:val="16"/>
            </w:rPr>
            <w:t xml:space="preserve">с сайта </w:t>
          </w:r>
          <w:hyperlink r:id="rId1" w:history="1">
            <w:r w:rsidRPr="00AE5AFE">
              <w:rPr>
                <w:rStyle w:val="af1"/>
                <w:sz w:val="16"/>
                <w:szCs w:val="16"/>
                <w:lang w:val="en-US"/>
              </w:rPr>
              <w:t>https</w:t>
            </w:r>
            <w:r w:rsidRPr="00AE5AFE">
              <w:rPr>
                <w:rStyle w:val="af1"/>
                <w:sz w:val="16"/>
                <w:szCs w:val="16"/>
              </w:rPr>
              <w:t>://</w:t>
            </w:r>
            <w:proofErr w:type="spellStart"/>
            <w:r w:rsidRPr="00AE5AFE">
              <w:rPr>
                <w:rStyle w:val="af1"/>
                <w:sz w:val="16"/>
                <w:szCs w:val="16"/>
                <w:lang w:val="en-US"/>
              </w:rPr>
              <w:t>evgeniyvolkov</w:t>
            </w:r>
            <w:proofErr w:type="spellEnd"/>
            <w:r w:rsidRPr="00AE5AFE">
              <w:rPr>
                <w:rStyle w:val="af1"/>
                <w:sz w:val="16"/>
                <w:szCs w:val="16"/>
              </w:rPr>
              <w:t>.</w:t>
            </w:r>
            <w:proofErr w:type="spellStart"/>
            <w:r w:rsidRPr="00AE5AFE">
              <w:rPr>
                <w:rStyle w:val="af1"/>
                <w:sz w:val="16"/>
                <w:szCs w:val="16"/>
                <w:lang w:val="en-US"/>
              </w:rPr>
              <w:t>ru</w:t>
            </w:r>
            <w:proofErr w:type="spellEnd"/>
          </w:hyperlink>
          <w:r w:rsidRPr="008057E1">
            <w:rPr>
              <w:noProof/>
              <w:sz w:val="16"/>
              <w:szCs w:val="16"/>
            </w:rPr>
            <w:t xml:space="preserve"> </w:t>
          </w:r>
        </w:p>
        <w:p w14:paraId="109E1548" w14:textId="77777777" w:rsidR="000E186D" w:rsidRPr="008057E1" w:rsidRDefault="000E186D" w:rsidP="008057E1">
          <w:pPr>
            <w:pStyle w:val="ac"/>
            <w:jc w:val="center"/>
            <w:rPr>
              <w:sz w:val="16"/>
              <w:szCs w:val="16"/>
            </w:rPr>
          </w:pPr>
        </w:p>
      </w:tc>
    </w:tr>
  </w:tbl>
  <w:p w14:paraId="5E8FBF5B" w14:textId="77777777" w:rsidR="00AA1082" w:rsidRDefault="00AA1082" w:rsidP="004F2C3F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6407E"/>
    <w:multiLevelType w:val="multilevel"/>
    <w:tmpl w:val="C83C5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4E6A04"/>
    <w:multiLevelType w:val="multilevel"/>
    <w:tmpl w:val="E138A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042B88"/>
    <w:multiLevelType w:val="multilevel"/>
    <w:tmpl w:val="915E3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9005DF"/>
    <w:multiLevelType w:val="multilevel"/>
    <w:tmpl w:val="C7BAE6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9C4722"/>
    <w:multiLevelType w:val="multilevel"/>
    <w:tmpl w:val="6978BA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E674346"/>
    <w:multiLevelType w:val="multilevel"/>
    <w:tmpl w:val="3A1A4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2A57E1A"/>
    <w:multiLevelType w:val="multilevel"/>
    <w:tmpl w:val="FAA08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54363B9"/>
    <w:multiLevelType w:val="multilevel"/>
    <w:tmpl w:val="F8EC3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62129E0"/>
    <w:multiLevelType w:val="multilevel"/>
    <w:tmpl w:val="886E5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D517121"/>
    <w:multiLevelType w:val="multilevel"/>
    <w:tmpl w:val="9716B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D8E11ED"/>
    <w:multiLevelType w:val="multilevel"/>
    <w:tmpl w:val="CE9CE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FEC659F"/>
    <w:multiLevelType w:val="multilevel"/>
    <w:tmpl w:val="ACA4B8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7855DDB"/>
    <w:multiLevelType w:val="multilevel"/>
    <w:tmpl w:val="C3AC56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ED9067D"/>
    <w:multiLevelType w:val="multilevel"/>
    <w:tmpl w:val="454000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0E62361"/>
    <w:multiLevelType w:val="hybridMultilevel"/>
    <w:tmpl w:val="0D5836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EE3CE6"/>
    <w:multiLevelType w:val="multilevel"/>
    <w:tmpl w:val="0DCA5C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92C7D76"/>
    <w:multiLevelType w:val="multilevel"/>
    <w:tmpl w:val="B694C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BD069AC"/>
    <w:multiLevelType w:val="multilevel"/>
    <w:tmpl w:val="5176B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D285DEE"/>
    <w:multiLevelType w:val="multilevel"/>
    <w:tmpl w:val="66B6D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E707D3F"/>
    <w:multiLevelType w:val="multilevel"/>
    <w:tmpl w:val="44A249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E823271"/>
    <w:multiLevelType w:val="multilevel"/>
    <w:tmpl w:val="A9BAF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EAE5806"/>
    <w:multiLevelType w:val="multilevel"/>
    <w:tmpl w:val="5F407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F764224"/>
    <w:multiLevelType w:val="multilevel"/>
    <w:tmpl w:val="512EB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FA43982"/>
    <w:multiLevelType w:val="multilevel"/>
    <w:tmpl w:val="BA10AA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3A25A91"/>
    <w:multiLevelType w:val="hybridMultilevel"/>
    <w:tmpl w:val="AB74F5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435E0A"/>
    <w:multiLevelType w:val="multilevel"/>
    <w:tmpl w:val="04DA7F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A961972"/>
    <w:multiLevelType w:val="multilevel"/>
    <w:tmpl w:val="B296A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E24783B"/>
    <w:multiLevelType w:val="multilevel"/>
    <w:tmpl w:val="70D8A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FEC44A2"/>
    <w:multiLevelType w:val="multilevel"/>
    <w:tmpl w:val="97343D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3036DC1"/>
    <w:multiLevelType w:val="multilevel"/>
    <w:tmpl w:val="BB064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AFF326C"/>
    <w:multiLevelType w:val="multilevel"/>
    <w:tmpl w:val="34F28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1792797"/>
    <w:multiLevelType w:val="multilevel"/>
    <w:tmpl w:val="EB56E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31D0D61"/>
    <w:multiLevelType w:val="multilevel"/>
    <w:tmpl w:val="F0BE45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34766C7"/>
    <w:multiLevelType w:val="multilevel"/>
    <w:tmpl w:val="40649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4014476"/>
    <w:multiLevelType w:val="multilevel"/>
    <w:tmpl w:val="5EC28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C4C63B0"/>
    <w:multiLevelType w:val="multilevel"/>
    <w:tmpl w:val="25B02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C536CFB"/>
    <w:multiLevelType w:val="multilevel"/>
    <w:tmpl w:val="5F1E8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CB64AC3"/>
    <w:multiLevelType w:val="multilevel"/>
    <w:tmpl w:val="98B273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DE65277"/>
    <w:multiLevelType w:val="multilevel"/>
    <w:tmpl w:val="DA849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0FC4C97"/>
    <w:multiLevelType w:val="multilevel"/>
    <w:tmpl w:val="065C6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1983747"/>
    <w:multiLevelType w:val="multilevel"/>
    <w:tmpl w:val="B9441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7390AAC"/>
    <w:multiLevelType w:val="multilevel"/>
    <w:tmpl w:val="407C4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A4276F6"/>
    <w:multiLevelType w:val="multilevel"/>
    <w:tmpl w:val="215414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34183138">
    <w:abstractNumId w:val="24"/>
  </w:num>
  <w:num w:numId="2" w16cid:durableId="1452941838">
    <w:abstractNumId w:val="14"/>
  </w:num>
  <w:num w:numId="3" w16cid:durableId="973607643">
    <w:abstractNumId w:val="27"/>
  </w:num>
  <w:num w:numId="4" w16cid:durableId="311717642">
    <w:abstractNumId w:val="7"/>
  </w:num>
  <w:num w:numId="5" w16cid:durableId="1548955455">
    <w:abstractNumId w:val="8"/>
  </w:num>
  <w:num w:numId="6" w16cid:durableId="1895265005">
    <w:abstractNumId w:val="25"/>
  </w:num>
  <w:num w:numId="7" w16cid:durableId="1812361597">
    <w:abstractNumId w:val="6"/>
  </w:num>
  <w:num w:numId="8" w16cid:durableId="389576680">
    <w:abstractNumId w:val="18"/>
  </w:num>
  <w:num w:numId="9" w16cid:durableId="1339429729">
    <w:abstractNumId w:val="23"/>
  </w:num>
  <w:num w:numId="10" w16cid:durableId="174347891">
    <w:abstractNumId w:val="2"/>
  </w:num>
  <w:num w:numId="11" w16cid:durableId="1279028447">
    <w:abstractNumId w:val="19"/>
  </w:num>
  <w:num w:numId="12" w16cid:durableId="1706173077">
    <w:abstractNumId w:val="28"/>
  </w:num>
  <w:num w:numId="13" w16cid:durableId="330641445">
    <w:abstractNumId w:val="30"/>
  </w:num>
  <w:num w:numId="14" w16cid:durableId="597102246">
    <w:abstractNumId w:val="31"/>
  </w:num>
  <w:num w:numId="15" w16cid:durableId="247010532">
    <w:abstractNumId w:val="13"/>
  </w:num>
  <w:num w:numId="16" w16cid:durableId="498227888">
    <w:abstractNumId w:val="16"/>
  </w:num>
  <w:num w:numId="17" w16cid:durableId="39939590">
    <w:abstractNumId w:val="34"/>
  </w:num>
  <w:num w:numId="18" w16cid:durableId="458300837">
    <w:abstractNumId w:val="10"/>
  </w:num>
  <w:num w:numId="19" w16cid:durableId="1896044014">
    <w:abstractNumId w:val="21"/>
  </w:num>
  <w:num w:numId="20" w16cid:durableId="1551571222">
    <w:abstractNumId w:val="32"/>
  </w:num>
  <w:num w:numId="21" w16cid:durableId="2104303046">
    <w:abstractNumId w:val="15"/>
  </w:num>
  <w:num w:numId="22" w16cid:durableId="1630748321">
    <w:abstractNumId w:val="26"/>
  </w:num>
  <w:num w:numId="23" w16cid:durableId="1524517003">
    <w:abstractNumId w:val="41"/>
  </w:num>
  <w:num w:numId="24" w16cid:durableId="1340504884">
    <w:abstractNumId w:val="0"/>
  </w:num>
  <w:num w:numId="25" w16cid:durableId="1924953197">
    <w:abstractNumId w:val="17"/>
  </w:num>
  <w:num w:numId="26" w16cid:durableId="228735703">
    <w:abstractNumId w:val="1"/>
  </w:num>
  <w:num w:numId="27" w16cid:durableId="902758924">
    <w:abstractNumId w:val="4"/>
  </w:num>
  <w:num w:numId="28" w16cid:durableId="596446337">
    <w:abstractNumId w:val="22"/>
  </w:num>
  <w:num w:numId="29" w16cid:durableId="1747068485">
    <w:abstractNumId w:val="39"/>
  </w:num>
  <w:num w:numId="30" w16cid:durableId="1794130543">
    <w:abstractNumId w:val="12"/>
  </w:num>
  <w:num w:numId="31" w16cid:durableId="1076976053">
    <w:abstractNumId w:val="36"/>
  </w:num>
  <w:num w:numId="32" w16cid:durableId="1008362091">
    <w:abstractNumId w:val="37"/>
  </w:num>
  <w:num w:numId="33" w16cid:durableId="1551572600">
    <w:abstractNumId w:val="40"/>
  </w:num>
  <w:num w:numId="34" w16cid:durableId="940720069">
    <w:abstractNumId w:val="42"/>
  </w:num>
  <w:num w:numId="35" w16cid:durableId="1810172758">
    <w:abstractNumId w:val="9"/>
  </w:num>
  <w:num w:numId="36" w16cid:durableId="1334409542">
    <w:abstractNumId w:val="38"/>
  </w:num>
  <w:num w:numId="37" w16cid:durableId="336421129">
    <w:abstractNumId w:val="29"/>
  </w:num>
  <w:num w:numId="38" w16cid:durableId="1897081525">
    <w:abstractNumId w:val="11"/>
  </w:num>
  <w:num w:numId="39" w16cid:durableId="1007945387">
    <w:abstractNumId w:val="5"/>
  </w:num>
  <w:num w:numId="40" w16cid:durableId="42216870">
    <w:abstractNumId w:val="20"/>
  </w:num>
  <w:num w:numId="41" w16cid:durableId="456678130">
    <w:abstractNumId w:val="35"/>
  </w:num>
  <w:num w:numId="42" w16cid:durableId="1087189130">
    <w:abstractNumId w:val="3"/>
  </w:num>
  <w:num w:numId="43" w16cid:durableId="851647379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9F9"/>
    <w:rsid w:val="00046E3C"/>
    <w:rsid w:val="00050C30"/>
    <w:rsid w:val="000C285E"/>
    <w:rsid w:val="000D675F"/>
    <w:rsid w:val="000E186D"/>
    <w:rsid w:val="00110694"/>
    <w:rsid w:val="001134CC"/>
    <w:rsid w:val="00124C52"/>
    <w:rsid w:val="00136CBC"/>
    <w:rsid w:val="001E0377"/>
    <w:rsid w:val="002246DE"/>
    <w:rsid w:val="00227EAA"/>
    <w:rsid w:val="002337F8"/>
    <w:rsid w:val="00262D34"/>
    <w:rsid w:val="0029453C"/>
    <w:rsid w:val="002C49A2"/>
    <w:rsid w:val="002E72FD"/>
    <w:rsid w:val="00313859"/>
    <w:rsid w:val="003D025F"/>
    <w:rsid w:val="00415D01"/>
    <w:rsid w:val="00456FEF"/>
    <w:rsid w:val="00461B7D"/>
    <w:rsid w:val="00472E2F"/>
    <w:rsid w:val="00496319"/>
    <w:rsid w:val="004F2C3F"/>
    <w:rsid w:val="005C4260"/>
    <w:rsid w:val="005D164E"/>
    <w:rsid w:val="005E5BD6"/>
    <w:rsid w:val="00657808"/>
    <w:rsid w:val="00675063"/>
    <w:rsid w:val="006B4B8D"/>
    <w:rsid w:val="007129F9"/>
    <w:rsid w:val="00715AA9"/>
    <w:rsid w:val="00763038"/>
    <w:rsid w:val="007E1463"/>
    <w:rsid w:val="0080471F"/>
    <w:rsid w:val="008057E1"/>
    <w:rsid w:val="0083238E"/>
    <w:rsid w:val="0083247E"/>
    <w:rsid w:val="00851E79"/>
    <w:rsid w:val="008D439D"/>
    <w:rsid w:val="00901596"/>
    <w:rsid w:val="00911C81"/>
    <w:rsid w:val="00A50AB7"/>
    <w:rsid w:val="00A665AD"/>
    <w:rsid w:val="00A95EF3"/>
    <w:rsid w:val="00A9773E"/>
    <w:rsid w:val="00AA1082"/>
    <w:rsid w:val="00B10717"/>
    <w:rsid w:val="00B33B1D"/>
    <w:rsid w:val="00B35316"/>
    <w:rsid w:val="00B51C05"/>
    <w:rsid w:val="00B612B5"/>
    <w:rsid w:val="00B66532"/>
    <w:rsid w:val="00B67013"/>
    <w:rsid w:val="00B70196"/>
    <w:rsid w:val="00B90F31"/>
    <w:rsid w:val="00B95C31"/>
    <w:rsid w:val="00BC6477"/>
    <w:rsid w:val="00BE1BCA"/>
    <w:rsid w:val="00C669A3"/>
    <w:rsid w:val="00C90091"/>
    <w:rsid w:val="00C916CE"/>
    <w:rsid w:val="00CA3E33"/>
    <w:rsid w:val="00CB4482"/>
    <w:rsid w:val="00CD35ED"/>
    <w:rsid w:val="00D0255E"/>
    <w:rsid w:val="00D03191"/>
    <w:rsid w:val="00D139FF"/>
    <w:rsid w:val="00D15699"/>
    <w:rsid w:val="00D76008"/>
    <w:rsid w:val="00D91AF0"/>
    <w:rsid w:val="00DC29EF"/>
    <w:rsid w:val="00DF693F"/>
    <w:rsid w:val="00DF6F94"/>
    <w:rsid w:val="00E11403"/>
    <w:rsid w:val="00E27EE6"/>
    <w:rsid w:val="00E6623A"/>
    <w:rsid w:val="00E91859"/>
    <w:rsid w:val="00EE6436"/>
    <w:rsid w:val="00EF50E6"/>
    <w:rsid w:val="00F47759"/>
    <w:rsid w:val="00F56DD7"/>
    <w:rsid w:val="00F803C9"/>
    <w:rsid w:val="00FB315C"/>
    <w:rsid w:val="00FC6645"/>
    <w:rsid w:val="00FF2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400D96"/>
  <w15:chartTrackingRefBased/>
  <w15:docId w15:val="{BBCDB86C-54CD-4307-A184-E0759422F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2C3F"/>
    <w:pPr>
      <w:spacing w:line="276" w:lineRule="auto"/>
      <w:jc w:val="both"/>
    </w:pPr>
    <w:rPr>
      <w:rFonts w:ascii="Georgia" w:hAnsi="Georgia"/>
    </w:rPr>
  </w:style>
  <w:style w:type="paragraph" w:styleId="1">
    <w:name w:val="heading 1"/>
    <w:basedOn w:val="a"/>
    <w:next w:val="a"/>
    <w:link w:val="10"/>
    <w:uiPriority w:val="9"/>
    <w:qFormat/>
    <w:rsid w:val="00AA10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10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108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A10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A108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A10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A10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A10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A10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108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A108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A108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A108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A108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A108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A108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A108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A108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A10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A10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A10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A10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A10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A108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A108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A108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A108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A108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A1082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AA1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AA1082"/>
  </w:style>
  <w:style w:type="paragraph" w:styleId="ae">
    <w:name w:val="footer"/>
    <w:basedOn w:val="a"/>
    <w:link w:val="af"/>
    <w:uiPriority w:val="99"/>
    <w:unhideWhenUsed/>
    <w:rsid w:val="00AA1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AA1082"/>
  </w:style>
  <w:style w:type="table" w:styleId="af0">
    <w:name w:val="Table Grid"/>
    <w:basedOn w:val="a1"/>
    <w:uiPriority w:val="39"/>
    <w:rsid w:val="000E18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Hyperlink"/>
    <w:basedOn w:val="a0"/>
    <w:uiPriority w:val="99"/>
    <w:unhideWhenUsed/>
    <w:rsid w:val="0083247E"/>
    <w:rPr>
      <w:color w:val="0563C1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8324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vgeniyvolkov.ru/moi-uslugi/yuridicheskie-uslugi-dlya-fizicheskih-lits/podgotovka-i-ekspertiza-yuridicheskih-dokumentov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vgeniyvolkov.r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vgeniy%20V\Documents\&#1053;&#1072;&#1089;&#1090;&#1088;&#1072;&#1080;&#1074;&#1072;&#1077;&#1084;&#1099;&#1077;%20&#1096;&#1072;&#1073;&#1083;&#1086;&#1085;&#1099;%20Office\&#1064;&#1040;&#1041;&#1051;&#1054;&#1053;%20&#1070;&#1056;&#1044;&#1054;&#1050;&#1059;&#1052;&#1045;&#1053;&#1058;&#1040;%20&#1053;&#1040;%20&#1057;&#1040;&#1049;&#1058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ШАБЛОН ЮРДОКУМЕНТА НА САЙТ.dotx</Template>
  <TotalTime>0</TotalTime>
  <Pages>2</Pages>
  <Words>391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>Волков Евгений Дмитриевич</Manager>
  <Company>https://evgeniyvolkov.ru</Company>
  <LinksUpToDate>false</LinksUpToDate>
  <CharactersWithSpaces>2621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Типовой образец</dc:subject>
  <dc:creator>Evgeniy V</dc:creator>
  <cp:keywords>Типовой шаблон (образец) документа</cp:keywords>
  <dc:description/>
  <cp:lastModifiedBy>Evgeniy Mister</cp:lastModifiedBy>
  <cp:revision>2</cp:revision>
  <dcterms:created xsi:type="dcterms:W3CDTF">2026-07-18T16:11:00Z</dcterms:created>
  <dcterms:modified xsi:type="dcterms:W3CDTF">2026-07-18T16:11:00Z</dcterms:modified>
</cp:coreProperties>
</file>