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7743" w14:textId="77777777" w:rsidR="00F43595" w:rsidRPr="00F43595" w:rsidRDefault="00F43595" w:rsidP="00F43595">
      <w:pPr>
        <w:jc w:val="left"/>
      </w:pPr>
      <w:r w:rsidRPr="00F43595">
        <w:t>В [Наименование районного (городского) суда]</w:t>
      </w:r>
      <w:r w:rsidRPr="00F43595">
        <w:br/>
        <w:t>Адрес: [Индекс, адрес суда]</w:t>
      </w:r>
    </w:p>
    <w:p w14:paraId="28C9227A" w14:textId="77777777" w:rsidR="00F43595" w:rsidRPr="00F43595" w:rsidRDefault="00F43595" w:rsidP="00F43595">
      <w:pPr>
        <w:jc w:val="left"/>
      </w:pPr>
      <w:r w:rsidRPr="00F43595">
        <w:rPr>
          <w:b/>
          <w:bCs/>
        </w:rPr>
        <w:t>Истец:</w:t>
      </w:r>
      <w:r w:rsidRPr="00F43595">
        <w:t xml:space="preserve"> [ФИО наследника]</w:t>
      </w:r>
      <w:r w:rsidRPr="00F43595">
        <w:br/>
        <w:t>Адрес: [Индекс, адрес проживания]</w:t>
      </w:r>
      <w:r w:rsidRPr="00F43595">
        <w:br/>
        <w:t>Телефон: [Номер телефона]</w:t>
      </w:r>
      <w:r w:rsidRPr="00F43595">
        <w:br/>
        <w:t>Электронная почта: [E-mail]</w:t>
      </w:r>
      <w:r w:rsidRPr="00F43595">
        <w:br/>
        <w:t>Паспортные данные: [Серия, номер, кем и когда выдан]</w:t>
      </w:r>
    </w:p>
    <w:p w14:paraId="473C73B1" w14:textId="77777777" w:rsidR="00F43595" w:rsidRPr="00F43595" w:rsidRDefault="00F43595" w:rsidP="00F43595">
      <w:pPr>
        <w:jc w:val="left"/>
      </w:pPr>
      <w:r w:rsidRPr="00F43595">
        <w:rPr>
          <w:b/>
          <w:bCs/>
        </w:rPr>
        <w:t>Ответчик:</w:t>
      </w:r>
      <w:r w:rsidRPr="00F43595">
        <w:t xml:space="preserve"> [Наименование органа местного самоуправления / Росимущества / ФИО других наследников]</w:t>
      </w:r>
      <w:r w:rsidRPr="00F43595">
        <w:br/>
        <w:t>Адрес: [Индекс, адрес ответчика]</w:t>
      </w:r>
      <w:r w:rsidRPr="00F43595">
        <w:br/>
        <w:t>Телефон: [Номер телефона]</w:t>
      </w:r>
    </w:p>
    <w:p w14:paraId="752F312D" w14:textId="77777777" w:rsidR="00F43595" w:rsidRPr="00F43595" w:rsidRDefault="00F43595" w:rsidP="00F43595">
      <w:pPr>
        <w:jc w:val="left"/>
      </w:pPr>
      <w:r w:rsidRPr="00F43595">
        <w:rPr>
          <w:b/>
          <w:bCs/>
        </w:rPr>
        <w:t>Третье лицо:</w:t>
      </w:r>
      <w:r w:rsidRPr="00F43595">
        <w:t xml:space="preserve"> Управление Росреестра по [Наименование региона]</w:t>
      </w:r>
      <w:r w:rsidRPr="00F43595">
        <w:br/>
        <w:t>Адрес: [Индекс, адрес органа]</w:t>
      </w:r>
    </w:p>
    <w:p w14:paraId="2E7E906C" w14:textId="77777777" w:rsidR="00F43595" w:rsidRPr="00F43595" w:rsidRDefault="00F43595" w:rsidP="00F43595">
      <w:pPr>
        <w:jc w:val="left"/>
      </w:pPr>
      <w:r w:rsidRPr="00F43595">
        <w:rPr>
          <w:b/>
          <w:bCs/>
        </w:rPr>
        <w:t>Цена иска:</w:t>
      </w:r>
      <w:r w:rsidRPr="00F43595">
        <w:t xml:space="preserve"> [СУММА] руб. (кадастровая стоимость имущества)</w:t>
      </w:r>
      <w:r w:rsidRPr="00F43595">
        <w:br/>
      </w:r>
      <w:r w:rsidRPr="00F43595">
        <w:rPr>
          <w:b/>
          <w:bCs/>
        </w:rPr>
        <w:t>Госпошлина:</w:t>
      </w:r>
      <w:r w:rsidRPr="00F43595">
        <w:t xml:space="preserve"> [СУММА] руб.</w:t>
      </w:r>
    </w:p>
    <w:p w14:paraId="4877497D" w14:textId="77777777" w:rsidR="00F43595" w:rsidRPr="00F43595" w:rsidRDefault="00F43595" w:rsidP="00F43595">
      <w:pPr>
        <w:jc w:val="center"/>
        <w:rPr>
          <w:b/>
          <w:bCs/>
        </w:rPr>
      </w:pPr>
      <w:r w:rsidRPr="00F43595">
        <w:rPr>
          <w:b/>
          <w:bCs/>
        </w:rPr>
        <w:t>Исковое заявление</w:t>
      </w:r>
      <w:r w:rsidRPr="00F43595">
        <w:rPr>
          <w:b/>
          <w:bCs/>
        </w:rPr>
        <w:br/>
        <w:t>о признании права собственности в порядке наследования</w:t>
      </w:r>
    </w:p>
    <w:p w14:paraId="234B1A7A" w14:textId="77777777" w:rsidR="00F43595" w:rsidRPr="00F43595" w:rsidRDefault="00F43595" w:rsidP="00F43595">
      <w:r w:rsidRPr="00F43595">
        <w:t>«__» ________ 20__ г. умер(ла) [ФИО наследодателя] (далее — Наследодатель), что подтверждается свидетельством о смерти № [номер] от «__» ________ 20__ г., выданным [Наименование органа ЗАГС].</w:t>
      </w:r>
    </w:p>
    <w:p w14:paraId="13437A89" w14:textId="77777777" w:rsidR="00F43595" w:rsidRPr="00F43595" w:rsidRDefault="00F43595" w:rsidP="00F43595">
      <w:r w:rsidRPr="00F43595">
        <w:t>На день смерти Наследодатель являлся(ась) собственником следующего имущества: [Указать объект, например: квартира / жилой дом / земельный участок], расположенного по адресу: [Адрес имущества], кадастровый номер: [Кадастровый номер]. Право собственности Наследодателя подтверждается [Наименование правоустанавливающего документа: договор купли-продажи, выписка из ЕГРН и т.д.] № [номер] от «__» ________ 20__ г.</w:t>
      </w:r>
    </w:p>
    <w:p w14:paraId="1EC0A6CC" w14:textId="77777777" w:rsidR="00F43595" w:rsidRPr="00F43595" w:rsidRDefault="00F43595" w:rsidP="00F43595">
      <w:r w:rsidRPr="00F43595">
        <w:t>Истец является наследником [первой / второй] очереди по [закону / завещанию] после смерти Наследодателя, что подтверждается [Свидетельство о рождении / браке / завещание].</w:t>
      </w:r>
    </w:p>
    <w:p w14:paraId="5FCBAF75" w14:textId="77777777" w:rsidR="00F43595" w:rsidRPr="00F43595" w:rsidRDefault="00F43595" w:rsidP="00F43595">
      <w:r w:rsidRPr="00F43595">
        <w:t>В установленный законом шестимесячный срок Истец не обратился к нотариусу с заявлением о принятии наследства в связи с [Указать причины, например: отсутствием необходимых документов / заблуждением относительно порядка принятия]. В то же время Истец фактически принял наследство в течение указанного срока.</w:t>
      </w:r>
    </w:p>
    <w:p w14:paraId="2417030F" w14:textId="77777777" w:rsidR="00F43595" w:rsidRPr="00F43595" w:rsidRDefault="00F43595" w:rsidP="00F43595">
      <w:r w:rsidRPr="00F43595">
        <w:t>Фактическое принятие наследства выразилось в совершении Истцом следующих действий: [Указать действия: вступил во владение и управление имуществом, оплачивал коммунальные услуги, производил ремонт, сохранял имущество от посягательств сторонних лиц]. Указанные обстоятельства подтверждаются следующими доказательствами: [Квитанции об оплате ЖКХ, договоры подряда, чеки на материалы, показания свидетелей].</w:t>
      </w:r>
    </w:p>
    <w:p w14:paraId="21DD0AFA" w14:textId="77777777" w:rsidR="00F43595" w:rsidRPr="00F43595" w:rsidRDefault="00F43595" w:rsidP="00F43595">
      <w:r w:rsidRPr="00F43595">
        <w:t xml:space="preserve">«__» ________ 20__ г. нотариус [ФИО нотариуса] отказал Истцу в выдаче свидетельства о праве на наследство в связи с пропуском установленного срока и отсутствием возможности установить </w:t>
      </w:r>
      <w:r w:rsidRPr="00F43595">
        <w:lastRenderedPageBreak/>
        <w:t>факт принятия наследства в нотариальном порядке (постановление об отказе в совершении нотариального действия № [номер] от «__» ________ 20__ г.).</w:t>
      </w:r>
    </w:p>
    <w:p w14:paraId="37FAD8F6" w14:textId="77777777" w:rsidR="00F43595" w:rsidRPr="00F43595" w:rsidRDefault="00F43595" w:rsidP="00F43595">
      <w:r w:rsidRPr="00F43595">
        <w:t>В соответствии со статьей 1152 Гражданского кодекса РФ для приобретения наследства наследник должен его принять. Согласно пункт 2 статьи 1153 Гражданского кодекса РФ признается, пока не доказано иное, что наследник принял наследство, если он совершил действия, свидетельствующие о фактическом принятии наследства.</w:t>
      </w:r>
    </w:p>
    <w:p w14:paraId="2D621B6D" w14:textId="77777777" w:rsidR="00F43595" w:rsidRPr="00F43595" w:rsidRDefault="00F43595" w:rsidP="00F43595">
      <w:r w:rsidRPr="00F43595">
        <w:t>В силу пункта 1 статьи 218 Гражданского кодекса РФ в случае смерти гражданина право собственности на принадлежавшее ему имущество наследуется в соответствии с законом или завещанием.</w:t>
      </w:r>
    </w:p>
    <w:p w14:paraId="27C2F812" w14:textId="77777777" w:rsidR="00F43595" w:rsidRPr="00F43595" w:rsidRDefault="00F43595" w:rsidP="00F43595">
      <w:r w:rsidRPr="00F43595">
        <w:t>На основании изложенного, руководствуясь статьями 218, 1111, 1142, 1152, 1153 Гражданского кодекса Российской Федерации, статьями 131–132 Гражданского процессуального кодекса Российской Федерации,</w:t>
      </w:r>
    </w:p>
    <w:p w14:paraId="7DB38B59" w14:textId="77777777" w:rsidR="00F43595" w:rsidRPr="00F43595" w:rsidRDefault="00F43595" w:rsidP="00F43595">
      <w:pPr>
        <w:jc w:val="center"/>
      </w:pPr>
      <w:r w:rsidRPr="00F43595">
        <w:rPr>
          <w:b/>
          <w:bCs/>
        </w:rPr>
        <w:t>ПРОШУ:</w:t>
      </w:r>
    </w:p>
    <w:p w14:paraId="6BF5DA1A" w14:textId="77777777" w:rsidR="00F43595" w:rsidRPr="00F43595" w:rsidRDefault="00F43595" w:rsidP="00F43595">
      <w:r w:rsidRPr="00F43595">
        <w:t>Признать за Истцом, [ФИО истца], право собственности на [Наименование объекта недвижимости, адрес, кадастровый номер] в порядке наследования после смерти [ФИО наследодателя], умершего(ей) «__» ________ 20__ г.</w:t>
      </w:r>
    </w:p>
    <w:p w14:paraId="51BD128D" w14:textId="77777777" w:rsidR="00F43595" w:rsidRPr="00F43595" w:rsidRDefault="00F43595" w:rsidP="00F43595">
      <w:r w:rsidRPr="00F43595">
        <w:t>Приложение:</w:t>
      </w:r>
    </w:p>
    <w:p w14:paraId="5D7D95D8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копия искового заявления и приложенных документов для лиц, участвующих в деле;</w:t>
      </w:r>
    </w:p>
    <w:p w14:paraId="35EA6B84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документ, подтверждающий уплату государственной пошлины;</w:t>
      </w:r>
    </w:p>
    <w:p w14:paraId="7D2B7DF1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копия свидетельства о смерти наследодателя;</w:t>
      </w:r>
    </w:p>
    <w:p w14:paraId="088B8256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документы, подтверждающие родственные отношения;</w:t>
      </w:r>
    </w:p>
    <w:p w14:paraId="6B13D36A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правоустанавливающие документы на имущество;</w:t>
      </w:r>
    </w:p>
    <w:p w14:paraId="72A26FDB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документы, подтверждающие фактическое принятие наследства (квитанции, чеки, договоры);</w:t>
      </w:r>
    </w:p>
    <w:p w14:paraId="5CAA298E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копия постановления нотариуса об отказе в совершении нотариального действия;</w:t>
      </w:r>
    </w:p>
    <w:p w14:paraId="07091650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выписка из ЕГРН на объект недвижимости;</w:t>
      </w:r>
    </w:p>
    <w:p w14:paraId="02A9B9DB" w14:textId="77777777" w:rsidR="00F43595" w:rsidRPr="00F43595" w:rsidRDefault="00F43595" w:rsidP="00F43595">
      <w:pPr>
        <w:numPr>
          <w:ilvl w:val="0"/>
          <w:numId w:val="17"/>
        </w:numPr>
      </w:pPr>
      <w:r w:rsidRPr="00F43595">
        <w:t>расчет стоимости иска.</w:t>
      </w:r>
    </w:p>
    <w:p w14:paraId="444BC247" w14:textId="77777777" w:rsidR="00F43595" w:rsidRPr="00F43595" w:rsidRDefault="00F43595" w:rsidP="00F43595">
      <w:r w:rsidRPr="00F43595">
        <w:t>«__» ________ 20__ г.</w:t>
      </w:r>
    </w:p>
    <w:p w14:paraId="2968EEB8" w14:textId="77777777" w:rsidR="00F43595" w:rsidRPr="00F43595" w:rsidRDefault="00F43595" w:rsidP="00F43595">
      <w:r w:rsidRPr="00F43595">
        <w:t>________________ / [Фамилия И.О.]</w:t>
      </w:r>
    </w:p>
    <w:p w14:paraId="040E965B" w14:textId="77777777" w:rsidR="0083247E" w:rsidRPr="00F43595" w:rsidRDefault="0083247E" w:rsidP="00F43595"/>
    <w:sectPr w:rsidR="0083247E" w:rsidRPr="00F4359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3A07" w14:textId="77777777" w:rsidR="003756C8" w:rsidRDefault="003756C8" w:rsidP="00AA1082">
      <w:pPr>
        <w:spacing w:after="0" w:line="240" w:lineRule="auto"/>
      </w:pPr>
      <w:r>
        <w:separator/>
      </w:r>
    </w:p>
  </w:endnote>
  <w:endnote w:type="continuationSeparator" w:id="0">
    <w:p w14:paraId="002738B8" w14:textId="77777777" w:rsidR="003756C8" w:rsidRDefault="003756C8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174A" w14:textId="77777777" w:rsidR="003756C8" w:rsidRDefault="003756C8" w:rsidP="00AA1082">
      <w:pPr>
        <w:spacing w:after="0" w:line="240" w:lineRule="auto"/>
      </w:pPr>
      <w:r>
        <w:separator/>
      </w:r>
    </w:p>
  </w:footnote>
  <w:footnote w:type="continuationSeparator" w:id="0">
    <w:p w14:paraId="4A3515B5" w14:textId="77777777" w:rsidR="003756C8" w:rsidRDefault="003756C8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8"/>
  </w:num>
  <w:num w:numId="2" w16cid:durableId="1452941838">
    <w:abstractNumId w:val="5"/>
  </w:num>
  <w:num w:numId="3" w16cid:durableId="620452602">
    <w:abstractNumId w:val="15"/>
  </w:num>
  <w:num w:numId="4" w16cid:durableId="127937033">
    <w:abstractNumId w:val="12"/>
  </w:num>
  <w:num w:numId="5" w16cid:durableId="531455332">
    <w:abstractNumId w:val="16"/>
  </w:num>
  <w:num w:numId="6" w16cid:durableId="1099104971">
    <w:abstractNumId w:val="3"/>
  </w:num>
  <w:num w:numId="7" w16cid:durableId="1269124427">
    <w:abstractNumId w:val="11"/>
  </w:num>
  <w:num w:numId="8" w16cid:durableId="557205090">
    <w:abstractNumId w:val="1"/>
  </w:num>
  <w:num w:numId="9" w16cid:durableId="1463647699">
    <w:abstractNumId w:val="6"/>
  </w:num>
  <w:num w:numId="10" w16cid:durableId="673608733">
    <w:abstractNumId w:val="4"/>
  </w:num>
  <w:num w:numId="11" w16cid:durableId="1989937548">
    <w:abstractNumId w:val="10"/>
  </w:num>
  <w:num w:numId="12" w16cid:durableId="1773040737">
    <w:abstractNumId w:val="13"/>
  </w:num>
  <w:num w:numId="13" w16cid:durableId="1329289397">
    <w:abstractNumId w:val="14"/>
  </w:num>
  <w:num w:numId="14" w16cid:durableId="1313484984">
    <w:abstractNumId w:val="2"/>
  </w:num>
  <w:num w:numId="15" w16cid:durableId="1457869392">
    <w:abstractNumId w:val="9"/>
  </w:num>
  <w:num w:numId="16" w16cid:durableId="1197355343">
    <w:abstractNumId w:val="0"/>
  </w:num>
  <w:num w:numId="17" w16cid:durableId="1464885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756C8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774785"/>
    <w:rsid w:val="00790DDC"/>
    <w:rsid w:val="00793E2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2026-08-12T06:44:00Z</dcterms:created>
  <dcterms:modified xsi:type="dcterms:W3CDTF">2026-08-12T06:44:00Z</dcterms:modified>
</cp:coreProperties>
</file>