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A32EA" w14:textId="77777777" w:rsidR="001473CE" w:rsidRPr="001473CE" w:rsidRDefault="001473CE" w:rsidP="001473CE">
      <w:pPr>
        <w:jc w:val="left"/>
      </w:pPr>
      <w:r w:rsidRPr="001473CE">
        <w:t>В [Наименование районного суда]</w:t>
      </w:r>
      <w:r w:rsidRPr="001473CE">
        <w:br/>
        <w:t>Адрес: [Индекс, адрес суда]</w:t>
      </w:r>
    </w:p>
    <w:p w14:paraId="1CE0051D" w14:textId="77777777" w:rsidR="001473CE" w:rsidRPr="001473CE" w:rsidRDefault="001473CE" w:rsidP="001473CE">
      <w:pPr>
        <w:jc w:val="left"/>
      </w:pPr>
      <w:r w:rsidRPr="001473CE">
        <w:rPr>
          <w:b/>
          <w:bCs/>
        </w:rPr>
        <w:t>Истец:</w:t>
      </w:r>
      <w:r w:rsidRPr="001473CE">
        <w:t xml:space="preserve"> [ФИО истца полностью]</w:t>
      </w:r>
      <w:r w:rsidRPr="001473CE">
        <w:br/>
        <w:t>Адрес: [Адрес регистрации и проживания]</w:t>
      </w:r>
      <w:r w:rsidRPr="001473CE">
        <w:br/>
        <w:t>Телефон: [Номер телефона]</w:t>
      </w:r>
      <w:r w:rsidRPr="001473CE">
        <w:br/>
        <w:t>Электронная почта: [Адрес эл. почты]</w:t>
      </w:r>
    </w:p>
    <w:p w14:paraId="5930F5A9" w14:textId="77777777" w:rsidR="001473CE" w:rsidRPr="001473CE" w:rsidRDefault="001473CE" w:rsidP="001473CE">
      <w:pPr>
        <w:jc w:val="left"/>
      </w:pPr>
      <w:r w:rsidRPr="001473CE">
        <w:rPr>
          <w:b/>
          <w:bCs/>
        </w:rPr>
        <w:t>Ответчик:</w:t>
      </w:r>
      <w:r w:rsidRPr="001473CE">
        <w:t xml:space="preserve"> [Наименование органа соцзащиты/СФР]</w:t>
      </w:r>
      <w:r w:rsidRPr="001473CE">
        <w:br/>
        <w:t>Адрес: [Юридический адрес органа]</w:t>
      </w:r>
      <w:r w:rsidRPr="001473CE">
        <w:br/>
        <w:t>Телефон: [Номер телефона органа]</w:t>
      </w:r>
    </w:p>
    <w:p w14:paraId="464D4337" w14:textId="77777777" w:rsidR="001473CE" w:rsidRPr="001473CE" w:rsidRDefault="001473CE" w:rsidP="001473CE">
      <w:pPr>
        <w:jc w:val="left"/>
      </w:pPr>
      <w:r w:rsidRPr="001473CE">
        <w:t xml:space="preserve">Госпошлина: освобожден на основании </w:t>
      </w:r>
      <w:proofErr w:type="spellStart"/>
      <w:r w:rsidRPr="001473CE">
        <w:t>пп</w:t>
      </w:r>
      <w:proofErr w:type="spellEnd"/>
      <w:r w:rsidRPr="001473CE">
        <w:t>. 2 п. 2 ст. 333.36 НК РФ</w:t>
      </w:r>
    </w:p>
    <w:p w14:paraId="1D186143" w14:textId="77777777" w:rsidR="001473CE" w:rsidRPr="001473CE" w:rsidRDefault="001473CE" w:rsidP="001473CE">
      <w:pPr>
        <w:jc w:val="center"/>
        <w:rPr>
          <w:b/>
          <w:bCs/>
        </w:rPr>
      </w:pPr>
      <w:r w:rsidRPr="001473CE">
        <w:rPr>
          <w:b/>
          <w:bCs/>
        </w:rPr>
        <w:t>Исковое заявление</w:t>
      </w:r>
      <w:r w:rsidRPr="001473CE">
        <w:rPr>
          <w:b/>
          <w:bCs/>
        </w:rPr>
        <w:br/>
        <w:t>о признании права на меры социальной поддержки и обязании совершить действия</w:t>
      </w:r>
    </w:p>
    <w:p w14:paraId="4B57F75E" w14:textId="77777777" w:rsidR="001473CE" w:rsidRPr="001473CE" w:rsidRDefault="001473CE" w:rsidP="001473CE">
      <w:r w:rsidRPr="001473CE">
        <w:t>«__» ________ 20__ г. я, [ФИО истца], обратился(</w:t>
      </w:r>
      <w:proofErr w:type="spellStart"/>
      <w:r w:rsidRPr="001473CE">
        <w:t>лась</w:t>
      </w:r>
      <w:proofErr w:type="spellEnd"/>
      <w:r w:rsidRPr="001473CE">
        <w:t>) в [Наименование органа социальной защиты/СФР] с заявлением о предоставлении меры социальной поддержки в виде [наименование выплаты, льготы, субсидии или статуса]. К заявлению были приложены все необходимые документы, подтверждающие мое право на получение указанной поддержки, а именно: [перечислить приложенные документы].</w:t>
      </w:r>
    </w:p>
    <w:p w14:paraId="08B9BB8D" w14:textId="77777777" w:rsidR="001473CE" w:rsidRPr="001473CE" w:rsidRDefault="001473CE" w:rsidP="001473CE">
      <w:r w:rsidRPr="001473CE">
        <w:t>Решением [Наименование органа] № [Номер] от «__» ________ 20__ г. мне было отказано в предоставлении заявленной меры социальной поддержки. В качестве основания для отказа ответчик указал на [указать причину отказа из решения, например: отсутствие требуемого стажа, превышение среднедушевого дохода, непредставление полного пакета документов].</w:t>
      </w:r>
    </w:p>
    <w:p w14:paraId="585CC100" w14:textId="77777777" w:rsidR="001473CE" w:rsidRPr="001473CE" w:rsidRDefault="001473CE" w:rsidP="001473CE">
      <w:r w:rsidRPr="001473CE">
        <w:t>Считаю данный отказ незаконным и необоснованным по следующим основаниям.</w:t>
      </w:r>
    </w:p>
    <w:p w14:paraId="7965005A" w14:textId="77777777" w:rsidR="001473CE" w:rsidRPr="001473CE" w:rsidRDefault="001473CE" w:rsidP="001473CE">
      <w:r w:rsidRPr="001473CE">
        <w:t>Согласно ст. 39 Конституции Российской Федерации каждому гарантируется социальное обеспечение по возрасту, в случае болезни, инвалидности, потери кормильца, для воспитания детей и в иных случаях, установленных законом.</w:t>
      </w:r>
    </w:p>
    <w:p w14:paraId="32CB775B" w14:textId="77777777" w:rsidR="001473CE" w:rsidRPr="001473CE" w:rsidRDefault="001473CE" w:rsidP="001473CE">
      <w:r w:rsidRPr="001473CE">
        <w:t>В соответствии с [указать нормативный акт, например: Федеральным законом от 17.07.1999 № 178-ФЗ «О государственной социальной помощи» / региональным законом] право на получение [наименование меры поддержки] имеют граждане, [указать критерии из закона].</w:t>
      </w:r>
    </w:p>
    <w:p w14:paraId="42AE9EDF" w14:textId="77777777" w:rsidR="001473CE" w:rsidRPr="001473CE" w:rsidRDefault="001473CE" w:rsidP="001473CE">
      <w:r w:rsidRPr="001473CE">
        <w:t>На момент обращения в уполномоченный орган я полностью соответствовал(а) всем установленным законодательством требованиям. В частности, [привести аргументы, опровергающие позицию соцзащиты, со ссылками на имеющиеся справки и акты].</w:t>
      </w:r>
    </w:p>
    <w:p w14:paraId="4011AF6C" w14:textId="77777777" w:rsidR="001473CE" w:rsidRPr="001473CE" w:rsidRDefault="001473CE" w:rsidP="001473CE">
      <w:r w:rsidRPr="001473CE">
        <w:t>Таким образом, у ответчика отсутствовали правовые основания для отказа в назначении меры социальной поддержки. Неправомерными действиями ответчика нарушено мое право на получение установленной законом государственной помощи.</w:t>
      </w:r>
    </w:p>
    <w:p w14:paraId="018396FB" w14:textId="77777777" w:rsidR="001473CE" w:rsidRPr="001473CE" w:rsidRDefault="001473CE" w:rsidP="001473CE">
      <w:r w:rsidRPr="001473CE">
        <w:t>На основании изложенного, руководствуясь ст. 39 Конституции РФ, ст. 131-132 Гражданского процессуального кодекса РФ,</w:t>
      </w:r>
    </w:p>
    <w:p w14:paraId="3043DF5F" w14:textId="77777777" w:rsidR="001473CE" w:rsidRPr="001473CE" w:rsidRDefault="001473CE" w:rsidP="001473CE">
      <w:r w:rsidRPr="001473CE">
        <w:t>ПРОШУ:</w:t>
      </w:r>
    </w:p>
    <w:p w14:paraId="36DCFE3B" w14:textId="77777777" w:rsidR="001473CE" w:rsidRPr="001473CE" w:rsidRDefault="001473CE" w:rsidP="001473CE">
      <w:r w:rsidRPr="001473CE">
        <w:lastRenderedPageBreak/>
        <w:t>1. Признать незаконным решение [Наименование органа] № [Номер] от «__» ________ 20__ г. об отказе в предоставлении [наименование меры социальной поддержки] [ФИО истца].</w:t>
      </w:r>
    </w:p>
    <w:p w14:paraId="5711DDAF" w14:textId="77777777" w:rsidR="001473CE" w:rsidRPr="001473CE" w:rsidRDefault="001473CE" w:rsidP="001473CE">
      <w:r w:rsidRPr="001473CE">
        <w:t>2. Признать за [ФИО истца] право на получение [наименование меры социальной поддержки] с «__» ________ 20__ г. [дата первоначального обращения].</w:t>
      </w:r>
    </w:p>
    <w:p w14:paraId="6372663A" w14:textId="77777777" w:rsidR="001473CE" w:rsidRPr="001473CE" w:rsidRDefault="001473CE" w:rsidP="001473CE">
      <w:r w:rsidRPr="001473CE">
        <w:t>3. Обязать [Наименование органа] назначить и выплатить [наименование меры социальной поддержки] [ФИО истца] с «__» ________ 20__ г.</w:t>
      </w:r>
    </w:p>
    <w:p w14:paraId="36C8AF3D" w14:textId="77777777" w:rsidR="001473CE" w:rsidRPr="001473CE" w:rsidRDefault="001473CE" w:rsidP="001473CE">
      <w:r w:rsidRPr="001473CE">
        <w:t>Приложения:</w:t>
      </w:r>
    </w:p>
    <w:p w14:paraId="4BF78DC7" w14:textId="77777777" w:rsidR="001473CE" w:rsidRPr="001473CE" w:rsidRDefault="001473CE" w:rsidP="001473CE">
      <w:pPr>
        <w:numPr>
          <w:ilvl w:val="0"/>
          <w:numId w:val="38"/>
        </w:numPr>
      </w:pPr>
      <w:r w:rsidRPr="001473CE">
        <w:t>копия искового заявления для ответчика;</w:t>
      </w:r>
    </w:p>
    <w:p w14:paraId="7306E43B" w14:textId="77777777" w:rsidR="001473CE" w:rsidRPr="001473CE" w:rsidRDefault="001473CE" w:rsidP="001473CE">
      <w:pPr>
        <w:numPr>
          <w:ilvl w:val="0"/>
          <w:numId w:val="38"/>
        </w:numPr>
      </w:pPr>
      <w:r w:rsidRPr="001473CE">
        <w:t>копия решения об отказе в предоставлении меры социальной поддержки;</w:t>
      </w:r>
    </w:p>
    <w:p w14:paraId="6A6E9C93" w14:textId="77777777" w:rsidR="001473CE" w:rsidRPr="001473CE" w:rsidRDefault="001473CE" w:rsidP="001473CE">
      <w:pPr>
        <w:numPr>
          <w:ilvl w:val="0"/>
          <w:numId w:val="38"/>
        </w:numPr>
      </w:pPr>
      <w:r w:rsidRPr="001473CE">
        <w:t>копия заявления, со всеми приложенными к нему документами, со штампом о принятии;</w:t>
      </w:r>
    </w:p>
    <w:p w14:paraId="30799808" w14:textId="77777777" w:rsidR="001473CE" w:rsidRPr="001473CE" w:rsidRDefault="001473CE" w:rsidP="001473CE">
      <w:pPr>
        <w:numPr>
          <w:ilvl w:val="0"/>
          <w:numId w:val="38"/>
        </w:numPr>
      </w:pPr>
      <w:r w:rsidRPr="001473CE">
        <w:t>документы, подтверждающие право на получение мер социальной поддержки;</w:t>
      </w:r>
    </w:p>
    <w:p w14:paraId="43CA4293" w14:textId="77777777" w:rsidR="001473CE" w:rsidRPr="001473CE" w:rsidRDefault="001473CE" w:rsidP="001473CE">
      <w:pPr>
        <w:numPr>
          <w:ilvl w:val="0"/>
          <w:numId w:val="38"/>
        </w:numPr>
      </w:pPr>
      <w:r w:rsidRPr="001473CE">
        <w:t>расчет причитающихся выплат (если заявляется требование о взыскании конкретных сумм);</w:t>
      </w:r>
    </w:p>
    <w:p w14:paraId="4168C8CF" w14:textId="77777777" w:rsidR="001473CE" w:rsidRPr="001473CE" w:rsidRDefault="001473CE" w:rsidP="001473CE">
      <w:pPr>
        <w:numPr>
          <w:ilvl w:val="0"/>
          <w:numId w:val="38"/>
        </w:numPr>
      </w:pPr>
      <w:r w:rsidRPr="001473CE">
        <w:t>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документов.</w:t>
      </w:r>
    </w:p>
    <w:p w14:paraId="6BEC8B02" w14:textId="77777777" w:rsidR="001473CE" w:rsidRPr="001473CE" w:rsidRDefault="001473CE" w:rsidP="001473CE">
      <w:r w:rsidRPr="001473CE">
        <w:t>«__» ________ 20__ г.</w:t>
      </w:r>
    </w:p>
    <w:p w14:paraId="6C9DB573" w14:textId="77777777" w:rsidR="001473CE" w:rsidRPr="001473CE" w:rsidRDefault="001473CE" w:rsidP="001473CE">
      <w:r w:rsidRPr="001473CE">
        <w:t>________________ / [Фамилия И.О.]</w:t>
      </w:r>
    </w:p>
    <w:p w14:paraId="040E965B" w14:textId="77777777" w:rsidR="0083247E" w:rsidRPr="001473CE" w:rsidRDefault="0083247E" w:rsidP="001473CE"/>
    <w:sectPr w:rsidR="0083247E" w:rsidRPr="001473CE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D1996" w14:textId="77777777" w:rsidR="0097488E" w:rsidRDefault="0097488E" w:rsidP="00AA1082">
      <w:pPr>
        <w:spacing w:after="0" w:line="240" w:lineRule="auto"/>
      </w:pPr>
      <w:r>
        <w:separator/>
      </w:r>
    </w:p>
  </w:endnote>
  <w:endnote w:type="continuationSeparator" w:id="0">
    <w:p w14:paraId="73E73C66" w14:textId="77777777" w:rsidR="0097488E" w:rsidRDefault="0097488E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2042C" w14:textId="77777777" w:rsidR="0097488E" w:rsidRDefault="0097488E" w:rsidP="00AA1082">
      <w:pPr>
        <w:spacing w:after="0" w:line="240" w:lineRule="auto"/>
      </w:pPr>
      <w:r>
        <w:separator/>
      </w:r>
    </w:p>
  </w:footnote>
  <w:footnote w:type="continuationSeparator" w:id="0">
    <w:p w14:paraId="4090DA49" w14:textId="77777777" w:rsidR="0097488E" w:rsidRDefault="0097488E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18"/>
  </w:num>
  <w:num w:numId="2" w16cid:durableId="1452941838">
    <w:abstractNumId w:val="15"/>
  </w:num>
  <w:num w:numId="3" w16cid:durableId="620452602">
    <w:abstractNumId w:val="32"/>
  </w:num>
  <w:num w:numId="4" w16cid:durableId="127937033">
    <w:abstractNumId w:val="28"/>
  </w:num>
  <w:num w:numId="5" w16cid:durableId="531455332">
    <w:abstractNumId w:val="35"/>
  </w:num>
  <w:num w:numId="6" w16cid:durableId="1099104971">
    <w:abstractNumId w:val="8"/>
  </w:num>
  <w:num w:numId="7" w16cid:durableId="1269124427">
    <w:abstractNumId w:val="27"/>
  </w:num>
  <w:num w:numId="8" w16cid:durableId="557205090">
    <w:abstractNumId w:val="4"/>
  </w:num>
  <w:num w:numId="9" w16cid:durableId="1463647699">
    <w:abstractNumId w:val="16"/>
  </w:num>
  <w:num w:numId="10" w16cid:durableId="673608733">
    <w:abstractNumId w:val="11"/>
  </w:num>
  <w:num w:numId="11" w16cid:durableId="1989937548">
    <w:abstractNumId w:val="26"/>
  </w:num>
  <w:num w:numId="12" w16cid:durableId="1773040737">
    <w:abstractNumId w:val="29"/>
  </w:num>
  <w:num w:numId="13" w16cid:durableId="1329289397">
    <w:abstractNumId w:val="31"/>
  </w:num>
  <w:num w:numId="14" w16cid:durableId="1313484984">
    <w:abstractNumId w:val="7"/>
  </w:num>
  <w:num w:numId="15" w16cid:durableId="1457869392">
    <w:abstractNumId w:val="24"/>
  </w:num>
  <w:num w:numId="16" w16cid:durableId="1197355343">
    <w:abstractNumId w:val="3"/>
  </w:num>
  <w:num w:numId="17" w16cid:durableId="1464885777">
    <w:abstractNumId w:val="17"/>
  </w:num>
  <w:num w:numId="18" w16cid:durableId="1104112483">
    <w:abstractNumId w:val="34"/>
  </w:num>
  <w:num w:numId="19" w16cid:durableId="145096879">
    <w:abstractNumId w:val="2"/>
  </w:num>
  <w:num w:numId="20" w16cid:durableId="643975361">
    <w:abstractNumId w:val="10"/>
  </w:num>
  <w:num w:numId="21" w16cid:durableId="852257610">
    <w:abstractNumId w:val="25"/>
  </w:num>
  <w:num w:numId="22" w16cid:durableId="36928319">
    <w:abstractNumId w:val="1"/>
  </w:num>
  <w:num w:numId="23" w16cid:durableId="970592668">
    <w:abstractNumId w:val="36"/>
  </w:num>
  <w:num w:numId="24" w16cid:durableId="1897163482">
    <w:abstractNumId w:val="21"/>
  </w:num>
  <w:num w:numId="25" w16cid:durableId="384062563">
    <w:abstractNumId w:val="30"/>
  </w:num>
  <w:num w:numId="26" w16cid:durableId="492839721">
    <w:abstractNumId w:val="22"/>
  </w:num>
  <w:num w:numId="27" w16cid:durableId="1229728864">
    <w:abstractNumId w:val="0"/>
  </w:num>
  <w:num w:numId="28" w16cid:durableId="1967152715">
    <w:abstractNumId w:val="19"/>
  </w:num>
  <w:num w:numId="29" w16cid:durableId="1953244208">
    <w:abstractNumId w:val="14"/>
  </w:num>
  <w:num w:numId="30" w16cid:durableId="985472466">
    <w:abstractNumId w:val="5"/>
  </w:num>
  <w:num w:numId="31" w16cid:durableId="1576545756">
    <w:abstractNumId w:val="20"/>
  </w:num>
  <w:num w:numId="32" w16cid:durableId="1221399102">
    <w:abstractNumId w:val="9"/>
  </w:num>
  <w:num w:numId="33" w16cid:durableId="1678341010">
    <w:abstractNumId w:val="33"/>
  </w:num>
  <w:num w:numId="34" w16cid:durableId="824394900">
    <w:abstractNumId w:val="23"/>
  </w:num>
  <w:num w:numId="35" w16cid:durableId="1607695405">
    <w:abstractNumId w:val="13"/>
  </w:num>
  <w:num w:numId="36" w16cid:durableId="1742411204">
    <w:abstractNumId w:val="37"/>
  </w:num>
  <w:num w:numId="37" w16cid:durableId="314341350">
    <w:abstractNumId w:val="12"/>
  </w:num>
  <w:num w:numId="38" w16cid:durableId="618222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313859"/>
    <w:rsid w:val="00353A0B"/>
    <w:rsid w:val="003756C8"/>
    <w:rsid w:val="0039714D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3238E"/>
    <w:rsid w:val="0083247E"/>
    <w:rsid w:val="008D439D"/>
    <w:rsid w:val="008D6FA0"/>
    <w:rsid w:val="008E5828"/>
    <w:rsid w:val="008F5BDE"/>
    <w:rsid w:val="00912571"/>
    <w:rsid w:val="0097488E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2026-08-24T10:43:00Z</dcterms:created>
  <dcterms:modified xsi:type="dcterms:W3CDTF">2026-08-24T10:43:00Z</dcterms:modified>
</cp:coreProperties>
</file>