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1C971" w14:textId="77777777" w:rsidR="00D76008" w:rsidRPr="00D76008" w:rsidRDefault="00D76008" w:rsidP="00D76008">
      <w:pPr>
        <w:jc w:val="left"/>
      </w:pPr>
      <w:r w:rsidRPr="00D76008">
        <w:t>В [наименование районного суда]</w:t>
      </w:r>
      <w:r w:rsidRPr="00D76008">
        <w:br/>
        <w:t>Адрес: [адрес суда]</w:t>
      </w:r>
    </w:p>
    <w:p w14:paraId="69D9BADC" w14:textId="77777777" w:rsidR="00D76008" w:rsidRPr="00D76008" w:rsidRDefault="00D76008" w:rsidP="00D76008">
      <w:pPr>
        <w:jc w:val="left"/>
      </w:pPr>
      <w:r w:rsidRPr="00D76008">
        <w:rPr>
          <w:b/>
          <w:bCs/>
        </w:rPr>
        <w:t>Истец:</w:t>
      </w:r>
      <w:r w:rsidRPr="00D76008">
        <w:t xml:space="preserve"> [ФИО]</w:t>
      </w:r>
      <w:r w:rsidRPr="00D76008">
        <w:br/>
        <w:t>Адрес: [адрес]</w:t>
      </w:r>
      <w:r w:rsidRPr="00D76008">
        <w:br/>
        <w:t>Телефон: [номер телефона]</w:t>
      </w:r>
      <w:r w:rsidRPr="00D76008">
        <w:br/>
        <w:t>Электронная почта: [адрес электронной почты]</w:t>
      </w:r>
    </w:p>
    <w:p w14:paraId="60E26D5A" w14:textId="77777777" w:rsidR="00D76008" w:rsidRPr="00D76008" w:rsidRDefault="00D76008" w:rsidP="00D76008">
      <w:pPr>
        <w:jc w:val="left"/>
      </w:pPr>
      <w:r w:rsidRPr="00D76008">
        <w:rPr>
          <w:b/>
          <w:bCs/>
        </w:rPr>
        <w:t>Ответчик:</w:t>
      </w:r>
      <w:r w:rsidRPr="00D76008">
        <w:t xml:space="preserve"> [орган местного самоуправления, публичное образование или иное лицо]</w:t>
      </w:r>
      <w:r w:rsidRPr="00D76008">
        <w:br/>
        <w:t>Адрес: [адрес, если известен]</w:t>
      </w:r>
    </w:p>
    <w:p w14:paraId="6989F0F5" w14:textId="77777777" w:rsidR="00D76008" w:rsidRPr="00D76008" w:rsidRDefault="00D76008" w:rsidP="00D76008">
      <w:pPr>
        <w:jc w:val="left"/>
      </w:pPr>
      <w:r w:rsidRPr="00D76008">
        <w:rPr>
          <w:b/>
          <w:bCs/>
        </w:rPr>
        <w:t>Третьи лица:</w:t>
      </w:r>
      <w:r w:rsidRPr="00D76008">
        <w:t xml:space="preserve"> [при наличии: Росреестр, соседний правообладатель, иное лицо]</w:t>
      </w:r>
      <w:r w:rsidRPr="00D76008">
        <w:br/>
        <w:t>Адрес: [адрес, если известен]</w:t>
      </w:r>
    </w:p>
    <w:p w14:paraId="6BEDC9FB" w14:textId="77777777" w:rsidR="00D76008" w:rsidRPr="00D76008" w:rsidRDefault="00D76008" w:rsidP="00D76008">
      <w:pPr>
        <w:jc w:val="center"/>
        <w:rPr>
          <w:b/>
          <w:bCs/>
        </w:rPr>
      </w:pPr>
      <w:r w:rsidRPr="00D76008">
        <w:rPr>
          <w:b/>
          <w:bCs/>
        </w:rPr>
        <w:t>Исковое заявление о признании права собственности на земельный участок</w:t>
      </w:r>
    </w:p>
    <w:p w14:paraId="1C6AA05E" w14:textId="77777777" w:rsidR="00D76008" w:rsidRPr="00D76008" w:rsidRDefault="00D76008" w:rsidP="00D76008">
      <w:r w:rsidRPr="00D76008">
        <w:t>Я, [ФИО истца], с [период владения] владею и пользуюсь земельным участком, расположенным по адресу: [адрес или описание местоположения участка]. Площадь участка составляет [площадь] кв. м, кадастровый номер: [кадастровый номер, если присвоен]. Категория земель: [категория]. Вид разрешенного использования: [вид разрешенного использования, если известен].</w:t>
      </w:r>
    </w:p>
    <w:p w14:paraId="4196E521" w14:textId="77777777" w:rsidR="00D76008" w:rsidRPr="00D76008" w:rsidRDefault="00D76008" w:rsidP="00D76008">
      <w:r w:rsidRPr="00D76008">
        <w:t>Участок был предоставлен мне или моему правопредшественнику на основании [решение, постановление, договор, свидетельство, выписка из похозяйственной книги, иной документ] от «__» ________ 20__ г. № [номер, если есть]. После этого участок использовался по назначению, а на нем [указать наличие дома, строения, посадок, ограждения или иного объекта].</w:t>
      </w:r>
    </w:p>
    <w:p w14:paraId="54E0F88E" w14:textId="77777777" w:rsidR="00D76008" w:rsidRPr="00D76008" w:rsidRDefault="00D76008" w:rsidP="00D76008">
      <w:r w:rsidRPr="00D76008">
        <w:t>Право собственности на участок не зарегистрировано по причине [утрата документов, отсутствие надлежащего правоустанавливающего документа, несоответствие сведений, отказ в регистрации или иная причина]. [Орган регистрации / орган местного самоуправления] сообщил, что без судебного решения оформить право невозможно, что подтверждается [ответ, уведомление, решение об отказе, переписка].</w:t>
      </w:r>
    </w:p>
    <w:p w14:paraId="55AC4A0F" w14:textId="77777777" w:rsidR="00D76008" w:rsidRPr="00D76008" w:rsidRDefault="00D76008" w:rsidP="00D76008">
      <w:r w:rsidRPr="00D76008">
        <w:t>Я обращался(ась) в [орган или организацию] с просьбой [указать обращение]. Однако получить документ, необходимый для регистрации права, не удалось. Копия ответа прилагается.</w:t>
      </w:r>
    </w:p>
    <w:p w14:paraId="4DA1FF8F" w14:textId="77777777" w:rsidR="00D76008" w:rsidRPr="00D76008" w:rsidRDefault="00D76008" w:rsidP="00D76008">
      <w:r w:rsidRPr="00D76008">
        <w:t>Фактическое владение участком подтверждают [квитанции об оплате земельного налога, документы о содержании участка, техническая документация, сведения о расположенном объекте, показания свидетелей, материалы межевания и другие доказательства]. Границы участка [определены / требуют уточнения]. Сведения о пересечении границ с соседними участками [отсутствуют / требуют проверки].</w:t>
      </w:r>
    </w:p>
    <w:p w14:paraId="5AD5F02F" w14:textId="77777777" w:rsidR="00D76008" w:rsidRPr="00D76008" w:rsidRDefault="00D76008" w:rsidP="00D76008">
      <w:r w:rsidRPr="00D76008">
        <w:t>Согласно статье 12 Гражданского кодекса Российской Федерации право может защищаться путем признания права. Статья 209 ГК РФ определяет содержание права собственности. Вопросы государственной регистрации недвижимости регулирует Федеральный закон от 13.07.2015 № 218-ФЗ «О государственной регистрации недвижимости».</w:t>
      </w:r>
    </w:p>
    <w:p w14:paraId="5C6C0FBE" w14:textId="77777777" w:rsidR="00D76008" w:rsidRPr="00D76008" w:rsidRDefault="00D76008" w:rsidP="00D76008">
      <w:r w:rsidRPr="00D76008">
        <w:t>Заявленное требование относится к защите права на недвижимое имущество. Его удовлетворение возможно только при подтверждении юридического основания возникновения права, индивидуализации участка и отсутствии обстоятельств, препятствующих признанию права.</w:t>
      </w:r>
    </w:p>
    <w:p w14:paraId="38A4CF9B" w14:textId="77777777" w:rsidR="00D76008" w:rsidRPr="00D76008" w:rsidRDefault="00D76008" w:rsidP="00D76008">
      <w:r w:rsidRPr="00D76008">
        <w:lastRenderedPageBreak/>
        <w:t>На основании изложенного, руководствуясь статьями 12, 209 ГК РФ, статьями 131 и 132 ГПК РФ,</w:t>
      </w:r>
    </w:p>
    <w:p w14:paraId="25BD3026" w14:textId="77777777" w:rsidR="00D76008" w:rsidRPr="00D76008" w:rsidRDefault="00D76008" w:rsidP="00D76008">
      <w:r w:rsidRPr="00D76008">
        <w:rPr>
          <w:b/>
          <w:bCs/>
        </w:rPr>
        <w:t>ПРОШУ:</w:t>
      </w:r>
    </w:p>
    <w:p w14:paraId="65ECD62D" w14:textId="77777777" w:rsidR="00D76008" w:rsidRPr="00D76008" w:rsidRDefault="00D76008" w:rsidP="00D76008">
      <w:pPr>
        <w:numPr>
          <w:ilvl w:val="0"/>
          <w:numId w:val="28"/>
        </w:numPr>
      </w:pPr>
      <w:r w:rsidRPr="00D76008">
        <w:t>признать за [ФИО истца] право собственности на земельный участок площадью [площадь] кв. м, расположенный по адресу: [адрес или описание местоположения], с кадастровым номером [кадастровый номер, если присвоен], в границах, определенных [кадастровый документ или схема];</w:t>
      </w:r>
    </w:p>
    <w:p w14:paraId="49E17B47" w14:textId="77777777" w:rsidR="00D76008" w:rsidRPr="00D76008" w:rsidRDefault="00D76008" w:rsidP="00D76008">
      <w:pPr>
        <w:numPr>
          <w:ilvl w:val="0"/>
          <w:numId w:val="28"/>
        </w:numPr>
      </w:pPr>
      <w:r w:rsidRPr="00D76008">
        <w:t>указать в решении суда сведения, позволяющие индивидуализировать земельный участок и зарегистрировать право собственности, если суд сочтет такие сведения установленными.</w:t>
      </w:r>
    </w:p>
    <w:p w14:paraId="6A432117" w14:textId="77777777" w:rsidR="00D76008" w:rsidRPr="00D76008" w:rsidRDefault="00D76008" w:rsidP="00D76008">
      <w:r w:rsidRPr="00D76008">
        <w:rPr>
          <w:b/>
          <w:bCs/>
        </w:rPr>
        <w:t>Приложения:</w:t>
      </w:r>
    </w:p>
    <w:p w14:paraId="2C596871" w14:textId="77777777" w:rsidR="00D76008" w:rsidRPr="00D76008" w:rsidRDefault="00D76008" w:rsidP="00D76008">
      <w:pPr>
        <w:numPr>
          <w:ilvl w:val="0"/>
          <w:numId w:val="29"/>
        </w:numPr>
      </w:pPr>
      <w:r w:rsidRPr="00D76008">
        <w:t>копии искового заявления для лиц, участвующих в деле;</w:t>
      </w:r>
    </w:p>
    <w:p w14:paraId="7D087EE7" w14:textId="77777777" w:rsidR="00D76008" w:rsidRPr="00D76008" w:rsidRDefault="00D76008" w:rsidP="00D76008">
      <w:pPr>
        <w:numPr>
          <w:ilvl w:val="0"/>
          <w:numId w:val="29"/>
        </w:numPr>
      </w:pPr>
      <w:r w:rsidRPr="00D76008">
        <w:t>документы, подтверждающие основание предоставления или приобретения участка;</w:t>
      </w:r>
    </w:p>
    <w:p w14:paraId="49F96B8A" w14:textId="77777777" w:rsidR="00D76008" w:rsidRPr="00D76008" w:rsidRDefault="00D76008" w:rsidP="00D76008">
      <w:pPr>
        <w:numPr>
          <w:ilvl w:val="0"/>
          <w:numId w:val="29"/>
        </w:numPr>
      </w:pPr>
      <w:r w:rsidRPr="00D76008">
        <w:t>документы о фактическом владении и использовании участка;</w:t>
      </w:r>
    </w:p>
    <w:p w14:paraId="009F5E49" w14:textId="77777777" w:rsidR="00D76008" w:rsidRPr="00D76008" w:rsidRDefault="00D76008" w:rsidP="00D76008">
      <w:pPr>
        <w:numPr>
          <w:ilvl w:val="0"/>
          <w:numId w:val="29"/>
        </w:numPr>
      </w:pPr>
      <w:r w:rsidRPr="00D76008">
        <w:t>кадастровые документы, межевой план, схема или выписка из ЕГРН, если они имеются;</w:t>
      </w:r>
    </w:p>
    <w:p w14:paraId="7CF0BF21" w14:textId="77777777" w:rsidR="00D76008" w:rsidRPr="00D76008" w:rsidRDefault="00D76008" w:rsidP="00D76008">
      <w:pPr>
        <w:numPr>
          <w:ilvl w:val="0"/>
          <w:numId w:val="29"/>
        </w:numPr>
      </w:pPr>
      <w:r w:rsidRPr="00D76008">
        <w:t>ответ органа или уведомление об отказе в оформлении права, если такой документ получен;</w:t>
      </w:r>
    </w:p>
    <w:p w14:paraId="3AE14010" w14:textId="77777777" w:rsidR="00D76008" w:rsidRPr="00D76008" w:rsidRDefault="00D76008" w:rsidP="00D76008">
      <w:pPr>
        <w:numPr>
          <w:ilvl w:val="0"/>
          <w:numId w:val="29"/>
        </w:numPr>
      </w:pPr>
      <w:r w:rsidRPr="00D76008">
        <w:t>документы на расположенный на участке объект, если он имеет значение для спора;</w:t>
      </w:r>
    </w:p>
    <w:p w14:paraId="6E637A8E" w14:textId="77777777" w:rsidR="00D76008" w:rsidRPr="00D76008" w:rsidRDefault="00D76008" w:rsidP="00D76008">
      <w:pPr>
        <w:numPr>
          <w:ilvl w:val="0"/>
          <w:numId w:val="29"/>
        </w:numPr>
      </w:pPr>
      <w:r w:rsidRPr="00D76008">
        <w:t>документ об уплате государственной пошлины либо документ, подтверждающий основание для льготы или отсрочки;</w:t>
      </w:r>
    </w:p>
    <w:p w14:paraId="79618421" w14:textId="77777777" w:rsidR="00D76008" w:rsidRPr="00D76008" w:rsidRDefault="00D76008" w:rsidP="00D76008">
      <w:pPr>
        <w:numPr>
          <w:ilvl w:val="0"/>
          <w:numId w:val="29"/>
        </w:numPr>
      </w:pPr>
      <w:r w:rsidRPr="00D76008">
        <w:t>доверенность представителя, если иск подписывает представитель.</w:t>
      </w:r>
    </w:p>
    <w:p w14:paraId="2D16F195" w14:textId="77777777" w:rsidR="00D76008" w:rsidRPr="00D76008" w:rsidRDefault="00D76008" w:rsidP="00D76008">
      <w:r w:rsidRPr="00D76008">
        <w:t>«__» ________ 20__ г.</w:t>
      </w:r>
    </w:p>
    <w:p w14:paraId="643EA3E3" w14:textId="77777777" w:rsidR="00D76008" w:rsidRPr="00D76008" w:rsidRDefault="00D76008" w:rsidP="00D76008">
      <w:r w:rsidRPr="00D76008">
        <w:t>________________ / [Фамилия И.О.]</w:t>
      </w:r>
    </w:p>
    <w:p w14:paraId="0C96273E" w14:textId="5DE2F438" w:rsidR="0083247E" w:rsidRPr="00D76008" w:rsidRDefault="0083247E" w:rsidP="00D76008"/>
    <w:sectPr w:rsidR="0083247E" w:rsidRPr="00D76008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A403E" w14:textId="77777777" w:rsidR="008F7253" w:rsidRDefault="008F7253" w:rsidP="00AA1082">
      <w:pPr>
        <w:spacing w:after="0" w:line="240" w:lineRule="auto"/>
      </w:pPr>
      <w:r>
        <w:separator/>
      </w:r>
    </w:p>
  </w:endnote>
  <w:endnote w:type="continuationSeparator" w:id="0">
    <w:p w14:paraId="6B63270B" w14:textId="77777777" w:rsidR="008F7253" w:rsidRDefault="008F7253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A07E0" w14:textId="77777777" w:rsidR="008F7253" w:rsidRDefault="008F7253" w:rsidP="00AA1082">
      <w:pPr>
        <w:spacing w:after="0" w:line="240" w:lineRule="auto"/>
      </w:pPr>
      <w:r>
        <w:separator/>
      </w:r>
    </w:p>
  </w:footnote>
  <w:footnote w:type="continuationSeparator" w:id="0">
    <w:p w14:paraId="0BCBEF35" w14:textId="77777777" w:rsidR="008F7253" w:rsidRDefault="008F7253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8"/>
  </w:num>
  <w:num w:numId="2" w16cid:durableId="1452941838">
    <w:abstractNumId w:val="9"/>
  </w:num>
  <w:num w:numId="3" w16cid:durableId="973607643">
    <w:abstractNumId w:val="21"/>
  </w:num>
  <w:num w:numId="4" w16cid:durableId="311717642">
    <w:abstractNumId w:val="5"/>
  </w:num>
  <w:num w:numId="5" w16cid:durableId="1548955455">
    <w:abstractNumId w:val="6"/>
  </w:num>
  <w:num w:numId="6" w16cid:durableId="1895265005">
    <w:abstractNumId w:val="19"/>
  </w:num>
  <w:num w:numId="7" w16cid:durableId="1812361597">
    <w:abstractNumId w:val="4"/>
  </w:num>
  <w:num w:numId="8" w16cid:durableId="389576680">
    <w:abstractNumId w:val="13"/>
  </w:num>
  <w:num w:numId="9" w16cid:durableId="1339429729">
    <w:abstractNumId w:val="17"/>
  </w:num>
  <w:num w:numId="10" w16cid:durableId="174347891">
    <w:abstractNumId w:val="2"/>
  </w:num>
  <w:num w:numId="11" w16cid:durableId="1279028447">
    <w:abstractNumId w:val="14"/>
  </w:num>
  <w:num w:numId="12" w16cid:durableId="1706173077">
    <w:abstractNumId w:val="22"/>
  </w:num>
  <w:num w:numId="13" w16cid:durableId="330641445">
    <w:abstractNumId w:val="23"/>
  </w:num>
  <w:num w:numId="14" w16cid:durableId="597102246">
    <w:abstractNumId w:val="24"/>
  </w:num>
  <w:num w:numId="15" w16cid:durableId="247010532">
    <w:abstractNumId w:val="8"/>
  </w:num>
  <w:num w:numId="16" w16cid:durableId="498227888">
    <w:abstractNumId w:val="11"/>
  </w:num>
  <w:num w:numId="17" w16cid:durableId="39939590">
    <w:abstractNumId w:val="26"/>
  </w:num>
  <w:num w:numId="18" w16cid:durableId="458300837">
    <w:abstractNumId w:val="7"/>
  </w:num>
  <w:num w:numId="19" w16cid:durableId="1896044014">
    <w:abstractNumId w:val="15"/>
  </w:num>
  <w:num w:numId="20" w16cid:durableId="1551571222">
    <w:abstractNumId w:val="25"/>
  </w:num>
  <w:num w:numId="21" w16cid:durableId="2104303046">
    <w:abstractNumId w:val="10"/>
  </w:num>
  <w:num w:numId="22" w16cid:durableId="1630748321">
    <w:abstractNumId w:val="20"/>
  </w:num>
  <w:num w:numId="23" w16cid:durableId="1524517003">
    <w:abstractNumId w:val="28"/>
  </w:num>
  <w:num w:numId="24" w16cid:durableId="1340504884">
    <w:abstractNumId w:val="0"/>
  </w:num>
  <w:num w:numId="25" w16cid:durableId="1924953197">
    <w:abstractNumId w:val="12"/>
  </w:num>
  <w:num w:numId="26" w16cid:durableId="228735703">
    <w:abstractNumId w:val="1"/>
  </w:num>
  <w:num w:numId="27" w16cid:durableId="902758924">
    <w:abstractNumId w:val="3"/>
  </w:num>
  <w:num w:numId="28" w16cid:durableId="596446337">
    <w:abstractNumId w:val="16"/>
  </w:num>
  <w:num w:numId="29" w16cid:durableId="174706848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134CC"/>
    <w:rsid w:val="00124C52"/>
    <w:rsid w:val="00136CBC"/>
    <w:rsid w:val="001E0377"/>
    <w:rsid w:val="002246DE"/>
    <w:rsid w:val="00227EAA"/>
    <w:rsid w:val="00262D34"/>
    <w:rsid w:val="0029453C"/>
    <w:rsid w:val="002C49A2"/>
    <w:rsid w:val="002E72FD"/>
    <w:rsid w:val="00313859"/>
    <w:rsid w:val="003D025F"/>
    <w:rsid w:val="00456FEF"/>
    <w:rsid w:val="00461B7D"/>
    <w:rsid w:val="00472E2F"/>
    <w:rsid w:val="00496319"/>
    <w:rsid w:val="004F2C3F"/>
    <w:rsid w:val="005C4260"/>
    <w:rsid w:val="005D164E"/>
    <w:rsid w:val="00657808"/>
    <w:rsid w:val="00675063"/>
    <w:rsid w:val="006B4B8D"/>
    <w:rsid w:val="007129F9"/>
    <w:rsid w:val="00763038"/>
    <w:rsid w:val="007E1463"/>
    <w:rsid w:val="008057E1"/>
    <w:rsid w:val="0083238E"/>
    <w:rsid w:val="0083247E"/>
    <w:rsid w:val="00851E79"/>
    <w:rsid w:val="008D439D"/>
    <w:rsid w:val="008F7253"/>
    <w:rsid w:val="00901596"/>
    <w:rsid w:val="00911C81"/>
    <w:rsid w:val="00A50AB7"/>
    <w:rsid w:val="00A665AD"/>
    <w:rsid w:val="00A95EF3"/>
    <w:rsid w:val="00A9773E"/>
    <w:rsid w:val="00AA1082"/>
    <w:rsid w:val="00B10717"/>
    <w:rsid w:val="00B35316"/>
    <w:rsid w:val="00B612B5"/>
    <w:rsid w:val="00B66532"/>
    <w:rsid w:val="00B67013"/>
    <w:rsid w:val="00B70196"/>
    <w:rsid w:val="00B90F31"/>
    <w:rsid w:val="00B95C31"/>
    <w:rsid w:val="00BC6477"/>
    <w:rsid w:val="00BE1BCA"/>
    <w:rsid w:val="00C669A3"/>
    <w:rsid w:val="00C90091"/>
    <w:rsid w:val="00CA3E33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2026-07-14T17:59:00Z</dcterms:created>
  <dcterms:modified xsi:type="dcterms:W3CDTF">2026-07-14T17:59:00Z</dcterms:modified>
</cp:coreProperties>
</file>