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67AD8" w14:textId="77777777" w:rsidR="00813C28" w:rsidRPr="00813C28" w:rsidRDefault="00813C28" w:rsidP="00813C28">
      <w:pPr>
        <w:jc w:val="left"/>
      </w:pPr>
      <w:r w:rsidRPr="00813C28">
        <w:t>В [Наименование районного суда]</w:t>
      </w:r>
      <w:r w:rsidRPr="00813C28">
        <w:br/>
        <w:t>Адрес: [Индекс, адрес суда]</w:t>
      </w:r>
    </w:p>
    <w:p w14:paraId="1513776E" w14:textId="77777777" w:rsidR="00813C28" w:rsidRPr="00813C28" w:rsidRDefault="00813C28" w:rsidP="00813C28">
      <w:pPr>
        <w:jc w:val="left"/>
      </w:pPr>
      <w:r w:rsidRPr="00813C28">
        <w:rPr>
          <w:b/>
          <w:bCs/>
        </w:rPr>
        <w:t>Истец:</w:t>
      </w:r>
      <w:r w:rsidRPr="00813C28">
        <w:t xml:space="preserve"> [ФИО истца]</w:t>
      </w:r>
      <w:r w:rsidRPr="00813C28">
        <w:br/>
        <w:t>Адрес: [Индекс, адрес проживания]</w:t>
      </w:r>
      <w:r w:rsidRPr="00813C28">
        <w:br/>
        <w:t>Телефон: [Номер телефона]</w:t>
      </w:r>
      <w:r w:rsidRPr="00813C28">
        <w:br/>
        <w:t>Электронная почта: [E-mail]</w:t>
      </w:r>
      <w:r w:rsidRPr="00813C28">
        <w:br/>
        <w:t>Паспортные данные: [Серия, номер, кем и когда выдан]</w:t>
      </w:r>
    </w:p>
    <w:p w14:paraId="26D96AF7" w14:textId="77777777" w:rsidR="00813C28" w:rsidRPr="00813C28" w:rsidRDefault="00813C28" w:rsidP="00813C28">
      <w:pPr>
        <w:jc w:val="left"/>
      </w:pPr>
      <w:r w:rsidRPr="00813C28">
        <w:rPr>
          <w:b/>
          <w:bCs/>
        </w:rPr>
        <w:t>Ответчик:</w:t>
      </w:r>
      <w:r w:rsidRPr="00813C28">
        <w:t xml:space="preserve"> [ФИО ответчика]</w:t>
      </w:r>
      <w:r w:rsidRPr="00813C28">
        <w:br/>
        <w:t>Адрес: [Индекс, адрес проживания]</w:t>
      </w:r>
      <w:r w:rsidRPr="00813C28">
        <w:br/>
        <w:t>Телефон: [Номер телефона]</w:t>
      </w:r>
      <w:r w:rsidRPr="00813C28">
        <w:br/>
        <w:t>Дата и место рождения: [Данные, если известны]</w:t>
      </w:r>
    </w:p>
    <w:p w14:paraId="7DE93B73" w14:textId="77777777" w:rsidR="00813C28" w:rsidRPr="00813C28" w:rsidRDefault="00813C28" w:rsidP="00813C28">
      <w:pPr>
        <w:jc w:val="left"/>
      </w:pPr>
      <w:r w:rsidRPr="00813C28">
        <w:rPr>
          <w:b/>
          <w:bCs/>
        </w:rPr>
        <w:t>Третье лицо:</w:t>
      </w:r>
      <w:r w:rsidRPr="00813C28">
        <w:t xml:space="preserve"> Орган ЗАГС [Наименование органа ЗАГС]</w:t>
      </w:r>
      <w:r w:rsidRPr="00813C28">
        <w:br/>
        <w:t>Адрес: [Индекс, адрес органа ЗАГС]</w:t>
      </w:r>
    </w:p>
    <w:p w14:paraId="779AB40B" w14:textId="77777777" w:rsidR="00813C28" w:rsidRPr="00813C28" w:rsidRDefault="00813C28" w:rsidP="00813C28">
      <w:pPr>
        <w:jc w:val="left"/>
      </w:pPr>
      <w:r w:rsidRPr="00813C28">
        <w:rPr>
          <w:b/>
          <w:bCs/>
        </w:rPr>
        <w:t>Третье лицо:</w:t>
      </w:r>
      <w:r w:rsidRPr="00813C28">
        <w:t xml:space="preserve"> Нотариус [ФИО нотариуса], ведающий наследственным делом</w:t>
      </w:r>
      <w:r w:rsidRPr="00813C28">
        <w:br/>
        <w:t>Адрес: [Индекс, адрес нотариальной конторы]</w:t>
      </w:r>
    </w:p>
    <w:p w14:paraId="04FA0136" w14:textId="77777777" w:rsidR="00813C28" w:rsidRPr="00813C28" w:rsidRDefault="00813C28" w:rsidP="00813C28">
      <w:pPr>
        <w:jc w:val="left"/>
      </w:pPr>
      <w:r w:rsidRPr="00813C28">
        <w:t>Госпошлина: [Сумма в рублях] рублей</w:t>
      </w:r>
    </w:p>
    <w:p w14:paraId="060D27CC" w14:textId="77777777" w:rsidR="00813C28" w:rsidRPr="00813C28" w:rsidRDefault="00813C28" w:rsidP="00813C28">
      <w:pPr>
        <w:jc w:val="center"/>
        <w:rPr>
          <w:b/>
          <w:bCs/>
        </w:rPr>
      </w:pPr>
      <w:r w:rsidRPr="00813C28">
        <w:rPr>
          <w:b/>
          <w:bCs/>
        </w:rPr>
        <w:t>Исковое заявление</w:t>
      </w:r>
      <w:r w:rsidRPr="00813C28">
        <w:rPr>
          <w:b/>
          <w:bCs/>
        </w:rPr>
        <w:br/>
        <w:t>об установлении факта отсутствия родственных отношений и исключении из числа наследников</w:t>
      </w:r>
    </w:p>
    <w:p w14:paraId="41BC72E8" w14:textId="77777777" w:rsidR="00813C28" w:rsidRPr="00813C28" w:rsidRDefault="00813C28" w:rsidP="00813C28">
      <w:r w:rsidRPr="00813C28">
        <w:t>«__» ________ 20__ г. скончался(</w:t>
      </w:r>
      <w:proofErr w:type="spellStart"/>
      <w:r w:rsidRPr="00813C28">
        <w:t>лась</w:t>
      </w:r>
      <w:proofErr w:type="spellEnd"/>
      <w:r w:rsidRPr="00813C28">
        <w:t>) [ФИО наследодателя], что подтверждается свидетельством о смерти № [номер] от «__» ________ 20__ г., выданным [Наименование органа ЗАГС].</w:t>
      </w:r>
    </w:p>
    <w:p w14:paraId="75911827" w14:textId="77777777" w:rsidR="00813C28" w:rsidRPr="00813C28" w:rsidRDefault="00813C28" w:rsidP="00813C28">
      <w:r w:rsidRPr="00813C28">
        <w:t>После смерти [ФИО наследодателя] открылось наследство, состоящее из [перечислить наследственное имущество: квартира, дом, земельный участок, денежные вклады и т.д.], расположенное по адресу: [Указать адрес или местонахождение имущества].</w:t>
      </w:r>
    </w:p>
    <w:p w14:paraId="5A588342" w14:textId="77777777" w:rsidR="00813C28" w:rsidRPr="00813C28" w:rsidRDefault="00813C28" w:rsidP="00813C28">
      <w:r w:rsidRPr="00813C28">
        <w:t>Истец является [указать степень родства, например: сыном/дочерью/супругом] наследодателя, что подтверждается [указать документ: свидетельство о рождении/браке]. Истец обратился к нотариусу [ФИО нотариуса] с заявлением о принятии наследства. Нотариусом было открыто наследственное дело № [номер].</w:t>
      </w:r>
    </w:p>
    <w:p w14:paraId="10B054D2" w14:textId="77777777" w:rsidR="00813C28" w:rsidRPr="00813C28" w:rsidRDefault="00813C28" w:rsidP="00813C28">
      <w:r w:rsidRPr="00813C28">
        <w:t>Заявлением о принятии наследства к нотариусу также обратился Ответчик — [ФИО ответчика], ссылаясь на наличие родственных отношений с наследодателем в качестве [указать степень родства по документам, например: сына/дочери/брата]. В подтверждение родства Ответчиком предоставлено [указать документ: свидетельство о рождении/запись акта гражданского состояния].</w:t>
      </w:r>
    </w:p>
    <w:p w14:paraId="57B2A799" w14:textId="77777777" w:rsidR="00813C28" w:rsidRPr="00813C28" w:rsidRDefault="00813C28" w:rsidP="00813C28">
      <w:r w:rsidRPr="00813C28">
        <w:t>Однако Ответчик фактически не состоит в родственных отношениях с наследодателем [ФИО наследодателя]. Запись о родстве в актах гражданского состояния внесена ошибочно (либо на основании недостоверных сведений).</w:t>
      </w:r>
    </w:p>
    <w:p w14:paraId="7BD471F8" w14:textId="77777777" w:rsidR="00813C28" w:rsidRPr="00813C28" w:rsidRDefault="00813C28" w:rsidP="00813C28">
      <w:r w:rsidRPr="00813C28">
        <w:lastRenderedPageBreak/>
        <w:t>Фактическое отсутствие кровного (биологического) родства подтверждается следующими обстоятельствами: [описать обстоятельства: наследодатель не являлся биологическим родителем, признание отцовства не проводилось, совместное проживание отсутствовало, имеются письменные доказательства или результаты предварительных исследований].</w:t>
      </w:r>
    </w:p>
    <w:p w14:paraId="20252BAF" w14:textId="77777777" w:rsidR="00813C28" w:rsidRPr="00813C28" w:rsidRDefault="00813C28" w:rsidP="00813C28">
      <w:r w:rsidRPr="00813C28">
        <w:t>В соответствии со статьей 47 Гражданского кодекса Российской Федерации аннулирование и изменение записей актов гражданского состояния производятся органом ЗАГС на основании решения суда.</w:t>
      </w:r>
    </w:p>
    <w:p w14:paraId="4D09A454" w14:textId="77777777" w:rsidR="00813C28" w:rsidRPr="00813C28" w:rsidRDefault="00813C28" w:rsidP="00813C28">
      <w:r w:rsidRPr="00813C28">
        <w:t>На основании статьи 1117 Гражданского кодекса Российской Федерации граждане, не имеющие права наследовать, не наследуют ни по закону, ни по завещанию. Наличие недостоверной записи о родственных отношениях нарушает имущественные и наследственные права Истца, так как приводит к необоснованному уменьшению доли Истца в наследственном имуществе.</w:t>
      </w:r>
    </w:p>
    <w:p w14:paraId="05F1F67F" w14:textId="77777777" w:rsidR="00813C28" w:rsidRPr="00813C28" w:rsidRDefault="00813C28" w:rsidP="00813C28">
      <w:r w:rsidRPr="00813C28">
        <w:t>Для разрешения данного спора и установления юридического факта отсутствия биологического родства требуется проведение генетической экспертизы (экспертизы ДНК) по сохранившимся биологическим образцам или материалам.</w:t>
      </w:r>
    </w:p>
    <w:p w14:paraId="2E8A20A8" w14:textId="77777777" w:rsidR="00813C28" w:rsidRPr="00813C28" w:rsidRDefault="00813C28" w:rsidP="00813C28">
      <w:r w:rsidRPr="00813C28">
        <w:t>На основании изложенного, руководствуясь статьями 131, 132 Гражданско-процессуального кодекса Российской Федерации, статьями 47, 1111, 1117 Гражданского кодекса Российской Федерации,</w:t>
      </w:r>
    </w:p>
    <w:p w14:paraId="0413A18E" w14:textId="77777777" w:rsidR="00813C28" w:rsidRPr="00813C28" w:rsidRDefault="00813C28" w:rsidP="00813C28">
      <w:pPr>
        <w:jc w:val="center"/>
      </w:pPr>
      <w:r w:rsidRPr="00813C28">
        <w:rPr>
          <w:b/>
          <w:bCs/>
        </w:rPr>
        <w:t>ПРОШУ:</w:t>
      </w:r>
    </w:p>
    <w:p w14:paraId="002973DF" w14:textId="77777777" w:rsidR="00813C28" w:rsidRPr="00813C28" w:rsidRDefault="00813C28" w:rsidP="00813C28">
      <w:pPr>
        <w:numPr>
          <w:ilvl w:val="0"/>
          <w:numId w:val="23"/>
        </w:numPr>
      </w:pPr>
      <w:r w:rsidRPr="00813C28">
        <w:t>Установить факт отсутствия родственных отношений между [ФИО наследодателя], умершим(ей) «__» ________ 20__ г., и Ответчиком — [ФИО ответчика], «__» ________ 20__ г. года рождения.</w:t>
      </w:r>
    </w:p>
    <w:p w14:paraId="514ED6BA" w14:textId="77777777" w:rsidR="00813C28" w:rsidRPr="00813C28" w:rsidRDefault="00813C28" w:rsidP="00813C28">
      <w:pPr>
        <w:numPr>
          <w:ilvl w:val="0"/>
          <w:numId w:val="23"/>
        </w:numPr>
      </w:pPr>
      <w:r w:rsidRPr="00813C28">
        <w:t>Исключить Ответчика — [ФИО ответчика] из числа наследников по закону к имуществу умершего(ей) [ФИО наследодателя].</w:t>
      </w:r>
    </w:p>
    <w:p w14:paraId="5890778F" w14:textId="77777777" w:rsidR="00813C28" w:rsidRPr="00813C28" w:rsidRDefault="00813C28" w:rsidP="00813C28">
      <w:pPr>
        <w:numPr>
          <w:ilvl w:val="0"/>
          <w:numId w:val="23"/>
        </w:numPr>
      </w:pPr>
      <w:r w:rsidRPr="00813C28">
        <w:t>Обязать [Наименование органа ЗАГС] внести изменения в запись акта о рождении № [номер] от «__» ________ 20__ г., исключив сведения о [ФИО наследодателя] как об отце (матери) Ответчика.</w:t>
      </w:r>
    </w:p>
    <w:p w14:paraId="394796F2" w14:textId="77777777" w:rsidR="00813C28" w:rsidRPr="00813C28" w:rsidRDefault="00813C28" w:rsidP="00813C28">
      <w:pPr>
        <w:numPr>
          <w:ilvl w:val="0"/>
          <w:numId w:val="23"/>
        </w:numPr>
      </w:pPr>
      <w:r w:rsidRPr="00813C28">
        <w:t>Назначить по делу судебную молекулярно-генетическую экспертизу для определения наличия или отсутствия биологического родства.</w:t>
      </w:r>
    </w:p>
    <w:p w14:paraId="0A768E45" w14:textId="77777777" w:rsidR="00813C28" w:rsidRPr="00813C28" w:rsidRDefault="00813C28" w:rsidP="00813C28">
      <w:r w:rsidRPr="00813C28">
        <w:rPr>
          <w:b/>
          <w:bCs/>
        </w:rPr>
        <w:t>Приложение:</w:t>
      </w:r>
    </w:p>
    <w:p w14:paraId="013CA411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копия искового заявления и приложенных к нему документов для сторон;</w:t>
      </w:r>
    </w:p>
    <w:p w14:paraId="0E6EE018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документ, подтверждающий уплату государственной пошлины;</w:t>
      </w:r>
    </w:p>
    <w:p w14:paraId="4E97A9DF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копия свидетельства о смерти наследодателя;</w:t>
      </w:r>
    </w:p>
    <w:p w14:paraId="2B5CBB59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копия документа, подтверждающего право истца на наследство;</w:t>
      </w:r>
    </w:p>
    <w:p w14:paraId="1F8C13B6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копия справки/ответа нотариуса об открытии наследственного дела;</w:t>
      </w:r>
    </w:p>
    <w:p w14:paraId="5BDCE071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копии документов ЗАГС, содержащих оспариваемую запись;</w:t>
      </w:r>
    </w:p>
    <w:p w14:paraId="439B3926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письменные доказательства, подтверждающие позицию истца (при наличии);</w:t>
      </w:r>
    </w:p>
    <w:p w14:paraId="34EC4870" w14:textId="77777777" w:rsidR="00813C28" w:rsidRPr="00813C28" w:rsidRDefault="00813C28" w:rsidP="00813C28">
      <w:pPr>
        <w:numPr>
          <w:ilvl w:val="0"/>
          <w:numId w:val="24"/>
        </w:numPr>
      </w:pPr>
      <w:r w:rsidRPr="00813C28">
        <w:t>доверенность представителя (если иск подается представителем).</w:t>
      </w:r>
    </w:p>
    <w:p w14:paraId="67A3BE29" w14:textId="77777777" w:rsidR="00813C28" w:rsidRPr="00813C28" w:rsidRDefault="00813C28" w:rsidP="00813C28">
      <w:r w:rsidRPr="00813C28">
        <w:t>«__» ________ 20__ г.</w:t>
      </w:r>
    </w:p>
    <w:p w14:paraId="0FC3240F" w14:textId="77777777" w:rsidR="00813C28" w:rsidRPr="00813C28" w:rsidRDefault="00813C28" w:rsidP="00813C28">
      <w:r w:rsidRPr="00813C28">
        <w:t>________________ / [Фамилия И.О.]</w:t>
      </w:r>
    </w:p>
    <w:p w14:paraId="040E965B" w14:textId="77777777" w:rsidR="0083247E" w:rsidRPr="00813C28" w:rsidRDefault="0083247E" w:rsidP="00813C28"/>
    <w:sectPr w:rsidR="0083247E" w:rsidRPr="00813C2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3998" w14:textId="77777777" w:rsidR="002600E7" w:rsidRDefault="002600E7" w:rsidP="00AA1082">
      <w:pPr>
        <w:spacing w:after="0" w:line="240" w:lineRule="auto"/>
      </w:pPr>
      <w:r>
        <w:separator/>
      </w:r>
    </w:p>
  </w:endnote>
  <w:endnote w:type="continuationSeparator" w:id="0">
    <w:p w14:paraId="247D4D1C" w14:textId="77777777" w:rsidR="002600E7" w:rsidRDefault="002600E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530C" w14:textId="77777777" w:rsidR="002600E7" w:rsidRDefault="002600E7" w:rsidP="00AA1082">
      <w:pPr>
        <w:spacing w:after="0" w:line="240" w:lineRule="auto"/>
      </w:pPr>
      <w:r>
        <w:separator/>
      </w:r>
    </w:p>
  </w:footnote>
  <w:footnote w:type="continuationSeparator" w:id="0">
    <w:p w14:paraId="59AC3E06" w14:textId="77777777" w:rsidR="002600E7" w:rsidRDefault="002600E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8F2"/>
    <w:multiLevelType w:val="multilevel"/>
    <w:tmpl w:val="529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C4C44"/>
    <w:multiLevelType w:val="multilevel"/>
    <w:tmpl w:val="361A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F2786"/>
    <w:multiLevelType w:val="multilevel"/>
    <w:tmpl w:val="DEC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073AE"/>
    <w:multiLevelType w:val="multilevel"/>
    <w:tmpl w:val="73DC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E5649C"/>
    <w:multiLevelType w:val="multilevel"/>
    <w:tmpl w:val="EF5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1F267A"/>
    <w:multiLevelType w:val="multilevel"/>
    <w:tmpl w:val="90D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113A0"/>
    <w:multiLevelType w:val="multilevel"/>
    <w:tmpl w:val="105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2"/>
  </w:num>
  <w:num w:numId="2" w16cid:durableId="1452941838">
    <w:abstractNumId w:val="9"/>
  </w:num>
  <w:num w:numId="3" w16cid:durableId="620452602">
    <w:abstractNumId w:val="20"/>
  </w:num>
  <w:num w:numId="4" w16cid:durableId="127937033">
    <w:abstractNumId w:val="17"/>
  </w:num>
  <w:num w:numId="5" w16cid:durableId="531455332">
    <w:abstractNumId w:val="23"/>
  </w:num>
  <w:num w:numId="6" w16cid:durableId="1099104971">
    <w:abstractNumId w:val="5"/>
  </w:num>
  <w:num w:numId="7" w16cid:durableId="1269124427">
    <w:abstractNumId w:val="15"/>
  </w:num>
  <w:num w:numId="8" w16cid:durableId="557205090">
    <w:abstractNumId w:val="2"/>
  </w:num>
  <w:num w:numId="9" w16cid:durableId="1463647699">
    <w:abstractNumId w:val="10"/>
  </w:num>
  <w:num w:numId="10" w16cid:durableId="673608733">
    <w:abstractNumId w:val="8"/>
  </w:num>
  <w:num w:numId="11" w16cid:durableId="1989937548">
    <w:abstractNumId w:val="14"/>
  </w:num>
  <w:num w:numId="12" w16cid:durableId="1773040737">
    <w:abstractNumId w:val="18"/>
  </w:num>
  <w:num w:numId="13" w16cid:durableId="1329289397">
    <w:abstractNumId w:val="19"/>
  </w:num>
  <w:num w:numId="14" w16cid:durableId="1313484984">
    <w:abstractNumId w:val="3"/>
  </w:num>
  <w:num w:numId="15" w16cid:durableId="1457869392">
    <w:abstractNumId w:val="13"/>
  </w:num>
  <w:num w:numId="16" w16cid:durableId="1197355343">
    <w:abstractNumId w:val="1"/>
  </w:num>
  <w:num w:numId="17" w16cid:durableId="1464885777">
    <w:abstractNumId w:val="11"/>
  </w:num>
  <w:num w:numId="18" w16cid:durableId="532041284">
    <w:abstractNumId w:val="6"/>
  </w:num>
  <w:num w:numId="19" w16cid:durableId="1732732710">
    <w:abstractNumId w:val="21"/>
  </w:num>
  <w:num w:numId="20" w16cid:durableId="2076969181">
    <w:abstractNumId w:val="16"/>
  </w:num>
  <w:num w:numId="21" w16cid:durableId="1034884094">
    <w:abstractNumId w:val="0"/>
  </w:num>
  <w:num w:numId="22" w16cid:durableId="880364847">
    <w:abstractNumId w:val="7"/>
  </w:num>
  <w:num w:numId="23" w16cid:durableId="1786147927">
    <w:abstractNumId w:val="4"/>
  </w:num>
  <w:num w:numId="24" w16cid:durableId="17489166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1B5DD0"/>
    <w:rsid w:val="002240D4"/>
    <w:rsid w:val="002246DE"/>
    <w:rsid w:val="00227EAA"/>
    <w:rsid w:val="00237FA4"/>
    <w:rsid w:val="002600E7"/>
    <w:rsid w:val="002766D0"/>
    <w:rsid w:val="00290078"/>
    <w:rsid w:val="0029453C"/>
    <w:rsid w:val="00313859"/>
    <w:rsid w:val="00353A0B"/>
    <w:rsid w:val="003756C8"/>
    <w:rsid w:val="003854A0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5C502E"/>
    <w:rsid w:val="00635318"/>
    <w:rsid w:val="00657808"/>
    <w:rsid w:val="00663857"/>
    <w:rsid w:val="00675063"/>
    <w:rsid w:val="006D141B"/>
    <w:rsid w:val="00774785"/>
    <w:rsid w:val="00790DDC"/>
    <w:rsid w:val="00793E2C"/>
    <w:rsid w:val="007E1463"/>
    <w:rsid w:val="008057E1"/>
    <w:rsid w:val="00813C28"/>
    <w:rsid w:val="0083238E"/>
    <w:rsid w:val="0083247E"/>
    <w:rsid w:val="008526A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2026-08-14T06:15:00Z</dcterms:created>
  <dcterms:modified xsi:type="dcterms:W3CDTF">2026-08-14T06:15:00Z</dcterms:modified>
</cp:coreProperties>
</file>