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1143" w14:textId="77777777" w:rsidR="00276B7C" w:rsidRPr="00276B7C" w:rsidRDefault="00276B7C" w:rsidP="00276B7C">
      <w:pPr>
        <w:jc w:val="left"/>
      </w:pPr>
      <w:r w:rsidRPr="00276B7C">
        <w:t>В [наименование суда] районный суд</w:t>
      </w:r>
      <w:r w:rsidRPr="00276B7C">
        <w:br/>
        <w:t>Адрес: [адрес суда]</w:t>
      </w:r>
    </w:p>
    <w:p w14:paraId="22C735AC" w14:textId="77777777" w:rsidR="00276B7C" w:rsidRPr="00276B7C" w:rsidRDefault="00276B7C" w:rsidP="00276B7C">
      <w:pPr>
        <w:jc w:val="left"/>
      </w:pPr>
      <w:r w:rsidRPr="00276B7C">
        <w:rPr>
          <w:b/>
          <w:bCs/>
        </w:rPr>
        <w:t>Истец:</w:t>
      </w:r>
      <w:r w:rsidRPr="00276B7C">
        <w:t xml:space="preserve"> [ФИО]</w:t>
      </w:r>
      <w:r w:rsidRPr="00276B7C">
        <w:br/>
        <w:t>Адрес: [адрес регистрации]</w:t>
      </w:r>
      <w:r w:rsidRPr="00276B7C">
        <w:br/>
        <w:t>Телефон: [номер телефона]</w:t>
      </w:r>
      <w:r w:rsidRPr="00276B7C">
        <w:br/>
        <w:t>Электронная почта: [адрес электронной почты]</w:t>
      </w:r>
    </w:p>
    <w:p w14:paraId="4F62C48D" w14:textId="77777777" w:rsidR="00276B7C" w:rsidRPr="00276B7C" w:rsidRDefault="00276B7C" w:rsidP="00276B7C">
      <w:pPr>
        <w:jc w:val="left"/>
      </w:pPr>
      <w:r w:rsidRPr="00276B7C">
        <w:rPr>
          <w:b/>
          <w:bCs/>
        </w:rPr>
        <w:t>Ответчик:</w:t>
      </w:r>
      <w:r w:rsidRPr="00276B7C">
        <w:t xml:space="preserve"> СНТ «[Название]»</w:t>
      </w:r>
      <w:r w:rsidRPr="00276B7C">
        <w:br/>
        <w:t>ИНН: [номер]</w:t>
      </w:r>
      <w:r w:rsidRPr="00276B7C">
        <w:br/>
        <w:t>Адрес: [юридический адрес СНТ]</w:t>
      </w:r>
    </w:p>
    <w:p w14:paraId="1B1B307D" w14:textId="77777777" w:rsidR="00276B7C" w:rsidRPr="00276B7C" w:rsidRDefault="00276B7C" w:rsidP="00276B7C">
      <w:pPr>
        <w:jc w:val="center"/>
        <w:rPr>
          <w:b/>
          <w:bCs/>
        </w:rPr>
      </w:pPr>
      <w:r w:rsidRPr="00276B7C">
        <w:rPr>
          <w:b/>
          <w:bCs/>
        </w:rPr>
        <w:t>Исковое заявление</w:t>
      </w:r>
      <w:r w:rsidRPr="00276B7C">
        <w:rPr>
          <w:b/>
          <w:bCs/>
        </w:rPr>
        <w:br/>
        <w:t>о признании недействительным решения общего собрания членов СНТ</w:t>
      </w:r>
    </w:p>
    <w:p w14:paraId="7D1FE806" w14:textId="77777777" w:rsidR="00276B7C" w:rsidRPr="00276B7C" w:rsidRDefault="00276B7C" w:rsidP="00276B7C">
      <w:r w:rsidRPr="00276B7C">
        <w:t>Я, [ФИО], являюсь собственником земельного участка № [номер] с кадастровым номером [номер] в границах СНТ «[Название]» и членом указанного товарищества. «__» ________ 20__ г. состоялось общее собрание членов СНТ, результаты которого зафиксированы в протоколе № [номер].</w:t>
      </w:r>
    </w:p>
    <w:p w14:paraId="4C152C5C" w14:textId="77777777" w:rsidR="00276B7C" w:rsidRPr="00276B7C" w:rsidRDefault="00276B7C" w:rsidP="00276B7C">
      <w:r w:rsidRPr="00276B7C">
        <w:t>О принятых решениях мне стало известно «__» ________ 20__ г. из [источник информации, например, информационный стенд или сообщение в мессенджере]. Считаю указанное решение незаконным и нарушающим мои права, поскольку при проведении собрания допущены существенные нарушения норм действующего законодательства.</w:t>
      </w:r>
    </w:p>
    <w:p w14:paraId="63539AC3" w14:textId="77777777" w:rsidR="00276B7C" w:rsidRPr="00276B7C" w:rsidRDefault="00276B7C" w:rsidP="00276B7C">
      <w:r w:rsidRPr="00276B7C">
        <w:t>Во-первых, процедура уведомления о проведении собрания не соответствовала требованиям Федерального закона № 217-ФЗ и Устава СНТ. Сообщение о собрании не было опубликовано в установленный срок и доступным способом. По этой причине я и многие другие садоводы были лишены возможности принять участие в голосовании.</w:t>
      </w:r>
    </w:p>
    <w:p w14:paraId="196526C6" w14:textId="77777777" w:rsidR="00276B7C" w:rsidRPr="00276B7C" w:rsidRDefault="00276B7C" w:rsidP="00276B7C">
      <w:r w:rsidRPr="00276B7C">
        <w:t>Во-вторых, на собрании отсутствовал кворум. В СНТ числится [количество] членов, однако в голосовании приняли участие только [количество] человек. Согласно закону, решение правомочно только при участии более 50% членов товарищества. Таким образом, принятые решения не имеют юридической силы.</w:t>
      </w:r>
    </w:p>
    <w:p w14:paraId="588D3E0A" w14:textId="77777777" w:rsidR="00276B7C" w:rsidRPr="00276B7C" w:rsidRDefault="00276B7C" w:rsidP="00276B7C">
      <w:r w:rsidRPr="00276B7C">
        <w:t>В-третьих, решение по вопросу [указать пункт протокола, например, об установлении целевых взносов] принято по вопросу, не включенному в повестку дня. Данное действие прямо нарушает п. 10 ст. 17 Закона № 217-ФЗ. Принятые изменения возлагают на меня дополнительные финансовые обязательства без законных на то оснований.</w:t>
      </w:r>
    </w:p>
    <w:p w14:paraId="3D91E3BE" w14:textId="77777777" w:rsidR="00276B7C" w:rsidRPr="00276B7C" w:rsidRDefault="00276B7C" w:rsidP="00276B7C">
      <w:r w:rsidRPr="00276B7C">
        <w:t>На основании изложенного, руководствуясь ст. 181.3, 181.4 ГК РФ, ст. 17, 18 ФЗ № 217-ФЗ, ст. 131–132 ГПК РФ,</w:t>
      </w:r>
    </w:p>
    <w:p w14:paraId="20DACF42" w14:textId="77777777" w:rsidR="00276B7C" w:rsidRPr="00276B7C" w:rsidRDefault="00276B7C" w:rsidP="00276B7C">
      <w:pPr>
        <w:rPr>
          <w:b/>
          <w:bCs/>
        </w:rPr>
      </w:pPr>
      <w:r w:rsidRPr="00276B7C">
        <w:rPr>
          <w:b/>
          <w:bCs/>
        </w:rPr>
        <w:t>ПРОШУ:</w:t>
      </w:r>
    </w:p>
    <w:p w14:paraId="054DEBA6" w14:textId="77777777" w:rsidR="00276B7C" w:rsidRPr="00276B7C" w:rsidRDefault="00276B7C" w:rsidP="00276B7C">
      <w:pPr>
        <w:numPr>
          <w:ilvl w:val="0"/>
          <w:numId w:val="10"/>
        </w:numPr>
      </w:pPr>
      <w:r w:rsidRPr="00276B7C">
        <w:t>Признать недействительным решение общего собрания членов СНТ «[Название]» от «__» ________ 20__ г., оформленное протоколом № [номер].</w:t>
      </w:r>
    </w:p>
    <w:p w14:paraId="1955FC86" w14:textId="77777777" w:rsidR="00276B7C" w:rsidRPr="00276B7C" w:rsidRDefault="00276B7C" w:rsidP="00276B7C">
      <w:pPr>
        <w:numPr>
          <w:ilvl w:val="0"/>
          <w:numId w:val="10"/>
        </w:numPr>
      </w:pPr>
      <w:r w:rsidRPr="00276B7C">
        <w:lastRenderedPageBreak/>
        <w:t>Взыскать с Ответчика в мою пользу расходы по уплате государственной пошлины в размере [СУММА] руб.</w:t>
      </w:r>
    </w:p>
    <w:p w14:paraId="12C56385" w14:textId="77777777" w:rsidR="00276B7C" w:rsidRPr="00276B7C" w:rsidRDefault="00276B7C" w:rsidP="00276B7C">
      <w:pPr>
        <w:rPr>
          <w:b/>
          <w:bCs/>
        </w:rPr>
      </w:pPr>
      <w:r w:rsidRPr="00276B7C">
        <w:rPr>
          <w:b/>
          <w:bCs/>
        </w:rPr>
        <w:t>Приложения:</w:t>
      </w:r>
    </w:p>
    <w:p w14:paraId="398799B1" w14:textId="77777777" w:rsidR="00276B7C" w:rsidRPr="00276B7C" w:rsidRDefault="00276B7C" w:rsidP="00276B7C">
      <w:pPr>
        <w:numPr>
          <w:ilvl w:val="0"/>
          <w:numId w:val="11"/>
        </w:numPr>
      </w:pPr>
      <w:r w:rsidRPr="00276B7C">
        <w:t>копия документа о праве собственности на участок;</w:t>
      </w:r>
    </w:p>
    <w:p w14:paraId="221FF3DE" w14:textId="77777777" w:rsidR="00276B7C" w:rsidRPr="00276B7C" w:rsidRDefault="00276B7C" w:rsidP="00276B7C">
      <w:pPr>
        <w:numPr>
          <w:ilvl w:val="0"/>
          <w:numId w:val="11"/>
        </w:numPr>
      </w:pPr>
      <w:r w:rsidRPr="00276B7C">
        <w:t>копия оспариваемого протокола (при наличии);</w:t>
      </w:r>
    </w:p>
    <w:p w14:paraId="3EDB59F3" w14:textId="77777777" w:rsidR="00276B7C" w:rsidRPr="00276B7C" w:rsidRDefault="00276B7C" w:rsidP="00276B7C">
      <w:pPr>
        <w:numPr>
          <w:ilvl w:val="0"/>
          <w:numId w:val="11"/>
        </w:numPr>
      </w:pPr>
      <w:r w:rsidRPr="00276B7C">
        <w:t>уведомление о направлении копии иска Ответчику;</w:t>
      </w:r>
    </w:p>
    <w:p w14:paraId="00169201" w14:textId="77777777" w:rsidR="00276B7C" w:rsidRPr="00276B7C" w:rsidRDefault="00276B7C" w:rsidP="00276B7C">
      <w:pPr>
        <w:numPr>
          <w:ilvl w:val="0"/>
          <w:numId w:val="11"/>
        </w:numPr>
      </w:pPr>
      <w:r w:rsidRPr="00276B7C">
        <w:t>квитанция об уплате государственной пошлины;</w:t>
      </w:r>
    </w:p>
    <w:p w14:paraId="7CEBD1DA" w14:textId="77777777" w:rsidR="00276B7C" w:rsidRPr="00276B7C" w:rsidRDefault="00276B7C" w:rsidP="00276B7C">
      <w:pPr>
        <w:numPr>
          <w:ilvl w:val="0"/>
          <w:numId w:val="11"/>
        </w:numPr>
      </w:pPr>
      <w:r w:rsidRPr="00276B7C">
        <w:t>доказательства нарушения порядка уведомления или отсутствия кворума.</w:t>
      </w:r>
    </w:p>
    <w:p w14:paraId="7DDE9FD0" w14:textId="77777777" w:rsidR="00276B7C" w:rsidRPr="00276B7C" w:rsidRDefault="00276B7C" w:rsidP="00276B7C">
      <w:r w:rsidRPr="00276B7C">
        <w:t>«__» ________ 20__ г.</w:t>
      </w:r>
    </w:p>
    <w:p w14:paraId="60A5F3B5" w14:textId="77777777" w:rsidR="00276B7C" w:rsidRPr="00276B7C" w:rsidRDefault="00276B7C" w:rsidP="00276B7C">
      <w:r w:rsidRPr="00276B7C">
        <w:t>________________ / [Фамилия И.О.]</w:t>
      </w:r>
    </w:p>
    <w:p w14:paraId="377FE0DC" w14:textId="77777777" w:rsidR="0083247E" w:rsidRPr="00276B7C" w:rsidRDefault="0083247E" w:rsidP="00276B7C"/>
    <w:sectPr w:rsidR="0083247E" w:rsidRPr="00276B7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94F1" w14:textId="77777777" w:rsidR="00C87825" w:rsidRDefault="00C87825" w:rsidP="00AA1082">
      <w:pPr>
        <w:spacing w:after="0" w:line="240" w:lineRule="auto"/>
      </w:pPr>
      <w:r>
        <w:separator/>
      </w:r>
    </w:p>
  </w:endnote>
  <w:endnote w:type="continuationSeparator" w:id="0">
    <w:p w14:paraId="47B5AE97" w14:textId="77777777" w:rsidR="00C87825" w:rsidRDefault="00C8782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7C76" w14:textId="77777777" w:rsidR="00C87825" w:rsidRDefault="00C87825" w:rsidP="00AA1082">
      <w:pPr>
        <w:spacing w:after="0" w:line="240" w:lineRule="auto"/>
      </w:pPr>
      <w:r>
        <w:separator/>
      </w:r>
    </w:p>
  </w:footnote>
  <w:footnote w:type="continuationSeparator" w:id="0">
    <w:p w14:paraId="5F3A0659" w14:textId="77777777" w:rsidR="00C87825" w:rsidRDefault="00C8782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7"/>
  </w:num>
  <w:num w:numId="2" w16cid:durableId="1452941838">
    <w:abstractNumId w:val="2"/>
  </w:num>
  <w:num w:numId="3" w16cid:durableId="1996958423">
    <w:abstractNumId w:val="1"/>
  </w:num>
  <w:num w:numId="4" w16cid:durableId="1612474000">
    <w:abstractNumId w:val="3"/>
  </w:num>
  <w:num w:numId="5" w16cid:durableId="1267614942">
    <w:abstractNumId w:val="9"/>
  </w:num>
  <w:num w:numId="6" w16cid:durableId="80032759">
    <w:abstractNumId w:val="6"/>
  </w:num>
  <w:num w:numId="7" w16cid:durableId="1584333580">
    <w:abstractNumId w:val="5"/>
  </w:num>
  <w:num w:numId="8" w16cid:durableId="853614933">
    <w:abstractNumId w:val="0"/>
  </w:num>
  <w:num w:numId="9" w16cid:durableId="1919049586">
    <w:abstractNumId w:val="8"/>
  </w:num>
  <w:num w:numId="10" w16cid:durableId="1216772059">
    <w:abstractNumId w:val="4"/>
  </w:num>
  <w:num w:numId="11" w16cid:durableId="1143233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5B23DD"/>
    <w:rsid w:val="0060767C"/>
    <w:rsid w:val="00657808"/>
    <w:rsid w:val="00675063"/>
    <w:rsid w:val="006E139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87825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2026-07-16T06:18:00Z</dcterms:created>
  <dcterms:modified xsi:type="dcterms:W3CDTF">2026-07-16T06:18:00Z</dcterms:modified>
</cp:coreProperties>
</file>