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09889" w14:textId="77777777" w:rsidR="000B3555" w:rsidRPr="000B3555" w:rsidRDefault="000B3555" w:rsidP="000B3555">
      <w:pPr>
        <w:jc w:val="left"/>
      </w:pPr>
      <w:r w:rsidRPr="000B3555">
        <w:t>В [наименование суда, в который подается иск]</w:t>
      </w:r>
      <w:r w:rsidRPr="000B3555">
        <w:br/>
        <w:t>Адрес: [адрес суда]</w:t>
      </w:r>
    </w:p>
    <w:p w14:paraId="6698B302" w14:textId="77777777" w:rsidR="000B3555" w:rsidRPr="000B3555" w:rsidRDefault="000B3555" w:rsidP="000B3555">
      <w:pPr>
        <w:jc w:val="left"/>
      </w:pPr>
      <w:r w:rsidRPr="000B3555">
        <w:rPr>
          <w:b/>
          <w:bCs/>
        </w:rPr>
        <w:t>Административный истец:</w:t>
      </w:r>
      <w:r w:rsidRPr="000B3555">
        <w:t xml:space="preserve"> [ФИО или наименование должника]</w:t>
      </w:r>
      <w:r w:rsidRPr="000B3555">
        <w:br/>
        <w:t>Адрес: [адрес регистраций / места нахождения]</w:t>
      </w:r>
      <w:r w:rsidRPr="000B3555">
        <w:br/>
        <w:t>Телефон: [номер телефона]</w:t>
      </w:r>
      <w:r w:rsidRPr="000B3555">
        <w:br/>
        <w:t>Электронная почта: [адрес электронной почты]</w:t>
      </w:r>
    </w:p>
    <w:p w14:paraId="0B183B81" w14:textId="77777777" w:rsidR="000B3555" w:rsidRPr="000B3555" w:rsidRDefault="000B3555" w:rsidP="000B3555">
      <w:pPr>
        <w:jc w:val="left"/>
      </w:pPr>
      <w:r w:rsidRPr="000B3555">
        <w:rPr>
          <w:b/>
          <w:bCs/>
        </w:rPr>
        <w:t>Административный ответчик:</w:t>
      </w:r>
      <w:r w:rsidRPr="000B3555">
        <w:t xml:space="preserve"> [Судебный пристав-исполнитель ФИО]</w:t>
      </w:r>
      <w:r w:rsidRPr="000B3555">
        <w:br/>
        <w:t>[Наименование отделения судебных приставов]</w:t>
      </w:r>
      <w:r w:rsidRPr="000B3555">
        <w:br/>
        <w:t>Адрес: [адрес ОСП]</w:t>
      </w:r>
    </w:p>
    <w:p w14:paraId="3BAF8D4B" w14:textId="77777777" w:rsidR="000B3555" w:rsidRPr="000B3555" w:rsidRDefault="000B3555" w:rsidP="000B3555">
      <w:pPr>
        <w:jc w:val="left"/>
      </w:pPr>
      <w:r w:rsidRPr="000B3555">
        <w:rPr>
          <w:b/>
          <w:bCs/>
        </w:rPr>
        <w:t>Заинтересованное лицо:</w:t>
      </w:r>
      <w:r w:rsidRPr="000B3555">
        <w:t xml:space="preserve"> [ФИО или наименование взыскателя]</w:t>
      </w:r>
      <w:r w:rsidRPr="000B3555">
        <w:br/>
        <w:t>Адрес: [адрес взыскателя]</w:t>
      </w:r>
    </w:p>
    <w:p w14:paraId="58CC5062" w14:textId="77777777" w:rsidR="000B3555" w:rsidRPr="000B3555" w:rsidRDefault="000B3555" w:rsidP="000B3555">
      <w:pPr>
        <w:jc w:val="left"/>
      </w:pPr>
      <w:r w:rsidRPr="000B3555">
        <w:t xml:space="preserve">Госпошлина: освобожден на основании </w:t>
      </w:r>
      <w:proofErr w:type="spellStart"/>
      <w:r w:rsidRPr="000B3555">
        <w:t>пп</w:t>
      </w:r>
      <w:proofErr w:type="spellEnd"/>
      <w:r w:rsidRPr="000B3555">
        <w:t>. 7 п. 1 ст. 333.36 НК РФ (или [СУММА] руб.)</w:t>
      </w:r>
    </w:p>
    <w:p w14:paraId="3134AD26" w14:textId="77777777" w:rsidR="000B3555" w:rsidRPr="000B3555" w:rsidRDefault="000B3555" w:rsidP="000B3555">
      <w:pPr>
        <w:jc w:val="center"/>
        <w:rPr>
          <w:b/>
          <w:bCs/>
        </w:rPr>
      </w:pPr>
      <w:r w:rsidRPr="000B3555">
        <w:rPr>
          <w:b/>
          <w:bCs/>
        </w:rPr>
        <w:t>Административное исковое заявление</w:t>
      </w:r>
      <w:r w:rsidRPr="000B3555">
        <w:rPr>
          <w:b/>
          <w:bCs/>
        </w:rPr>
        <w:br/>
        <w:t>об освобождении от уплаты исполнительского сбора (или о снижении его размера)</w:t>
      </w:r>
    </w:p>
    <w:p w14:paraId="4CE353B6" w14:textId="77777777" w:rsidR="000B3555" w:rsidRPr="000B3555" w:rsidRDefault="000B3555" w:rsidP="000B3555">
      <w:r w:rsidRPr="000B3555">
        <w:t>В производстве [наименование ОСП] находится исполнительное производство № [номер] от «__» ________ 20__ г., возбужденное на основании исполнительного документа [наименование документа, номер, дата] в отношении должника [ФИО/наименование истца] в пользу взыскателя [ФИО/наименование взыскателя].</w:t>
      </w:r>
    </w:p>
    <w:p w14:paraId="480F3CD7" w14:textId="77777777" w:rsidR="000B3555" w:rsidRPr="000B3555" w:rsidRDefault="000B3555" w:rsidP="000B3555">
      <w:r w:rsidRPr="000B3555">
        <w:t>Постановление о возбуждении исполнительного производства было получено должником «__» ________ 20__ г. В названном постановлении судебный пристав-исполнитель установил 5-дневный срок для добровольного исполнения требований.</w:t>
      </w:r>
    </w:p>
    <w:p w14:paraId="0B9DE823" w14:textId="77777777" w:rsidR="000B3555" w:rsidRPr="000B3555" w:rsidRDefault="000B3555" w:rsidP="000B3555">
      <w:r w:rsidRPr="000B3555">
        <w:t>«__» ________ 20__ г. судебный пристав-исполнитель [ФИО пристава] вынес постановление № [номер] о взыскании с административного истца исполнительского сбора в размере [СУММА] рублей.</w:t>
      </w:r>
    </w:p>
    <w:p w14:paraId="43DF4CFF" w14:textId="77777777" w:rsidR="000B3555" w:rsidRPr="000B3555" w:rsidRDefault="000B3555" w:rsidP="000B3555">
      <w:r w:rsidRPr="000B3555">
        <w:t>Административный истец считает указанное постановление незаконным и необоснованным в части взыскания исполнительского сбора по следующим основаниям.</w:t>
      </w:r>
    </w:p>
    <w:p w14:paraId="6899BB02" w14:textId="77777777" w:rsidR="000B3555" w:rsidRPr="000B3555" w:rsidRDefault="000B3555" w:rsidP="000B3555">
      <w:r w:rsidRPr="000B3555">
        <w:t>В течение установленного срока добровольного исполнения требование не было исполнено по уважительным причинам, возникшим вследствие чрезвычайных и непредотвратимых обстоятельств (непреодолимой силы) / иных объективных причин, а именно: [указать причины: тяжелая болезнь, стационарное лечение, сбой в работе банковских систем, форс-мажорные обстоятельства, задержка уведомления и т.д.].</w:t>
      </w:r>
    </w:p>
    <w:p w14:paraId="6CA83CE7" w14:textId="77777777" w:rsidR="000B3555" w:rsidRPr="000B3555" w:rsidRDefault="000B3555" w:rsidP="000B3555">
      <w:r w:rsidRPr="000B3555">
        <w:t>Указанные обстоятельства подтверждаются следующими документами: [перечислить справки, акты, выписки, платежные поручения].</w:t>
      </w:r>
    </w:p>
    <w:p w14:paraId="0D354974" w14:textId="77777777" w:rsidR="000B3555" w:rsidRPr="000B3555" w:rsidRDefault="000B3555" w:rsidP="000B3555">
      <w:r w:rsidRPr="000B3555">
        <w:t>После прекращения действия названных обстоятельств требование исполнительного документа было исполнено должником в полном объеме «__» ________ 20__ г., что подтверждается [указать документ: квитанция, платежное поручение].</w:t>
      </w:r>
    </w:p>
    <w:p w14:paraId="504FB165" w14:textId="77777777" w:rsidR="000B3555" w:rsidRPr="000B3555" w:rsidRDefault="000B3555" w:rsidP="000B3555">
      <w:r w:rsidRPr="000B3555">
        <w:lastRenderedPageBreak/>
        <w:t>Согласно ч. 1 ст. 112 Федерального закона «Об исполнительном производстве» исполнительский сбор является санкцией чрезвычайного характера. На основании ч. 7 ст. 112 указанного Закона суд вправе с учетом степени вины должника в неисполнении в срок исполнительного документа, имущественного положения должника, иных существенных обстоятельств отсрочить или рассрочить рассрочку взыскания исполнительского сбора, а также уменьшить его размер или полностью освободить должника от его взыскания.</w:t>
      </w:r>
    </w:p>
    <w:p w14:paraId="1C5549C2" w14:textId="77777777" w:rsidR="000B3555" w:rsidRPr="000B3555" w:rsidRDefault="000B3555" w:rsidP="000B3555">
      <w:r w:rsidRPr="000B3555">
        <w:t>На основании изложенного, руководствуясь ст. 112 Федерального закона «Об исполнительном производстве», ст. 218–220 Кодекса административного судопроизводства РФ,</w:t>
      </w:r>
    </w:p>
    <w:p w14:paraId="0EFB57B2" w14:textId="77777777" w:rsidR="000B3555" w:rsidRPr="000B3555" w:rsidRDefault="000B3555" w:rsidP="000B3555">
      <w:pPr>
        <w:jc w:val="center"/>
      </w:pPr>
      <w:r w:rsidRPr="000B3555">
        <w:rPr>
          <w:b/>
          <w:bCs/>
        </w:rPr>
        <w:t>ПРОШУ:</w:t>
      </w:r>
    </w:p>
    <w:p w14:paraId="5B5FEE53" w14:textId="77777777" w:rsidR="000B3555" w:rsidRPr="000B3555" w:rsidRDefault="000B3555" w:rsidP="000B3555">
      <w:pPr>
        <w:numPr>
          <w:ilvl w:val="0"/>
          <w:numId w:val="48"/>
        </w:numPr>
      </w:pPr>
      <w:r w:rsidRPr="000B3555">
        <w:t>Освободить [ФИО / наименование должника] от взыскания исполнительского сбора в размере [СУММА] рублей, установленного постановлением судебного пристава-исполнителя [наименование ОСП, ФИО] от «__» ________ 20__ г. № [номер] по исполнительному производству № [номер].</w:t>
      </w:r>
    </w:p>
    <w:p w14:paraId="0A46DBDE" w14:textId="77777777" w:rsidR="000B3555" w:rsidRPr="000B3555" w:rsidRDefault="000B3555" w:rsidP="000B3555">
      <w:pPr>
        <w:numPr>
          <w:ilvl w:val="0"/>
          <w:numId w:val="48"/>
        </w:numPr>
      </w:pPr>
      <w:r w:rsidRPr="000B3555">
        <w:t>(Альтернативное требование)</w:t>
      </w:r>
      <w:proofErr w:type="gramStart"/>
      <w:r w:rsidRPr="000B3555">
        <w:t>: Уменьшить</w:t>
      </w:r>
      <w:proofErr w:type="gramEnd"/>
      <w:r w:rsidRPr="000B3555">
        <w:t xml:space="preserve"> размер исполнительского сбора, установленного постановлением судебного пристава-исполнителя от «__» ________ 20__ г. № [номер], на 25% — до суммы [СУММА] рублей.</w:t>
      </w:r>
    </w:p>
    <w:p w14:paraId="5B6D94D6" w14:textId="77777777" w:rsidR="000B3555" w:rsidRPr="000B3555" w:rsidRDefault="000B3555" w:rsidP="000B3555">
      <w:r w:rsidRPr="000B3555">
        <w:rPr>
          <w:b/>
          <w:bCs/>
        </w:rPr>
        <w:t>Приложения:</w:t>
      </w:r>
    </w:p>
    <w:p w14:paraId="15F3B0A2" w14:textId="77777777" w:rsidR="000B3555" w:rsidRPr="000B3555" w:rsidRDefault="000B3555" w:rsidP="000B3555">
      <w:pPr>
        <w:numPr>
          <w:ilvl w:val="0"/>
          <w:numId w:val="49"/>
        </w:numPr>
      </w:pPr>
      <w:r w:rsidRPr="000B3555">
        <w:t>копия административного искового заявления и приложенных к нему документов для вручения ответчику и заинтересованному лицу (или уведомление о вручении);</w:t>
      </w:r>
    </w:p>
    <w:p w14:paraId="40CBF6FE" w14:textId="77777777" w:rsidR="000B3555" w:rsidRPr="000B3555" w:rsidRDefault="000B3555" w:rsidP="000B3555">
      <w:pPr>
        <w:numPr>
          <w:ilvl w:val="0"/>
          <w:numId w:val="49"/>
        </w:numPr>
      </w:pPr>
      <w:r w:rsidRPr="000B3555">
        <w:t>копия постановления о возбуждении исполнительного производства;</w:t>
      </w:r>
    </w:p>
    <w:p w14:paraId="6BCF3454" w14:textId="77777777" w:rsidR="000B3555" w:rsidRPr="000B3555" w:rsidRDefault="000B3555" w:rsidP="000B3555">
      <w:pPr>
        <w:numPr>
          <w:ilvl w:val="0"/>
          <w:numId w:val="49"/>
        </w:numPr>
      </w:pPr>
      <w:r w:rsidRPr="000B3555">
        <w:t>копия постановления о взыскании исполнительского сбора;</w:t>
      </w:r>
    </w:p>
    <w:p w14:paraId="0717745A" w14:textId="77777777" w:rsidR="000B3555" w:rsidRPr="000B3555" w:rsidRDefault="000B3555" w:rsidP="000B3555">
      <w:pPr>
        <w:numPr>
          <w:ilvl w:val="0"/>
          <w:numId w:val="49"/>
        </w:numPr>
      </w:pPr>
      <w:r w:rsidRPr="000B3555">
        <w:t>документы, подтверждающие дату получения постановления должником;</w:t>
      </w:r>
    </w:p>
    <w:p w14:paraId="29D761A9" w14:textId="77777777" w:rsidR="000B3555" w:rsidRPr="000B3555" w:rsidRDefault="000B3555" w:rsidP="000B3555">
      <w:pPr>
        <w:numPr>
          <w:ilvl w:val="0"/>
          <w:numId w:val="49"/>
        </w:numPr>
      </w:pPr>
      <w:r w:rsidRPr="000B3555">
        <w:t>документы, подтверждающие уважительность причин неисполнения требований в срок;</w:t>
      </w:r>
    </w:p>
    <w:p w14:paraId="46CA5661" w14:textId="77777777" w:rsidR="000B3555" w:rsidRPr="000B3555" w:rsidRDefault="000B3555" w:rsidP="000B3555">
      <w:pPr>
        <w:numPr>
          <w:ilvl w:val="0"/>
          <w:numId w:val="49"/>
        </w:numPr>
      </w:pPr>
      <w:r w:rsidRPr="000B3555">
        <w:t>документы, подтверждающие последующее полное или частичное исполнение требования;</w:t>
      </w:r>
    </w:p>
    <w:p w14:paraId="5B6093BD" w14:textId="77777777" w:rsidR="000B3555" w:rsidRPr="000B3555" w:rsidRDefault="000B3555" w:rsidP="000B3555">
      <w:pPr>
        <w:numPr>
          <w:ilvl w:val="0"/>
          <w:numId w:val="49"/>
        </w:numPr>
      </w:pPr>
      <w:r w:rsidRPr="000B3555">
        <w:t>доверенность или иной документ, подтверждающий полномочия представителя (при наличии).</w:t>
      </w:r>
    </w:p>
    <w:p w14:paraId="2310A4F6" w14:textId="77777777" w:rsidR="000B3555" w:rsidRPr="000B3555" w:rsidRDefault="000B3555" w:rsidP="000B3555">
      <w:r w:rsidRPr="000B3555">
        <w:t>«__» ________ 20__ г.</w:t>
      </w:r>
    </w:p>
    <w:p w14:paraId="5095290A" w14:textId="77777777" w:rsidR="000B3555" w:rsidRPr="000B3555" w:rsidRDefault="000B3555" w:rsidP="000B3555">
      <w:r w:rsidRPr="000B3555">
        <w:t>________________ / [Фамилия И.О.]</w:t>
      </w:r>
    </w:p>
    <w:p w14:paraId="0C96273E" w14:textId="5B885FE2" w:rsidR="0083247E" w:rsidRPr="000B3555" w:rsidRDefault="0083247E" w:rsidP="000B3555"/>
    <w:sectPr w:rsidR="0083247E" w:rsidRPr="000B3555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4998C" w14:textId="77777777" w:rsidR="001948F6" w:rsidRDefault="001948F6" w:rsidP="00AA1082">
      <w:pPr>
        <w:spacing w:after="0" w:line="240" w:lineRule="auto"/>
      </w:pPr>
      <w:r>
        <w:separator/>
      </w:r>
    </w:p>
  </w:endnote>
  <w:endnote w:type="continuationSeparator" w:id="0">
    <w:p w14:paraId="23D859E8" w14:textId="77777777" w:rsidR="001948F6" w:rsidRDefault="001948F6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E2EB7" w14:textId="77777777" w:rsidR="001948F6" w:rsidRDefault="001948F6" w:rsidP="00AA1082">
      <w:pPr>
        <w:spacing w:after="0" w:line="240" w:lineRule="auto"/>
      </w:pPr>
      <w:r>
        <w:separator/>
      </w:r>
    </w:p>
  </w:footnote>
  <w:footnote w:type="continuationSeparator" w:id="0">
    <w:p w14:paraId="0C8325DB" w14:textId="77777777" w:rsidR="001948F6" w:rsidRDefault="001948F6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054360"/>
    <w:multiLevelType w:val="multilevel"/>
    <w:tmpl w:val="0BE26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CF623E"/>
    <w:multiLevelType w:val="multilevel"/>
    <w:tmpl w:val="7374A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276136"/>
    <w:multiLevelType w:val="multilevel"/>
    <w:tmpl w:val="529A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3C2B0A"/>
    <w:multiLevelType w:val="multilevel"/>
    <w:tmpl w:val="B0A2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964D6C"/>
    <w:multiLevelType w:val="multilevel"/>
    <w:tmpl w:val="FC96B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994206"/>
    <w:multiLevelType w:val="multilevel"/>
    <w:tmpl w:val="6A0CD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B5044B"/>
    <w:multiLevelType w:val="multilevel"/>
    <w:tmpl w:val="A0D6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B717A58"/>
    <w:multiLevelType w:val="multilevel"/>
    <w:tmpl w:val="AE081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27"/>
  </w:num>
  <w:num w:numId="2" w16cid:durableId="1452941838">
    <w:abstractNumId w:val="14"/>
  </w:num>
  <w:num w:numId="3" w16cid:durableId="973607643">
    <w:abstractNumId w:val="30"/>
  </w:num>
  <w:num w:numId="4" w16cid:durableId="311717642">
    <w:abstractNumId w:val="6"/>
  </w:num>
  <w:num w:numId="5" w16cid:durableId="1548955455">
    <w:abstractNumId w:val="7"/>
  </w:num>
  <w:num w:numId="6" w16cid:durableId="1895265005">
    <w:abstractNumId w:val="28"/>
  </w:num>
  <w:num w:numId="7" w16cid:durableId="1812361597">
    <w:abstractNumId w:val="5"/>
  </w:num>
  <w:num w:numId="8" w16cid:durableId="389576680">
    <w:abstractNumId w:val="20"/>
  </w:num>
  <w:num w:numId="9" w16cid:durableId="1339429729">
    <w:abstractNumId w:val="25"/>
  </w:num>
  <w:num w:numId="10" w16cid:durableId="174347891">
    <w:abstractNumId w:val="2"/>
  </w:num>
  <w:num w:numId="11" w16cid:durableId="1279028447">
    <w:abstractNumId w:val="21"/>
  </w:num>
  <w:num w:numId="12" w16cid:durableId="1706173077">
    <w:abstractNumId w:val="31"/>
  </w:num>
  <w:num w:numId="13" w16cid:durableId="330641445">
    <w:abstractNumId w:val="35"/>
  </w:num>
  <w:num w:numId="14" w16cid:durableId="597102246">
    <w:abstractNumId w:val="36"/>
  </w:num>
  <w:num w:numId="15" w16cid:durableId="247010532">
    <w:abstractNumId w:val="13"/>
  </w:num>
  <w:num w:numId="16" w16cid:durableId="498227888">
    <w:abstractNumId w:val="18"/>
  </w:num>
  <w:num w:numId="17" w16cid:durableId="39939590">
    <w:abstractNumId w:val="38"/>
  </w:num>
  <w:num w:numId="18" w16cid:durableId="458300837">
    <w:abstractNumId w:val="10"/>
  </w:num>
  <w:num w:numId="19" w16cid:durableId="1896044014">
    <w:abstractNumId w:val="23"/>
  </w:num>
  <w:num w:numId="20" w16cid:durableId="1551571222">
    <w:abstractNumId w:val="37"/>
  </w:num>
  <w:num w:numId="21" w16cid:durableId="2104303046">
    <w:abstractNumId w:val="15"/>
  </w:num>
  <w:num w:numId="22" w16cid:durableId="1630748321">
    <w:abstractNumId w:val="29"/>
  </w:num>
  <w:num w:numId="23" w16cid:durableId="1524517003">
    <w:abstractNumId w:val="46"/>
  </w:num>
  <w:num w:numId="24" w16cid:durableId="1340504884">
    <w:abstractNumId w:val="0"/>
  </w:num>
  <w:num w:numId="25" w16cid:durableId="1924953197">
    <w:abstractNumId w:val="19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24"/>
  </w:num>
  <w:num w:numId="29" w16cid:durableId="1747068485">
    <w:abstractNumId w:val="44"/>
  </w:num>
  <w:num w:numId="30" w16cid:durableId="1794130543">
    <w:abstractNumId w:val="12"/>
  </w:num>
  <w:num w:numId="31" w16cid:durableId="1076976053">
    <w:abstractNumId w:val="40"/>
  </w:num>
  <w:num w:numId="32" w16cid:durableId="1008362091">
    <w:abstractNumId w:val="41"/>
  </w:num>
  <w:num w:numId="33" w16cid:durableId="1551572600">
    <w:abstractNumId w:val="45"/>
  </w:num>
  <w:num w:numId="34" w16cid:durableId="940720069">
    <w:abstractNumId w:val="47"/>
  </w:num>
  <w:num w:numId="35" w16cid:durableId="1810172758">
    <w:abstractNumId w:val="9"/>
  </w:num>
  <w:num w:numId="36" w16cid:durableId="1334409542">
    <w:abstractNumId w:val="43"/>
  </w:num>
  <w:num w:numId="37" w16cid:durableId="336421129">
    <w:abstractNumId w:val="34"/>
  </w:num>
  <w:num w:numId="38" w16cid:durableId="1897081525">
    <w:abstractNumId w:val="11"/>
  </w:num>
  <w:num w:numId="39" w16cid:durableId="1007945387">
    <w:abstractNumId w:val="4"/>
  </w:num>
  <w:num w:numId="40" w16cid:durableId="42216870">
    <w:abstractNumId w:val="22"/>
  </w:num>
  <w:num w:numId="41" w16cid:durableId="456678130">
    <w:abstractNumId w:val="39"/>
  </w:num>
  <w:num w:numId="42" w16cid:durableId="1729955778">
    <w:abstractNumId w:val="16"/>
  </w:num>
  <w:num w:numId="43" w16cid:durableId="1486822337">
    <w:abstractNumId w:val="32"/>
  </w:num>
  <w:num w:numId="44" w16cid:durableId="58945915">
    <w:abstractNumId w:val="42"/>
  </w:num>
  <w:num w:numId="45" w16cid:durableId="1768573781">
    <w:abstractNumId w:val="48"/>
  </w:num>
  <w:num w:numId="46" w16cid:durableId="625161689">
    <w:abstractNumId w:val="33"/>
  </w:num>
  <w:num w:numId="47" w16cid:durableId="575239356">
    <w:abstractNumId w:val="26"/>
  </w:num>
  <w:num w:numId="48" w16cid:durableId="123737560">
    <w:abstractNumId w:val="8"/>
  </w:num>
  <w:num w:numId="49" w16cid:durableId="5122575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B3555"/>
    <w:rsid w:val="000C285E"/>
    <w:rsid w:val="000D675F"/>
    <w:rsid w:val="000E186D"/>
    <w:rsid w:val="00110694"/>
    <w:rsid w:val="001134CC"/>
    <w:rsid w:val="00124C52"/>
    <w:rsid w:val="00136CBC"/>
    <w:rsid w:val="001948F6"/>
    <w:rsid w:val="001E0377"/>
    <w:rsid w:val="002246DE"/>
    <w:rsid w:val="00227EAA"/>
    <w:rsid w:val="002337F8"/>
    <w:rsid w:val="00262D34"/>
    <w:rsid w:val="00290BE6"/>
    <w:rsid w:val="0029453C"/>
    <w:rsid w:val="002C49A2"/>
    <w:rsid w:val="002E72FD"/>
    <w:rsid w:val="00313859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C21A6"/>
    <w:rsid w:val="007E1463"/>
    <w:rsid w:val="0080471F"/>
    <w:rsid w:val="008057E1"/>
    <w:rsid w:val="0083238E"/>
    <w:rsid w:val="0083247E"/>
    <w:rsid w:val="00851E79"/>
    <w:rsid w:val="008B7FBC"/>
    <w:rsid w:val="008D439D"/>
    <w:rsid w:val="00901596"/>
    <w:rsid w:val="00911C81"/>
    <w:rsid w:val="00A50AB7"/>
    <w:rsid w:val="00A665AD"/>
    <w:rsid w:val="00A95EF3"/>
    <w:rsid w:val="00A9773E"/>
    <w:rsid w:val="00AA026D"/>
    <w:rsid w:val="00AA1082"/>
    <w:rsid w:val="00AD0422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C6477"/>
    <w:rsid w:val="00BE1BCA"/>
    <w:rsid w:val="00BF3A88"/>
    <w:rsid w:val="00C669A3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33670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2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2026-08-09T18:29:00Z</dcterms:created>
  <dcterms:modified xsi:type="dcterms:W3CDTF">2026-08-09T18:29:00Z</dcterms:modified>
</cp:coreProperties>
</file>