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1DF4" w14:textId="77777777" w:rsidR="00B74EDB" w:rsidRPr="00B74EDB" w:rsidRDefault="00B74EDB" w:rsidP="00B74EDB">
      <w:pPr>
        <w:jc w:val="left"/>
      </w:pPr>
      <w:r w:rsidRPr="00B74EDB">
        <w:t>В [Наименование суда, в который подается иск]</w:t>
      </w:r>
      <w:r w:rsidRPr="00B74EDB">
        <w:br/>
        <w:t>Адрес: [Индекс, адрес суда]</w:t>
      </w:r>
    </w:p>
    <w:p w14:paraId="7DB7F4C0" w14:textId="77777777" w:rsidR="00B74EDB" w:rsidRPr="00B74EDB" w:rsidRDefault="00B74EDB" w:rsidP="00B74EDB">
      <w:pPr>
        <w:jc w:val="left"/>
      </w:pPr>
      <w:r w:rsidRPr="00B74EDB">
        <w:rPr>
          <w:b/>
          <w:bCs/>
        </w:rPr>
        <w:t>Истец:</w:t>
      </w:r>
      <w:r w:rsidRPr="00B74EDB">
        <w:t xml:space="preserve"> [ФИО или наименование организации]</w:t>
      </w:r>
      <w:r w:rsidRPr="00B74EDB">
        <w:br/>
        <w:t>Адрес: [Адрес места жительства или нахождения]</w:t>
      </w:r>
      <w:r w:rsidRPr="00B74EDB">
        <w:br/>
        <w:t>Телефон: [Номер телефона]</w:t>
      </w:r>
      <w:r w:rsidRPr="00B74EDB">
        <w:br/>
        <w:t>Электронная почта: [Адрес электронной почты]</w:t>
      </w:r>
    </w:p>
    <w:p w14:paraId="15356529" w14:textId="77777777" w:rsidR="00B74EDB" w:rsidRPr="00B74EDB" w:rsidRDefault="00B74EDB" w:rsidP="00B74EDB">
      <w:pPr>
        <w:jc w:val="left"/>
      </w:pPr>
      <w:r w:rsidRPr="00B74EDB">
        <w:rPr>
          <w:b/>
          <w:bCs/>
        </w:rPr>
        <w:t>Ответчик 1 (Организатор торгов):</w:t>
      </w:r>
      <w:r w:rsidRPr="00B74EDB">
        <w:t xml:space="preserve"> [Наименование/ФИО организатора]</w:t>
      </w:r>
      <w:r w:rsidRPr="00B74EDB">
        <w:br/>
        <w:t>Адрес: [Адрес организатора торгов]</w:t>
      </w:r>
    </w:p>
    <w:p w14:paraId="3C768FAA" w14:textId="77777777" w:rsidR="00B74EDB" w:rsidRPr="00B74EDB" w:rsidRDefault="00B74EDB" w:rsidP="00B74EDB">
      <w:pPr>
        <w:jc w:val="left"/>
      </w:pPr>
      <w:r w:rsidRPr="00B74EDB">
        <w:rPr>
          <w:b/>
          <w:bCs/>
        </w:rPr>
        <w:t>Ответчик 2 (Победитель торгов):</w:t>
      </w:r>
      <w:r w:rsidRPr="00B74EDB">
        <w:t xml:space="preserve"> [Наименование/ФИО победителя]</w:t>
      </w:r>
      <w:r w:rsidRPr="00B74EDB">
        <w:br/>
        <w:t>Адрес: [Адрес победителя торгов]</w:t>
      </w:r>
    </w:p>
    <w:p w14:paraId="2B724852" w14:textId="77777777" w:rsidR="00B74EDB" w:rsidRPr="00B74EDB" w:rsidRDefault="00B74EDB" w:rsidP="00B74EDB">
      <w:pPr>
        <w:jc w:val="left"/>
      </w:pPr>
      <w:r w:rsidRPr="00B74EDB">
        <w:rPr>
          <w:b/>
          <w:bCs/>
        </w:rPr>
        <w:t>Третье лицо (Пристав-исполнитель):</w:t>
      </w:r>
      <w:r w:rsidRPr="00B74EDB">
        <w:t xml:space="preserve"> [ФИО пристава, наименование ОСП]</w:t>
      </w:r>
      <w:r w:rsidRPr="00B74EDB">
        <w:br/>
        <w:t>Адрес: [Адрес структурного подразделения ФССП]</w:t>
      </w:r>
    </w:p>
    <w:p w14:paraId="5A4D4A47" w14:textId="77777777" w:rsidR="00B74EDB" w:rsidRPr="00B74EDB" w:rsidRDefault="00B74EDB" w:rsidP="00B74EDB">
      <w:pPr>
        <w:jc w:val="left"/>
      </w:pPr>
      <w:r w:rsidRPr="00B74EDB">
        <w:rPr>
          <w:b/>
          <w:bCs/>
        </w:rPr>
        <w:t>Третье лицо (Должник/Взыскатель):</w:t>
      </w:r>
      <w:r w:rsidRPr="00B74EDB">
        <w:t xml:space="preserve"> [ФИО или наименование]</w:t>
      </w:r>
      <w:r w:rsidRPr="00B74EDB">
        <w:br/>
        <w:t>Адрес: [Адрес третьего лица]</w:t>
      </w:r>
    </w:p>
    <w:p w14:paraId="6227737C" w14:textId="77777777" w:rsidR="00B74EDB" w:rsidRPr="00B74EDB" w:rsidRDefault="00B74EDB" w:rsidP="00B74EDB">
      <w:pPr>
        <w:jc w:val="left"/>
      </w:pPr>
      <w:r w:rsidRPr="00B74EDB">
        <w:t>Госпошлина: [Сумма госпошлины] руб.</w:t>
      </w:r>
    </w:p>
    <w:p w14:paraId="1E865941" w14:textId="77777777" w:rsidR="00B74EDB" w:rsidRPr="00B74EDB" w:rsidRDefault="00B74EDB" w:rsidP="00B74EDB">
      <w:pPr>
        <w:jc w:val="center"/>
      </w:pPr>
      <w:r w:rsidRPr="00B74EDB">
        <w:t>Исковое заявление</w:t>
      </w:r>
      <w:r w:rsidRPr="00B74EDB">
        <w:br/>
        <w:t>о признании недействительными торгов по продаже имущества в рамках исполнительного производства и сделки, совершенной по их результатам</w:t>
      </w:r>
    </w:p>
    <w:p w14:paraId="231ADA19" w14:textId="77777777" w:rsidR="00B74EDB" w:rsidRPr="00B74EDB" w:rsidRDefault="00B74EDB" w:rsidP="00B74EDB">
      <w:r w:rsidRPr="00B74EDB">
        <w:t>В производстве [Наименование подразделения ФССП] находится исполнительное производство № [Номер ИП], возбужденное «__» ________ 20__ г. на основании исполнительного документа [Наименование документа, номер, дата] в отношении должника [ФИО/Наименование должника] в пользу взыскателя [ФИО/Наименование взыскателя].</w:t>
      </w:r>
    </w:p>
    <w:p w14:paraId="582DAF7F" w14:textId="77777777" w:rsidR="00B74EDB" w:rsidRPr="00B74EDB" w:rsidRDefault="00B74EDB" w:rsidP="00B74EDB">
      <w:r w:rsidRPr="00B74EDB">
        <w:t>В рамках указанного исполнительного производства постановлением судебного пристава-исполнителя от «__» ________ 20__ г. был наложен арест на имущество: [Наименование и подробные характеристики имущества, кадастровый номер, идентификационные данные]. Далее имущество было передано на реализацию организатору торгов [Наименование организатора торгов].</w:t>
      </w:r>
    </w:p>
    <w:p w14:paraId="6BB280BD" w14:textId="77777777" w:rsidR="00B74EDB" w:rsidRPr="00B74EDB" w:rsidRDefault="00B74EDB" w:rsidP="00B74EDB">
      <w:r w:rsidRPr="00B74EDB">
        <w:t>«__» ________ 20__ г. организатор торгов провел публичные торги в форме аукциона по продаже указанного имущества. Согласно протоколу об итогах торгов № [Номер протокола] от «__» ________ 20__ г., победителем торгов признан [ФИО/Наименование победителя]. Впоследствии между организатором торгов и победителем был заключен договор купли-продажи № [Номер договора] от «__» ________ 20__ г.</w:t>
      </w:r>
    </w:p>
    <w:p w14:paraId="3A01B830" w14:textId="77777777" w:rsidR="00B74EDB" w:rsidRPr="00B74EDB" w:rsidRDefault="00B74EDB" w:rsidP="00B74EDB">
      <w:r w:rsidRPr="00B74EDB">
        <w:t>Истец считает проведенные торги и заключенный по их результатам договор купли-продажи недействительными в силу следующих нарушений закона:</w:t>
      </w:r>
    </w:p>
    <w:p w14:paraId="6F03E812" w14:textId="77777777" w:rsidR="00B74EDB" w:rsidRPr="00B74EDB" w:rsidRDefault="00B74EDB" w:rsidP="00B74EDB">
      <w:r w:rsidRPr="00B74EDB">
        <w:t xml:space="preserve">1. [Описание первого нарушения. Например: Организатор торгов нарушил порядок извещения о проведении торгов, предусмотренный ст. 448 ГК РФ и ст. 87 ФЗ "Об исполнительном производстве", </w:t>
      </w:r>
      <w:r w:rsidRPr="00B74EDB">
        <w:lastRenderedPageBreak/>
        <w:t>а именно — публикация была размещена с нарушением 30-дневного срока, что ограничило круг потенциальных покупателей].</w:t>
      </w:r>
    </w:p>
    <w:p w14:paraId="03EAE431" w14:textId="77777777" w:rsidR="00B74EDB" w:rsidRPr="00B74EDB" w:rsidRDefault="00B74EDB" w:rsidP="00B74EDB">
      <w:r w:rsidRPr="00B74EDB">
        <w:t>2. [Описание второго нарушения. Например: Начальная продажная цена имущества была существенно занижена, так как судебный пристав-исполнитель использовал устаревший отчет об оценке, а заявление Истца об оспаривании оценки не было рассмотрено].</w:t>
      </w:r>
    </w:p>
    <w:p w14:paraId="6540E3C5" w14:textId="77777777" w:rsidR="00B74EDB" w:rsidRPr="00B74EDB" w:rsidRDefault="00B74EDB" w:rsidP="00B74EDB">
      <w:r w:rsidRPr="00B74EDB">
        <w:t>3. [Описание иных нарушений процедурного характера: необоснованный отказ в допуске к участию, нарушение порядка подачи заявок, отсутствие сведений об обременениях].</w:t>
      </w:r>
    </w:p>
    <w:p w14:paraId="056EF0B6" w14:textId="77777777" w:rsidR="00B74EDB" w:rsidRPr="00B74EDB" w:rsidRDefault="00B74EDB" w:rsidP="00B74EDB">
      <w:r w:rsidRPr="00B74EDB">
        <w:t>Допущенные нарушения носят существенный характер. Они повлияли на определение победителя торгов и привели к реализации имущества по существенно заниженной цене, чем причинили прямой ущерб правам и законным интересам Истца.</w:t>
      </w:r>
    </w:p>
    <w:p w14:paraId="0C151810" w14:textId="77777777" w:rsidR="00B74EDB" w:rsidRPr="00B74EDB" w:rsidRDefault="00B74EDB" w:rsidP="00B74EDB">
      <w:r w:rsidRPr="00B74EDB">
        <w:t>На основании ст. 449 Гражданского кодекса РФ, ст. 87, 93 Федерального закона «Об исполнительном производстве», руководствуясь ст. 131-132 Гражданского процессуального кодекса РФ (или ст. 125-126 Арбитражного процессуального кодекса РФ),</w:t>
      </w:r>
    </w:p>
    <w:p w14:paraId="2048DC28" w14:textId="77777777" w:rsidR="00B74EDB" w:rsidRPr="00B74EDB" w:rsidRDefault="00B74EDB" w:rsidP="00B74EDB">
      <w:pPr>
        <w:jc w:val="center"/>
      </w:pPr>
      <w:r w:rsidRPr="00B74EDB">
        <w:t>ПРОШУ:</w:t>
      </w:r>
    </w:p>
    <w:p w14:paraId="2632A2CE" w14:textId="77777777" w:rsidR="00B74EDB" w:rsidRPr="00B74EDB" w:rsidRDefault="00B74EDB" w:rsidP="00B74EDB">
      <w:r w:rsidRPr="00B74EDB">
        <w:t>1. Признать недействительными торги от «__» ________ 20__ г. по продаже имущества: [Наименование имущества], проведенные [Наименование организатора торгов].</w:t>
      </w:r>
    </w:p>
    <w:p w14:paraId="7F9C7C1E" w14:textId="77777777" w:rsidR="00B74EDB" w:rsidRPr="00B74EDB" w:rsidRDefault="00B74EDB" w:rsidP="00B74EDB">
      <w:r w:rsidRPr="00B74EDB">
        <w:t>2. Признать недействительным договор купли-продажи № [Номер договора] от «__» ________ 20__ г., заключенный между [Наименование организатора торгов] и [ФИО/Наименование победителя].</w:t>
      </w:r>
    </w:p>
    <w:p w14:paraId="31528F73" w14:textId="77777777" w:rsidR="00B74EDB" w:rsidRPr="00B74EDB" w:rsidRDefault="00B74EDB" w:rsidP="00B74EDB">
      <w:r w:rsidRPr="00B74EDB">
        <w:t>3. Применить последствия недействительности сделки, вытекающие из признания торгов недействительными.</w:t>
      </w:r>
    </w:p>
    <w:p w14:paraId="4755EEB1" w14:textId="77777777" w:rsidR="00B74EDB" w:rsidRPr="00B74EDB" w:rsidRDefault="00B74EDB" w:rsidP="00B74EDB">
      <w:r w:rsidRPr="00B74EDB">
        <w:t>Приложения:</w:t>
      </w:r>
    </w:p>
    <w:p w14:paraId="46B2D3D1" w14:textId="77777777" w:rsidR="00B74EDB" w:rsidRPr="00B74EDB" w:rsidRDefault="00B74EDB" w:rsidP="00B74EDB">
      <w:r w:rsidRPr="00B74EDB">
        <w:t>1. Копия искового заявления и документов, подтверждающих его вручение участникам процесса;</w:t>
      </w:r>
    </w:p>
    <w:p w14:paraId="5574D8C2" w14:textId="77777777" w:rsidR="00B74EDB" w:rsidRPr="00B74EDB" w:rsidRDefault="00B74EDB" w:rsidP="00B74EDB">
      <w:r w:rsidRPr="00B74EDB">
        <w:t>2. Документ, подтверждающий уплату государственной пошлины;</w:t>
      </w:r>
    </w:p>
    <w:p w14:paraId="7EAC7087" w14:textId="77777777" w:rsidR="00B74EDB" w:rsidRPr="00B74EDB" w:rsidRDefault="00B74EDB" w:rsidP="00B74EDB">
      <w:r w:rsidRPr="00B74EDB">
        <w:t>3. Копия постановления о возбуждении исполнительного производства;</w:t>
      </w:r>
    </w:p>
    <w:p w14:paraId="3865D405" w14:textId="77777777" w:rsidR="00B74EDB" w:rsidRPr="00B74EDB" w:rsidRDefault="00B74EDB" w:rsidP="00B74EDB">
      <w:r w:rsidRPr="00B74EDB">
        <w:t>4. Копия извещения (информационного сообщения) о проведении торгов;</w:t>
      </w:r>
    </w:p>
    <w:p w14:paraId="358389BA" w14:textId="77777777" w:rsidR="00B74EDB" w:rsidRPr="00B74EDB" w:rsidRDefault="00B74EDB" w:rsidP="00B74EDB">
      <w:r w:rsidRPr="00B74EDB">
        <w:t>5. Копия протокола о результатах проведения торгов;</w:t>
      </w:r>
    </w:p>
    <w:p w14:paraId="12476A1B" w14:textId="77777777" w:rsidR="00B74EDB" w:rsidRPr="00B74EDB" w:rsidRDefault="00B74EDB" w:rsidP="00B74EDB">
      <w:r w:rsidRPr="00B74EDB">
        <w:t>6. Доказательства, подтверждающие нарушения (копии жалоб, отчетов об оценке, скриншоты сайтов и т.д.);</w:t>
      </w:r>
    </w:p>
    <w:p w14:paraId="58BE56DD" w14:textId="77777777" w:rsidR="00B74EDB" w:rsidRPr="00B74EDB" w:rsidRDefault="00B74EDB" w:rsidP="00B74EDB">
      <w:r w:rsidRPr="00B74EDB">
        <w:t>7. Копия договора купли-продажи (при наличии).</w:t>
      </w:r>
    </w:p>
    <w:p w14:paraId="191739F3" w14:textId="77777777" w:rsidR="00B74EDB" w:rsidRPr="00B74EDB" w:rsidRDefault="00B74EDB" w:rsidP="00B74EDB">
      <w:r w:rsidRPr="00B74EDB">
        <w:t>«__» ________ 20__ г.</w:t>
      </w:r>
    </w:p>
    <w:p w14:paraId="2B16D4B4" w14:textId="77777777" w:rsidR="00B74EDB" w:rsidRPr="00B74EDB" w:rsidRDefault="00B74EDB" w:rsidP="00B74EDB">
      <w:r w:rsidRPr="00B74EDB">
        <w:t>________________ / [Фамилия И.О.]</w:t>
      </w:r>
    </w:p>
    <w:p w14:paraId="0C96273E" w14:textId="5B885FE2" w:rsidR="0083247E" w:rsidRPr="00B74EDB" w:rsidRDefault="0083247E" w:rsidP="00B74EDB"/>
    <w:sectPr w:rsidR="0083247E" w:rsidRPr="00B74ED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F83A1" w14:textId="77777777" w:rsidR="007B011F" w:rsidRDefault="007B011F" w:rsidP="00AA1082">
      <w:pPr>
        <w:spacing w:after="0" w:line="240" w:lineRule="auto"/>
      </w:pPr>
      <w:r>
        <w:separator/>
      </w:r>
    </w:p>
  </w:endnote>
  <w:endnote w:type="continuationSeparator" w:id="0">
    <w:p w14:paraId="5073363D" w14:textId="77777777" w:rsidR="007B011F" w:rsidRDefault="007B011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2F91" w14:textId="77777777" w:rsidR="007B011F" w:rsidRDefault="007B011F" w:rsidP="00AA1082">
      <w:pPr>
        <w:spacing w:after="0" w:line="240" w:lineRule="auto"/>
      </w:pPr>
      <w:r>
        <w:separator/>
      </w:r>
    </w:p>
  </w:footnote>
  <w:footnote w:type="continuationSeparator" w:id="0">
    <w:p w14:paraId="502E407E" w14:textId="77777777" w:rsidR="007B011F" w:rsidRDefault="007B011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54360"/>
    <w:multiLevelType w:val="multilevel"/>
    <w:tmpl w:val="0BE2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76136"/>
    <w:multiLevelType w:val="multilevel"/>
    <w:tmpl w:val="529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3C2B0A"/>
    <w:multiLevelType w:val="multilevel"/>
    <w:tmpl w:val="B0A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994206"/>
    <w:multiLevelType w:val="multilevel"/>
    <w:tmpl w:val="6A0C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717A58"/>
    <w:multiLevelType w:val="multilevel"/>
    <w:tmpl w:val="AE0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7"/>
  </w:num>
  <w:num w:numId="2" w16cid:durableId="1452941838">
    <w:abstractNumId w:val="14"/>
  </w:num>
  <w:num w:numId="3" w16cid:durableId="973607643">
    <w:abstractNumId w:val="30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8"/>
  </w:num>
  <w:num w:numId="7" w16cid:durableId="1812361597">
    <w:abstractNumId w:val="5"/>
  </w:num>
  <w:num w:numId="8" w16cid:durableId="389576680">
    <w:abstractNumId w:val="20"/>
  </w:num>
  <w:num w:numId="9" w16cid:durableId="1339429729">
    <w:abstractNumId w:val="25"/>
  </w:num>
  <w:num w:numId="10" w16cid:durableId="174347891">
    <w:abstractNumId w:val="2"/>
  </w:num>
  <w:num w:numId="11" w16cid:durableId="1279028447">
    <w:abstractNumId w:val="21"/>
  </w:num>
  <w:num w:numId="12" w16cid:durableId="1706173077">
    <w:abstractNumId w:val="31"/>
  </w:num>
  <w:num w:numId="13" w16cid:durableId="330641445">
    <w:abstractNumId w:val="35"/>
  </w:num>
  <w:num w:numId="14" w16cid:durableId="597102246">
    <w:abstractNumId w:val="36"/>
  </w:num>
  <w:num w:numId="15" w16cid:durableId="247010532">
    <w:abstractNumId w:val="13"/>
  </w:num>
  <w:num w:numId="16" w16cid:durableId="498227888">
    <w:abstractNumId w:val="18"/>
  </w:num>
  <w:num w:numId="17" w16cid:durableId="39939590">
    <w:abstractNumId w:val="38"/>
  </w:num>
  <w:num w:numId="18" w16cid:durableId="458300837">
    <w:abstractNumId w:val="10"/>
  </w:num>
  <w:num w:numId="19" w16cid:durableId="1896044014">
    <w:abstractNumId w:val="23"/>
  </w:num>
  <w:num w:numId="20" w16cid:durableId="1551571222">
    <w:abstractNumId w:val="37"/>
  </w:num>
  <w:num w:numId="21" w16cid:durableId="2104303046">
    <w:abstractNumId w:val="15"/>
  </w:num>
  <w:num w:numId="22" w16cid:durableId="1630748321">
    <w:abstractNumId w:val="29"/>
  </w:num>
  <w:num w:numId="23" w16cid:durableId="1524517003">
    <w:abstractNumId w:val="46"/>
  </w:num>
  <w:num w:numId="24" w16cid:durableId="1340504884">
    <w:abstractNumId w:val="0"/>
  </w:num>
  <w:num w:numId="25" w16cid:durableId="1924953197">
    <w:abstractNumId w:val="19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4"/>
  </w:num>
  <w:num w:numId="29" w16cid:durableId="1747068485">
    <w:abstractNumId w:val="44"/>
  </w:num>
  <w:num w:numId="30" w16cid:durableId="1794130543">
    <w:abstractNumId w:val="12"/>
  </w:num>
  <w:num w:numId="31" w16cid:durableId="1076976053">
    <w:abstractNumId w:val="40"/>
  </w:num>
  <w:num w:numId="32" w16cid:durableId="1008362091">
    <w:abstractNumId w:val="41"/>
  </w:num>
  <w:num w:numId="33" w16cid:durableId="1551572600">
    <w:abstractNumId w:val="45"/>
  </w:num>
  <w:num w:numId="34" w16cid:durableId="940720069">
    <w:abstractNumId w:val="47"/>
  </w:num>
  <w:num w:numId="35" w16cid:durableId="1810172758">
    <w:abstractNumId w:val="9"/>
  </w:num>
  <w:num w:numId="36" w16cid:durableId="1334409542">
    <w:abstractNumId w:val="43"/>
  </w:num>
  <w:num w:numId="37" w16cid:durableId="336421129">
    <w:abstractNumId w:val="34"/>
  </w:num>
  <w:num w:numId="38" w16cid:durableId="1897081525">
    <w:abstractNumId w:val="11"/>
  </w:num>
  <w:num w:numId="39" w16cid:durableId="1007945387">
    <w:abstractNumId w:val="4"/>
  </w:num>
  <w:num w:numId="40" w16cid:durableId="42216870">
    <w:abstractNumId w:val="22"/>
  </w:num>
  <w:num w:numId="41" w16cid:durableId="456678130">
    <w:abstractNumId w:val="39"/>
  </w:num>
  <w:num w:numId="42" w16cid:durableId="1729955778">
    <w:abstractNumId w:val="16"/>
  </w:num>
  <w:num w:numId="43" w16cid:durableId="1486822337">
    <w:abstractNumId w:val="32"/>
  </w:num>
  <w:num w:numId="44" w16cid:durableId="58945915">
    <w:abstractNumId w:val="42"/>
  </w:num>
  <w:num w:numId="45" w16cid:durableId="1768573781">
    <w:abstractNumId w:val="48"/>
  </w:num>
  <w:num w:numId="46" w16cid:durableId="625161689">
    <w:abstractNumId w:val="33"/>
  </w:num>
  <w:num w:numId="47" w16cid:durableId="575239356">
    <w:abstractNumId w:val="26"/>
  </w:num>
  <w:num w:numId="48" w16cid:durableId="123737560">
    <w:abstractNumId w:val="8"/>
  </w:num>
  <w:num w:numId="49" w16cid:durableId="512257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B011F"/>
    <w:rsid w:val="007C21A6"/>
    <w:rsid w:val="007E1463"/>
    <w:rsid w:val="0080471F"/>
    <w:rsid w:val="008057E1"/>
    <w:rsid w:val="0083238E"/>
    <w:rsid w:val="0083247E"/>
    <w:rsid w:val="00851E79"/>
    <w:rsid w:val="008B7FBC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74EDB"/>
    <w:rsid w:val="00B90F31"/>
    <w:rsid w:val="00B95C31"/>
    <w:rsid w:val="00BC6477"/>
    <w:rsid w:val="00BE1BCA"/>
    <w:rsid w:val="00BF3A88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2026-08-09T18:33:00Z</dcterms:created>
  <dcterms:modified xsi:type="dcterms:W3CDTF">2026-08-09T18:33:00Z</dcterms:modified>
</cp:coreProperties>
</file>