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4BF37" w14:textId="77777777" w:rsidR="002F5CED" w:rsidRPr="002F5CED" w:rsidRDefault="002F5CED" w:rsidP="002F5CED">
      <w:pPr>
        <w:jc w:val="left"/>
      </w:pPr>
      <w:r w:rsidRPr="002F5CED">
        <w:t>В [Наименование районного суда]</w:t>
      </w:r>
      <w:r w:rsidRPr="002F5CED">
        <w:br/>
        <w:t>Адрес: [Индекс, адрес суда]</w:t>
      </w:r>
    </w:p>
    <w:p w14:paraId="78689065" w14:textId="77777777" w:rsidR="002F5CED" w:rsidRPr="002F5CED" w:rsidRDefault="002F5CED" w:rsidP="002F5CED">
      <w:pPr>
        <w:jc w:val="left"/>
      </w:pPr>
      <w:r w:rsidRPr="002F5CED">
        <w:rPr>
          <w:b/>
          <w:bCs/>
        </w:rPr>
        <w:t>Административный истец:</w:t>
      </w:r>
      <w:r w:rsidRPr="002F5CED">
        <w:t xml:space="preserve"> [ФИО истца]</w:t>
      </w:r>
      <w:r w:rsidRPr="002F5CED">
        <w:br/>
        <w:t>Адрес: [Индекс, адрес проживания]</w:t>
      </w:r>
      <w:r w:rsidRPr="002F5CED">
        <w:br/>
        <w:t>Телефон: [Номер телефона]</w:t>
      </w:r>
      <w:r w:rsidRPr="002F5CED">
        <w:br/>
        <w:t xml:space="preserve">Электронная почта: [Адрес </w:t>
      </w:r>
      <w:proofErr w:type="spellStart"/>
      <w:r w:rsidRPr="002F5CED">
        <w:t>e-mail</w:t>
      </w:r>
      <w:proofErr w:type="spellEnd"/>
      <w:r w:rsidRPr="002F5CED">
        <w:t>]</w:t>
      </w:r>
    </w:p>
    <w:p w14:paraId="5E7876B7" w14:textId="77777777" w:rsidR="002F5CED" w:rsidRPr="002F5CED" w:rsidRDefault="002F5CED" w:rsidP="002F5CED">
      <w:pPr>
        <w:jc w:val="left"/>
      </w:pPr>
      <w:r w:rsidRPr="002F5CED">
        <w:rPr>
          <w:b/>
          <w:bCs/>
        </w:rPr>
        <w:t>Административный ответчик:</w:t>
      </w:r>
      <w:r w:rsidRPr="002F5CED">
        <w:t xml:space="preserve"> Орган опеки и попечительства [Наименование муниципалитета/района]</w:t>
      </w:r>
      <w:r w:rsidRPr="002F5CED">
        <w:br/>
        <w:t>Адрес: [Индекс, адрес органа опеки]</w:t>
      </w:r>
      <w:r w:rsidRPr="002F5CED">
        <w:br/>
        <w:t>Телефон: [Номер телефона]</w:t>
      </w:r>
    </w:p>
    <w:p w14:paraId="4E6F266B" w14:textId="28686FC5" w:rsidR="002F5CED" w:rsidRPr="002F5CED" w:rsidRDefault="002F5CED" w:rsidP="002F5CED">
      <w:pPr>
        <w:jc w:val="left"/>
      </w:pPr>
      <w:r w:rsidRPr="002F5CED">
        <w:t xml:space="preserve">Госпошлина: </w:t>
      </w:r>
      <w:r>
        <w:t>______</w:t>
      </w:r>
      <w:r w:rsidRPr="002F5CED">
        <w:t>рублей</w:t>
      </w:r>
    </w:p>
    <w:p w14:paraId="1921ABD8" w14:textId="77777777" w:rsidR="002F5CED" w:rsidRPr="002F5CED" w:rsidRDefault="002F5CED" w:rsidP="002F5CED">
      <w:pPr>
        <w:jc w:val="center"/>
        <w:rPr>
          <w:b/>
          <w:bCs/>
        </w:rPr>
      </w:pPr>
      <w:r w:rsidRPr="002F5CED">
        <w:rPr>
          <w:b/>
          <w:bCs/>
        </w:rPr>
        <w:t>АДМИНИСТРАТИВНОЕ ИСКОВОЕ ЗАЯВЛЕНИЕ</w:t>
      </w:r>
      <w:r w:rsidRPr="002F5CED">
        <w:rPr>
          <w:b/>
          <w:bCs/>
        </w:rPr>
        <w:br/>
        <w:t>об признании недействительным распоряжения органа опеки и попечительства</w:t>
      </w:r>
    </w:p>
    <w:p w14:paraId="3BCA3032" w14:textId="77777777" w:rsidR="002F5CED" w:rsidRPr="002F5CED" w:rsidRDefault="002F5CED" w:rsidP="002F5CED">
      <w:r w:rsidRPr="002F5CED">
        <w:t>«__» ________ 20__ г. Административный истец обратился в Орган опеки и попечительства [Наименование органа] с заявлением о выдаче разрешения на совершение сделки [описать суть сделки, например: купли-продажи квартиры, где доля принадлежит несовершеннолетнему ребенку ФИО, дата рождения].</w:t>
      </w:r>
    </w:p>
    <w:p w14:paraId="56A7C6E1" w14:textId="77777777" w:rsidR="002F5CED" w:rsidRPr="002F5CED" w:rsidRDefault="002F5CED" w:rsidP="002F5CED">
      <w:r w:rsidRPr="002F5CED">
        <w:t>Распоряжением Органа опеки и попечительства № [Номер] от «__» ________ 20__ г. Административному истцу было отказано в выдаче указанного разрешения со ссылкой на [указать причины отказа из распоряжения, например: ущемление имущественных прав несовершеннолетнего].</w:t>
      </w:r>
    </w:p>
    <w:p w14:paraId="7D8581F9" w14:textId="77777777" w:rsidR="002F5CED" w:rsidRPr="002F5CED" w:rsidRDefault="002F5CED" w:rsidP="002F5CED">
      <w:r w:rsidRPr="002F5CED">
        <w:t>Считаю указанное распоряжение органа опеки и попечительства незаконным и нарушающим права и законные интересы несовершеннолетнего [ФИО ребенка], а также Административного истца по следующим основаниям.</w:t>
      </w:r>
    </w:p>
    <w:p w14:paraId="05D81E4E" w14:textId="77777777" w:rsidR="002F5CED" w:rsidRPr="002F5CED" w:rsidRDefault="002F5CED" w:rsidP="002F5CED">
      <w:r w:rsidRPr="002F5CED">
        <w:t>В соответствии со ст. 21 Федерального закона от 24.04.2008 № 48-ФЗ «Об опеке и попечительстве» предварительное разрешение органа опеки и попечительства требуется для совершения сделок по отчуждению имущества подопечного. При этом отказ должен быть мотивированным и обоснованным.</w:t>
      </w:r>
    </w:p>
    <w:p w14:paraId="4F0F38BA" w14:textId="77777777" w:rsidR="002F5CED" w:rsidRPr="002F5CED" w:rsidRDefault="002F5CED" w:rsidP="002F5CED">
      <w:r w:rsidRPr="002F5CED">
        <w:t>Оспариваемый акт принят без учета фактических обстоятельств дела. Планируемая сделка не приводит к уменьшению имущества несовершеннолетнего, поскольку [указать основания: например, взамен приобретается доля в другом жилом помещении большей площади/стоимости, либо денежные средства зачисляются на номинальный счет ребенка].</w:t>
      </w:r>
    </w:p>
    <w:p w14:paraId="16001FB9" w14:textId="77777777" w:rsidR="002F5CED" w:rsidRPr="002F5CED" w:rsidRDefault="002F5CED" w:rsidP="002F5CED">
      <w:r w:rsidRPr="002F5CED">
        <w:t>Таким образом, распоряжение № [Номер] от «__» ________ 20__ г. противоречит требованиям действующего законодательства и существенно нарушает жилищные и имущественные права семьи.</w:t>
      </w:r>
    </w:p>
    <w:p w14:paraId="1DCDC21E" w14:textId="77777777" w:rsidR="002F5CED" w:rsidRPr="002F5CED" w:rsidRDefault="002F5CED" w:rsidP="002F5CED">
      <w:r w:rsidRPr="002F5CED">
        <w:t>На основании изложенного, руководствуясь ст. 218, 220 Кодекса административного судопроизводства РФ, ст. 21 Федерального закона «Об опеке и попечительстве»,</w:t>
      </w:r>
    </w:p>
    <w:p w14:paraId="799CBE6E" w14:textId="77777777" w:rsidR="002F5CED" w:rsidRPr="002F5CED" w:rsidRDefault="002F5CED" w:rsidP="002F5CED">
      <w:r w:rsidRPr="002F5CED">
        <w:rPr>
          <w:b/>
          <w:bCs/>
        </w:rPr>
        <w:lastRenderedPageBreak/>
        <w:t>ПРОШУ:</w:t>
      </w:r>
    </w:p>
    <w:p w14:paraId="0D427162" w14:textId="77777777" w:rsidR="002F5CED" w:rsidRPr="002F5CED" w:rsidRDefault="002F5CED" w:rsidP="002F5CED">
      <w:pPr>
        <w:numPr>
          <w:ilvl w:val="0"/>
          <w:numId w:val="39"/>
        </w:numPr>
      </w:pPr>
      <w:r w:rsidRPr="002F5CED">
        <w:t>Признать недействительным распоряжение Органа опеки и попечительства [Наименование] № [Номер] от «__» ________ 20__ г. об отказе в выдаче разрешения на совершение сделки.</w:t>
      </w:r>
    </w:p>
    <w:p w14:paraId="490473F9" w14:textId="77777777" w:rsidR="002F5CED" w:rsidRPr="002F5CED" w:rsidRDefault="002F5CED" w:rsidP="002F5CED">
      <w:pPr>
        <w:numPr>
          <w:ilvl w:val="0"/>
          <w:numId w:val="39"/>
        </w:numPr>
      </w:pPr>
      <w:r w:rsidRPr="002F5CED">
        <w:t>Обязать Орган опеки и попечительства [Наименование] повторно рассмотреть заявление Административного истца о выдаче разрешения на совершение сделки в установленный судом срок.</w:t>
      </w:r>
    </w:p>
    <w:p w14:paraId="4AE1FA36" w14:textId="77777777" w:rsidR="002F5CED" w:rsidRPr="002F5CED" w:rsidRDefault="002F5CED" w:rsidP="002F5CED">
      <w:r w:rsidRPr="002F5CED">
        <w:rPr>
          <w:b/>
          <w:bCs/>
        </w:rPr>
        <w:t>Приложение:</w:t>
      </w:r>
    </w:p>
    <w:p w14:paraId="5A48D2E4" w14:textId="77777777" w:rsidR="002F5CED" w:rsidRPr="002F5CED" w:rsidRDefault="002F5CED" w:rsidP="002F5CED">
      <w:pPr>
        <w:numPr>
          <w:ilvl w:val="0"/>
          <w:numId w:val="40"/>
        </w:numPr>
      </w:pPr>
      <w:r w:rsidRPr="002F5CED">
        <w:t>копия административного искового заявления для ответчика;</w:t>
      </w:r>
    </w:p>
    <w:p w14:paraId="36CF5689" w14:textId="77777777" w:rsidR="002F5CED" w:rsidRPr="002F5CED" w:rsidRDefault="002F5CED" w:rsidP="002F5CED">
      <w:pPr>
        <w:numPr>
          <w:ilvl w:val="0"/>
          <w:numId w:val="40"/>
        </w:numPr>
      </w:pPr>
      <w:r w:rsidRPr="002F5CED">
        <w:t>документ, подтверждающий уплату государственной пошлины;</w:t>
      </w:r>
    </w:p>
    <w:p w14:paraId="4B379A37" w14:textId="77777777" w:rsidR="002F5CED" w:rsidRPr="002F5CED" w:rsidRDefault="002F5CED" w:rsidP="002F5CED">
      <w:pPr>
        <w:numPr>
          <w:ilvl w:val="0"/>
          <w:numId w:val="40"/>
        </w:numPr>
      </w:pPr>
      <w:r w:rsidRPr="002F5CED">
        <w:t>копия оспариваемого распоряжения органа опеки;</w:t>
      </w:r>
    </w:p>
    <w:p w14:paraId="2F23FEA8" w14:textId="77777777" w:rsidR="002F5CED" w:rsidRPr="002F5CED" w:rsidRDefault="002F5CED" w:rsidP="002F5CED">
      <w:pPr>
        <w:numPr>
          <w:ilvl w:val="0"/>
          <w:numId w:val="40"/>
        </w:numPr>
      </w:pPr>
      <w:r w:rsidRPr="002F5CED">
        <w:t>копии документов, подтверждающих условия планируемой сделки;</w:t>
      </w:r>
    </w:p>
    <w:p w14:paraId="12ED423C" w14:textId="77777777" w:rsidR="002F5CED" w:rsidRPr="002F5CED" w:rsidRDefault="002F5CED" w:rsidP="002F5CED">
      <w:pPr>
        <w:numPr>
          <w:ilvl w:val="0"/>
          <w:numId w:val="40"/>
        </w:numPr>
      </w:pPr>
      <w:r w:rsidRPr="002F5CED">
        <w:t>копия свидетельства о рождении ребенка / паспорта;</w:t>
      </w:r>
    </w:p>
    <w:p w14:paraId="3312AB0D" w14:textId="77777777" w:rsidR="002F5CED" w:rsidRPr="002F5CED" w:rsidRDefault="002F5CED" w:rsidP="002F5CED">
      <w:pPr>
        <w:numPr>
          <w:ilvl w:val="0"/>
          <w:numId w:val="40"/>
        </w:numPr>
      </w:pPr>
      <w:r w:rsidRPr="002F5CED">
        <w:t>копии документов, подтверждающих улучшение жилищных условий или сохранение имущества;</w:t>
      </w:r>
    </w:p>
    <w:p w14:paraId="6E38CE7D" w14:textId="77777777" w:rsidR="002F5CED" w:rsidRPr="002F5CED" w:rsidRDefault="002F5CED" w:rsidP="002F5CED">
      <w:pPr>
        <w:numPr>
          <w:ilvl w:val="0"/>
          <w:numId w:val="40"/>
        </w:numPr>
      </w:pPr>
      <w:r w:rsidRPr="002F5CED">
        <w:t>уведомление о вручении копий иска участникам процесса.</w:t>
      </w:r>
    </w:p>
    <w:p w14:paraId="1456772A" w14:textId="77777777" w:rsidR="002F5CED" w:rsidRPr="002F5CED" w:rsidRDefault="002F5CED" w:rsidP="002F5CED">
      <w:r w:rsidRPr="002F5CED">
        <w:t>«__» ________ 20__ г.</w:t>
      </w:r>
    </w:p>
    <w:p w14:paraId="54265382" w14:textId="77777777" w:rsidR="002F5CED" w:rsidRPr="002F5CED" w:rsidRDefault="002F5CED" w:rsidP="002F5CED">
      <w:r w:rsidRPr="002F5CED">
        <w:t>________________ / [Фамилия И.О.]</w:t>
      </w:r>
    </w:p>
    <w:p w14:paraId="040E965B" w14:textId="77777777" w:rsidR="0083247E" w:rsidRPr="002F5CED" w:rsidRDefault="0083247E" w:rsidP="002F5CED"/>
    <w:sectPr w:rsidR="0083247E" w:rsidRPr="002F5CED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C7353" w14:textId="77777777" w:rsidR="00997F51" w:rsidRDefault="00997F51" w:rsidP="00AA1082">
      <w:pPr>
        <w:spacing w:after="0" w:line="240" w:lineRule="auto"/>
      </w:pPr>
      <w:r>
        <w:separator/>
      </w:r>
    </w:p>
  </w:endnote>
  <w:endnote w:type="continuationSeparator" w:id="0">
    <w:p w14:paraId="541BD942" w14:textId="77777777" w:rsidR="00997F51" w:rsidRDefault="00997F51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13F04" w14:textId="77777777" w:rsidR="00997F51" w:rsidRDefault="00997F51" w:rsidP="00AA1082">
      <w:pPr>
        <w:spacing w:after="0" w:line="240" w:lineRule="auto"/>
      </w:pPr>
      <w:r>
        <w:separator/>
      </w:r>
    </w:p>
  </w:footnote>
  <w:footnote w:type="continuationSeparator" w:id="0">
    <w:p w14:paraId="50737F9D" w14:textId="77777777" w:rsidR="00997F51" w:rsidRDefault="00997F51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19"/>
  </w:num>
  <w:num w:numId="2" w16cid:durableId="1452941838">
    <w:abstractNumId w:val="15"/>
  </w:num>
  <w:num w:numId="3" w16cid:durableId="620452602">
    <w:abstractNumId w:val="33"/>
  </w:num>
  <w:num w:numId="4" w16cid:durableId="127937033">
    <w:abstractNumId w:val="29"/>
  </w:num>
  <w:num w:numId="5" w16cid:durableId="531455332">
    <w:abstractNumId w:val="36"/>
  </w:num>
  <w:num w:numId="6" w16cid:durableId="1099104971">
    <w:abstractNumId w:val="8"/>
  </w:num>
  <w:num w:numId="7" w16cid:durableId="1269124427">
    <w:abstractNumId w:val="28"/>
  </w:num>
  <w:num w:numId="8" w16cid:durableId="557205090">
    <w:abstractNumId w:val="4"/>
  </w:num>
  <w:num w:numId="9" w16cid:durableId="1463647699">
    <w:abstractNumId w:val="16"/>
  </w:num>
  <w:num w:numId="10" w16cid:durableId="673608733">
    <w:abstractNumId w:val="11"/>
  </w:num>
  <w:num w:numId="11" w16cid:durableId="1989937548">
    <w:abstractNumId w:val="27"/>
  </w:num>
  <w:num w:numId="12" w16cid:durableId="1773040737">
    <w:abstractNumId w:val="30"/>
  </w:num>
  <w:num w:numId="13" w16cid:durableId="1329289397">
    <w:abstractNumId w:val="32"/>
  </w:num>
  <w:num w:numId="14" w16cid:durableId="1313484984">
    <w:abstractNumId w:val="7"/>
  </w:num>
  <w:num w:numId="15" w16cid:durableId="1457869392">
    <w:abstractNumId w:val="25"/>
  </w:num>
  <w:num w:numId="16" w16cid:durableId="1197355343">
    <w:abstractNumId w:val="3"/>
  </w:num>
  <w:num w:numId="17" w16cid:durableId="1464885777">
    <w:abstractNumId w:val="18"/>
  </w:num>
  <w:num w:numId="18" w16cid:durableId="1104112483">
    <w:abstractNumId w:val="35"/>
  </w:num>
  <w:num w:numId="19" w16cid:durableId="145096879">
    <w:abstractNumId w:val="2"/>
  </w:num>
  <w:num w:numId="20" w16cid:durableId="643975361">
    <w:abstractNumId w:val="10"/>
  </w:num>
  <w:num w:numId="21" w16cid:durableId="852257610">
    <w:abstractNumId w:val="26"/>
  </w:num>
  <w:num w:numId="22" w16cid:durableId="36928319">
    <w:abstractNumId w:val="1"/>
  </w:num>
  <w:num w:numId="23" w16cid:durableId="970592668">
    <w:abstractNumId w:val="37"/>
  </w:num>
  <w:num w:numId="24" w16cid:durableId="1897163482">
    <w:abstractNumId w:val="22"/>
  </w:num>
  <w:num w:numId="25" w16cid:durableId="384062563">
    <w:abstractNumId w:val="31"/>
  </w:num>
  <w:num w:numId="26" w16cid:durableId="492839721">
    <w:abstractNumId w:val="23"/>
  </w:num>
  <w:num w:numId="27" w16cid:durableId="1229728864">
    <w:abstractNumId w:val="0"/>
  </w:num>
  <w:num w:numId="28" w16cid:durableId="1967152715">
    <w:abstractNumId w:val="20"/>
  </w:num>
  <w:num w:numId="29" w16cid:durableId="1953244208">
    <w:abstractNumId w:val="14"/>
  </w:num>
  <w:num w:numId="30" w16cid:durableId="985472466">
    <w:abstractNumId w:val="5"/>
  </w:num>
  <w:num w:numId="31" w16cid:durableId="1576545756">
    <w:abstractNumId w:val="21"/>
  </w:num>
  <w:num w:numId="32" w16cid:durableId="1221399102">
    <w:abstractNumId w:val="9"/>
  </w:num>
  <w:num w:numId="33" w16cid:durableId="1678341010">
    <w:abstractNumId w:val="34"/>
  </w:num>
  <w:num w:numId="34" w16cid:durableId="824394900">
    <w:abstractNumId w:val="24"/>
  </w:num>
  <w:num w:numId="35" w16cid:durableId="1607695405">
    <w:abstractNumId w:val="13"/>
  </w:num>
  <w:num w:numId="36" w16cid:durableId="1742411204">
    <w:abstractNumId w:val="38"/>
  </w:num>
  <w:num w:numId="37" w16cid:durableId="314341350">
    <w:abstractNumId w:val="12"/>
  </w:num>
  <w:num w:numId="38" w16cid:durableId="618222554">
    <w:abstractNumId w:val="6"/>
  </w:num>
  <w:num w:numId="39" w16cid:durableId="1899588925">
    <w:abstractNumId w:val="17"/>
  </w:num>
  <w:num w:numId="40" w16cid:durableId="36794753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756C8"/>
    <w:rsid w:val="0039714D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3238E"/>
    <w:rsid w:val="0083247E"/>
    <w:rsid w:val="008D439D"/>
    <w:rsid w:val="008D6FA0"/>
    <w:rsid w:val="008E5828"/>
    <w:rsid w:val="008F5BDE"/>
    <w:rsid w:val="00912571"/>
    <w:rsid w:val="00997F51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2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2026-08-24T10:47:00Z</dcterms:created>
  <dcterms:modified xsi:type="dcterms:W3CDTF">2026-08-24T10:47:00Z</dcterms:modified>
</cp:coreProperties>
</file>