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58FE" w14:textId="77777777" w:rsidR="00521891" w:rsidRPr="00521891" w:rsidRDefault="00521891" w:rsidP="00521891">
      <w:pPr>
        <w:jc w:val="left"/>
      </w:pPr>
      <w:r w:rsidRPr="00521891">
        <w:t>В [Наименование суда]</w:t>
      </w:r>
      <w:r w:rsidRPr="00521891">
        <w:br/>
        <w:t>Адрес: [Индекс, адрес суда]</w:t>
      </w:r>
    </w:p>
    <w:p w14:paraId="1A5FA87F" w14:textId="77777777" w:rsidR="00521891" w:rsidRPr="00521891" w:rsidRDefault="00521891" w:rsidP="00521891">
      <w:pPr>
        <w:jc w:val="left"/>
      </w:pPr>
      <w:r w:rsidRPr="00521891">
        <w:rPr>
          <w:b/>
          <w:bCs/>
        </w:rPr>
        <w:t>Истец:</w:t>
      </w:r>
      <w:r w:rsidRPr="00521891">
        <w:t xml:space="preserve"> [ФИО истца]</w:t>
      </w:r>
      <w:r w:rsidRPr="00521891">
        <w:br/>
        <w:t>Адрес: [Адрес проживания истца]</w:t>
      </w:r>
      <w:r w:rsidRPr="00521891">
        <w:br/>
        <w:t>Телефон: [Номер телефона]</w:t>
      </w:r>
      <w:r w:rsidRPr="00521891">
        <w:br/>
        <w:t>Электронная почта: [E-mail]</w:t>
      </w:r>
    </w:p>
    <w:p w14:paraId="62CFC7A9" w14:textId="77777777" w:rsidR="00521891" w:rsidRPr="00521891" w:rsidRDefault="00521891" w:rsidP="00521891">
      <w:pPr>
        <w:jc w:val="left"/>
      </w:pPr>
      <w:r w:rsidRPr="00521891">
        <w:rPr>
          <w:b/>
          <w:bCs/>
        </w:rPr>
        <w:t>Ответчик:</w:t>
      </w:r>
      <w:r w:rsidRPr="00521891">
        <w:t xml:space="preserve"> [ФИО ответчика]</w:t>
      </w:r>
      <w:r w:rsidRPr="00521891">
        <w:br/>
        <w:t>Адрес: [Адрес проживания ответчика]</w:t>
      </w:r>
      <w:r w:rsidRPr="00521891">
        <w:br/>
        <w:t>Телефон: [Номер телефона]</w:t>
      </w:r>
      <w:r w:rsidRPr="00521891">
        <w:br/>
        <w:t>Электронная почта: [E-mail]</w:t>
      </w:r>
    </w:p>
    <w:p w14:paraId="582B7717" w14:textId="77777777" w:rsidR="00521891" w:rsidRPr="00521891" w:rsidRDefault="00521891" w:rsidP="00521891">
      <w:pPr>
        <w:jc w:val="left"/>
      </w:pPr>
      <w:r w:rsidRPr="00521891">
        <w:rPr>
          <w:b/>
          <w:bCs/>
        </w:rPr>
        <w:t>3-е лицо:</w:t>
      </w:r>
      <w:r w:rsidRPr="00521891">
        <w:t xml:space="preserve"> Нотариус [ФИО нотариуса]</w:t>
      </w:r>
      <w:r w:rsidRPr="00521891">
        <w:br/>
        <w:t>Адрес нотариальной конторы: [Адрес]</w:t>
      </w:r>
    </w:p>
    <w:p w14:paraId="16849176" w14:textId="77777777" w:rsidR="00521891" w:rsidRPr="00521891" w:rsidRDefault="00521891" w:rsidP="00521891">
      <w:pPr>
        <w:jc w:val="left"/>
      </w:pPr>
      <w:r w:rsidRPr="00521891">
        <w:t>Госпошлина: [Сумма] руб.</w:t>
      </w:r>
    </w:p>
    <w:p w14:paraId="76CD291E" w14:textId="77777777" w:rsidR="00521891" w:rsidRPr="00521891" w:rsidRDefault="00521891" w:rsidP="00521891">
      <w:pPr>
        <w:jc w:val="center"/>
        <w:rPr>
          <w:b/>
          <w:bCs/>
        </w:rPr>
      </w:pPr>
      <w:r w:rsidRPr="00521891">
        <w:rPr>
          <w:b/>
          <w:bCs/>
        </w:rPr>
        <w:t>Исковое заявление</w:t>
      </w:r>
      <w:r w:rsidRPr="00521891">
        <w:rPr>
          <w:b/>
          <w:bCs/>
        </w:rPr>
        <w:br/>
        <w:t>о признании недействительным отказа от наследства</w:t>
      </w:r>
    </w:p>
    <w:p w14:paraId="37AF4827" w14:textId="77777777" w:rsidR="00521891" w:rsidRPr="00521891" w:rsidRDefault="00521891" w:rsidP="00521891">
      <w:r w:rsidRPr="00521891">
        <w:t>«__» ________ 20__ года умер(ла) [ФИО наследодателя], являющийся(</w:t>
      </w:r>
      <w:proofErr w:type="spellStart"/>
      <w:r w:rsidRPr="00521891">
        <w:t>аяся</w:t>
      </w:r>
      <w:proofErr w:type="spellEnd"/>
      <w:r w:rsidRPr="00521891">
        <w:t>) для Истца [указать степень родства]. После его (ее) смерти открылось наследство, состоящее из [указать состав наследственного имущества, например: квартиры по адресу, земельного участка, денежных вкладов].</w:t>
      </w:r>
    </w:p>
    <w:p w14:paraId="5A6FDB81" w14:textId="77777777" w:rsidR="00521891" w:rsidRPr="00521891" w:rsidRDefault="00521891" w:rsidP="00521891">
      <w:r w:rsidRPr="00521891">
        <w:t>Нотариусом [ФИО нотариуса] было открыто наследственное дело № [Номер]. Наследниками первой очереди по закону являемся Истец и Ответчик.</w:t>
      </w:r>
    </w:p>
    <w:p w14:paraId="1044CDD1" w14:textId="77777777" w:rsidR="00521891" w:rsidRPr="00521891" w:rsidRDefault="00521891" w:rsidP="00521891">
      <w:r w:rsidRPr="00521891">
        <w:t>«__» ________ 20__ года Истец подал(а) нотариусу заявление об отказе от причитающейся доли в наследстве в пользу Ответчика. На основании данного заявления нотариус оформил наследственные права Ответчика, выдав свидетельство о праве на наследство.</w:t>
      </w:r>
    </w:p>
    <w:p w14:paraId="3A987842" w14:textId="77777777" w:rsidR="00521891" w:rsidRPr="00521891" w:rsidRDefault="00521891" w:rsidP="00521891">
      <w:r w:rsidRPr="00521891">
        <w:t>Истец считает совершенный отказ от наследства недействительным, поскольку в момент подписания заявления Истец находился(</w:t>
      </w:r>
      <w:proofErr w:type="spellStart"/>
      <w:r w:rsidRPr="00521891">
        <w:t>лась</w:t>
      </w:r>
      <w:proofErr w:type="spellEnd"/>
      <w:r w:rsidRPr="00521891">
        <w:t>) в состоянии, когда не мог(ла) понимать значение своих действий и руководить ими (вариант: совершил отказ под влиянием существенного заблуждения / обмана / угроз).</w:t>
      </w:r>
    </w:p>
    <w:p w14:paraId="064A51B3" w14:textId="77777777" w:rsidR="00521891" w:rsidRPr="00521891" w:rsidRDefault="00521891" w:rsidP="00521891">
      <w:r w:rsidRPr="00521891">
        <w:t>В период совершения отказа Истец [указать конкретные обстоятельства: тяжело болел, принимал сильнодействующие лекарственные препараты, находился в состоянии глубокого стресса из-за смерти близкого человека, был введен в заблуждение Ответчиком относительно природы сделки]. Указанные обстоятельства подтверждаются медицинскими документами, справками, а также показаниями свидетелей.</w:t>
      </w:r>
    </w:p>
    <w:p w14:paraId="6C2CEBB5" w14:textId="77777777" w:rsidR="00521891" w:rsidRPr="00521891" w:rsidRDefault="00521891" w:rsidP="00521891">
      <w:r w:rsidRPr="00521891">
        <w:t>Согласно пункту 1 статьи 177 Гражданского кодекса РФ, сделка, совершенная гражданином, хотя и недееспособным, но находившимся в момент ее совершения в таком состоянии, когда он не был способен понимать значение своих действий или руководить ими, может быть признана судом недействительной по иску этого гражданина.</w:t>
      </w:r>
    </w:p>
    <w:p w14:paraId="125B7AFD" w14:textId="77777777" w:rsidR="00521891" w:rsidRPr="00521891" w:rsidRDefault="00521891" w:rsidP="00521891">
      <w:r w:rsidRPr="00521891">
        <w:lastRenderedPageBreak/>
        <w:t>На основании изложенного, руководствуясь статьями 166, 177 (или 178, 179) Гражданского кодекса РФ, статьями 131–132 Гражданского процессуального кодекса РФ,</w:t>
      </w:r>
    </w:p>
    <w:p w14:paraId="5A89F5AE" w14:textId="77777777" w:rsidR="00521891" w:rsidRPr="00521891" w:rsidRDefault="00521891" w:rsidP="00521891">
      <w:pPr>
        <w:jc w:val="center"/>
      </w:pPr>
      <w:r w:rsidRPr="00521891">
        <w:rPr>
          <w:b/>
          <w:bCs/>
        </w:rPr>
        <w:t>ПРОШУ:</w:t>
      </w:r>
    </w:p>
    <w:p w14:paraId="79A2EFC5" w14:textId="77777777" w:rsidR="00521891" w:rsidRPr="00521891" w:rsidRDefault="00521891" w:rsidP="00521891">
      <w:r w:rsidRPr="00521891">
        <w:t>1. Признать недействительным отказ [ФИО истца] от доли в наследстве, открывшемся после смерти [ФИО наследодателя], умершего(ей) «__» ________ 20__ года.</w:t>
      </w:r>
    </w:p>
    <w:p w14:paraId="7AD5576B" w14:textId="77777777" w:rsidR="00521891" w:rsidRPr="00521891" w:rsidRDefault="00521891" w:rsidP="00521891">
      <w:r w:rsidRPr="00521891">
        <w:t>2. Применить последствия недействительности сделки, аннулировав свидетельство о праве на наследство, выданное на имя [ФИО ответчика].</w:t>
      </w:r>
    </w:p>
    <w:p w14:paraId="658791A4" w14:textId="77777777" w:rsidR="00521891" w:rsidRPr="00521891" w:rsidRDefault="00521891" w:rsidP="00521891">
      <w:r w:rsidRPr="00521891">
        <w:t>3. Признать за [ФИО истца] право собственности на [указать долю или наименование имущества] в наследственном имуществе.</w:t>
      </w:r>
    </w:p>
    <w:p w14:paraId="1CEB1E77" w14:textId="77777777" w:rsidR="00521891" w:rsidRPr="00521891" w:rsidRDefault="00521891" w:rsidP="00521891">
      <w:r w:rsidRPr="00521891">
        <w:rPr>
          <w:b/>
          <w:bCs/>
        </w:rPr>
        <w:t>Приложения:</w:t>
      </w:r>
    </w:p>
    <w:p w14:paraId="02FC8590" w14:textId="77777777" w:rsidR="00521891" w:rsidRPr="00521891" w:rsidRDefault="00521891" w:rsidP="00521891">
      <w:pPr>
        <w:numPr>
          <w:ilvl w:val="0"/>
          <w:numId w:val="48"/>
        </w:numPr>
      </w:pPr>
      <w:r w:rsidRPr="00521891">
        <w:t>копия искового заявления для ответчика и третьих лиц;</w:t>
      </w:r>
    </w:p>
    <w:p w14:paraId="2C9C9FFC" w14:textId="77777777" w:rsidR="00521891" w:rsidRPr="00521891" w:rsidRDefault="00521891" w:rsidP="00521891">
      <w:pPr>
        <w:numPr>
          <w:ilvl w:val="0"/>
          <w:numId w:val="48"/>
        </w:numPr>
      </w:pPr>
      <w:r w:rsidRPr="00521891">
        <w:t>документ, подтверждающий уплату государственной пошлины;</w:t>
      </w:r>
    </w:p>
    <w:p w14:paraId="0FB242A5" w14:textId="77777777" w:rsidR="00521891" w:rsidRPr="00521891" w:rsidRDefault="00521891" w:rsidP="00521891">
      <w:pPr>
        <w:numPr>
          <w:ilvl w:val="0"/>
          <w:numId w:val="48"/>
        </w:numPr>
      </w:pPr>
      <w:r w:rsidRPr="00521891">
        <w:t>копия свидетельства о смерти наследодателя;</w:t>
      </w:r>
    </w:p>
    <w:p w14:paraId="44B371FB" w14:textId="77777777" w:rsidR="00521891" w:rsidRPr="00521891" w:rsidRDefault="00521891" w:rsidP="00521891">
      <w:pPr>
        <w:numPr>
          <w:ilvl w:val="0"/>
          <w:numId w:val="48"/>
        </w:numPr>
      </w:pPr>
      <w:r w:rsidRPr="00521891">
        <w:t>копии документов, подтверждающих родственные отношения;</w:t>
      </w:r>
    </w:p>
    <w:p w14:paraId="3328934F" w14:textId="77777777" w:rsidR="00521891" w:rsidRPr="00521891" w:rsidRDefault="00521891" w:rsidP="00521891">
      <w:pPr>
        <w:numPr>
          <w:ilvl w:val="0"/>
          <w:numId w:val="48"/>
        </w:numPr>
      </w:pPr>
      <w:r w:rsidRPr="00521891">
        <w:t>копия заявления об отказе от наследства из нотариального дела;</w:t>
      </w:r>
    </w:p>
    <w:p w14:paraId="36A81178" w14:textId="77777777" w:rsidR="00521891" w:rsidRPr="00521891" w:rsidRDefault="00521891" w:rsidP="00521891">
      <w:pPr>
        <w:numPr>
          <w:ilvl w:val="0"/>
          <w:numId w:val="48"/>
        </w:numPr>
      </w:pPr>
      <w:r w:rsidRPr="00521891">
        <w:t>медицинские справки, выписки из истории болезни, заключения врачей;</w:t>
      </w:r>
    </w:p>
    <w:p w14:paraId="68B30547" w14:textId="77777777" w:rsidR="00521891" w:rsidRPr="00521891" w:rsidRDefault="00521891" w:rsidP="00521891">
      <w:pPr>
        <w:numPr>
          <w:ilvl w:val="0"/>
          <w:numId w:val="48"/>
        </w:numPr>
      </w:pPr>
      <w:r w:rsidRPr="00521891">
        <w:t>письменные доказательства, подтверждающие доводы истца;</w:t>
      </w:r>
    </w:p>
    <w:p w14:paraId="36DE6915" w14:textId="77777777" w:rsidR="00521891" w:rsidRPr="00521891" w:rsidRDefault="00521891" w:rsidP="00521891">
      <w:pPr>
        <w:numPr>
          <w:ilvl w:val="0"/>
          <w:numId w:val="48"/>
        </w:numPr>
      </w:pPr>
      <w:r w:rsidRPr="00521891">
        <w:t>уведомление о вручении копий иска участникам процесса.</w:t>
      </w:r>
    </w:p>
    <w:p w14:paraId="0D7220E0" w14:textId="77777777" w:rsidR="00521891" w:rsidRPr="00521891" w:rsidRDefault="00521891" w:rsidP="00521891">
      <w:r w:rsidRPr="00521891">
        <w:t>«__» ________ 20__ г.</w:t>
      </w:r>
    </w:p>
    <w:p w14:paraId="6E63E779" w14:textId="77777777" w:rsidR="00521891" w:rsidRPr="00521891" w:rsidRDefault="00521891" w:rsidP="00521891">
      <w:r w:rsidRPr="00521891">
        <w:t>________________ / [Фамилия И.О.]</w:t>
      </w:r>
    </w:p>
    <w:p w14:paraId="0C96273E" w14:textId="5B885FE2" w:rsidR="0083247E" w:rsidRPr="00521891" w:rsidRDefault="0083247E" w:rsidP="00521891"/>
    <w:sectPr w:rsidR="0083247E" w:rsidRPr="00521891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AF4BB" w14:textId="77777777" w:rsidR="00DF6C5F" w:rsidRDefault="00DF6C5F" w:rsidP="00AA1082">
      <w:pPr>
        <w:spacing w:after="0" w:line="240" w:lineRule="auto"/>
      </w:pPr>
      <w:r>
        <w:separator/>
      </w:r>
    </w:p>
  </w:endnote>
  <w:endnote w:type="continuationSeparator" w:id="0">
    <w:p w14:paraId="1F9AC3BC" w14:textId="77777777" w:rsidR="00DF6C5F" w:rsidRDefault="00DF6C5F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D4321" w14:textId="77777777" w:rsidR="00DF6C5F" w:rsidRDefault="00DF6C5F" w:rsidP="00AA1082">
      <w:pPr>
        <w:spacing w:after="0" w:line="240" w:lineRule="auto"/>
      </w:pPr>
      <w:r>
        <w:separator/>
      </w:r>
    </w:p>
  </w:footnote>
  <w:footnote w:type="continuationSeparator" w:id="0">
    <w:p w14:paraId="03275546" w14:textId="77777777" w:rsidR="00DF6C5F" w:rsidRDefault="00DF6C5F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07E"/>
    <w:multiLevelType w:val="multilevel"/>
    <w:tmpl w:val="C83C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E6A04"/>
    <w:multiLevelType w:val="multilevel"/>
    <w:tmpl w:val="E138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42B88"/>
    <w:multiLevelType w:val="multilevel"/>
    <w:tmpl w:val="915E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C4722"/>
    <w:multiLevelType w:val="multilevel"/>
    <w:tmpl w:val="6978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674346"/>
    <w:multiLevelType w:val="multilevel"/>
    <w:tmpl w:val="3A1A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57E1A"/>
    <w:multiLevelType w:val="multilevel"/>
    <w:tmpl w:val="FAA0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63B9"/>
    <w:multiLevelType w:val="multilevel"/>
    <w:tmpl w:val="F8EC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2129E0"/>
    <w:multiLevelType w:val="multilevel"/>
    <w:tmpl w:val="886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517121"/>
    <w:multiLevelType w:val="multilevel"/>
    <w:tmpl w:val="9716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8E11ED"/>
    <w:multiLevelType w:val="multilevel"/>
    <w:tmpl w:val="CE9C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C659F"/>
    <w:multiLevelType w:val="multilevel"/>
    <w:tmpl w:val="ACA4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855DDB"/>
    <w:multiLevelType w:val="multilevel"/>
    <w:tmpl w:val="C3AC5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D9067D"/>
    <w:multiLevelType w:val="multilevel"/>
    <w:tmpl w:val="4540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E3CE6"/>
    <w:multiLevelType w:val="multilevel"/>
    <w:tmpl w:val="0DCA5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CF623E"/>
    <w:multiLevelType w:val="multilevel"/>
    <w:tmpl w:val="7374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C7D76"/>
    <w:multiLevelType w:val="multilevel"/>
    <w:tmpl w:val="B694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D069AC"/>
    <w:multiLevelType w:val="multilevel"/>
    <w:tmpl w:val="5176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285DEE"/>
    <w:multiLevelType w:val="multilevel"/>
    <w:tmpl w:val="66B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707D3F"/>
    <w:multiLevelType w:val="multilevel"/>
    <w:tmpl w:val="44A24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23271"/>
    <w:multiLevelType w:val="multilevel"/>
    <w:tmpl w:val="A9BA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AE5806"/>
    <w:multiLevelType w:val="multilevel"/>
    <w:tmpl w:val="5F40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764224"/>
    <w:multiLevelType w:val="multilevel"/>
    <w:tmpl w:val="512E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A43982"/>
    <w:multiLevelType w:val="multilevel"/>
    <w:tmpl w:val="BA10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35E0A"/>
    <w:multiLevelType w:val="multilevel"/>
    <w:tmpl w:val="04DA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961972"/>
    <w:multiLevelType w:val="multilevel"/>
    <w:tmpl w:val="B296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A11371"/>
    <w:multiLevelType w:val="multilevel"/>
    <w:tmpl w:val="FE4A2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24783B"/>
    <w:multiLevelType w:val="multilevel"/>
    <w:tmpl w:val="70D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EC44A2"/>
    <w:multiLevelType w:val="multilevel"/>
    <w:tmpl w:val="97343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964D6C"/>
    <w:multiLevelType w:val="multilevel"/>
    <w:tmpl w:val="FC96B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994206"/>
    <w:multiLevelType w:val="multilevel"/>
    <w:tmpl w:val="6A0C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036DC1"/>
    <w:multiLevelType w:val="multilevel"/>
    <w:tmpl w:val="BB06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FF326C"/>
    <w:multiLevelType w:val="multilevel"/>
    <w:tmpl w:val="34F2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792797"/>
    <w:multiLevelType w:val="multilevel"/>
    <w:tmpl w:val="EB56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1D0D61"/>
    <w:multiLevelType w:val="multilevel"/>
    <w:tmpl w:val="F0BE4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014476"/>
    <w:multiLevelType w:val="multilevel"/>
    <w:tmpl w:val="5EC2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4C63B0"/>
    <w:multiLevelType w:val="multilevel"/>
    <w:tmpl w:val="25B0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536CFB"/>
    <w:multiLevelType w:val="multilevel"/>
    <w:tmpl w:val="5F1E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B64AC3"/>
    <w:multiLevelType w:val="multilevel"/>
    <w:tmpl w:val="98B2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B5044B"/>
    <w:multiLevelType w:val="multilevel"/>
    <w:tmpl w:val="A0D6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E65277"/>
    <w:multiLevelType w:val="multilevel"/>
    <w:tmpl w:val="DA84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FC4C97"/>
    <w:multiLevelType w:val="multilevel"/>
    <w:tmpl w:val="065C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983747"/>
    <w:multiLevelType w:val="multilevel"/>
    <w:tmpl w:val="B944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390AAC"/>
    <w:multiLevelType w:val="multilevel"/>
    <w:tmpl w:val="407C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4276F6"/>
    <w:multiLevelType w:val="multilevel"/>
    <w:tmpl w:val="2154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717A58"/>
    <w:multiLevelType w:val="multilevel"/>
    <w:tmpl w:val="AE0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7E3440"/>
    <w:multiLevelType w:val="multilevel"/>
    <w:tmpl w:val="5ABC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4"/>
  </w:num>
  <w:num w:numId="2" w16cid:durableId="1452941838">
    <w:abstractNumId w:val="13"/>
  </w:num>
  <w:num w:numId="3" w16cid:durableId="973607643">
    <w:abstractNumId w:val="28"/>
  </w:num>
  <w:num w:numId="4" w16cid:durableId="311717642">
    <w:abstractNumId w:val="6"/>
  </w:num>
  <w:num w:numId="5" w16cid:durableId="1548955455">
    <w:abstractNumId w:val="7"/>
  </w:num>
  <w:num w:numId="6" w16cid:durableId="1895265005">
    <w:abstractNumId w:val="25"/>
  </w:num>
  <w:num w:numId="7" w16cid:durableId="1812361597">
    <w:abstractNumId w:val="5"/>
  </w:num>
  <w:num w:numId="8" w16cid:durableId="389576680">
    <w:abstractNumId w:val="18"/>
  </w:num>
  <w:num w:numId="9" w16cid:durableId="1339429729">
    <w:abstractNumId w:val="23"/>
  </w:num>
  <w:num w:numId="10" w16cid:durableId="174347891">
    <w:abstractNumId w:val="2"/>
  </w:num>
  <w:num w:numId="11" w16cid:durableId="1279028447">
    <w:abstractNumId w:val="19"/>
  </w:num>
  <w:num w:numId="12" w16cid:durableId="1706173077">
    <w:abstractNumId w:val="29"/>
  </w:num>
  <w:num w:numId="13" w16cid:durableId="330641445">
    <w:abstractNumId w:val="33"/>
  </w:num>
  <w:num w:numId="14" w16cid:durableId="597102246">
    <w:abstractNumId w:val="34"/>
  </w:num>
  <w:num w:numId="15" w16cid:durableId="247010532">
    <w:abstractNumId w:val="12"/>
  </w:num>
  <w:num w:numId="16" w16cid:durableId="498227888">
    <w:abstractNumId w:val="16"/>
  </w:num>
  <w:num w:numId="17" w16cid:durableId="39939590">
    <w:abstractNumId w:val="36"/>
  </w:num>
  <w:num w:numId="18" w16cid:durableId="458300837">
    <w:abstractNumId w:val="9"/>
  </w:num>
  <w:num w:numId="19" w16cid:durableId="1896044014">
    <w:abstractNumId w:val="21"/>
  </w:num>
  <w:num w:numId="20" w16cid:durableId="1551571222">
    <w:abstractNumId w:val="35"/>
  </w:num>
  <w:num w:numId="21" w16cid:durableId="2104303046">
    <w:abstractNumId w:val="14"/>
  </w:num>
  <w:num w:numId="22" w16cid:durableId="1630748321">
    <w:abstractNumId w:val="26"/>
  </w:num>
  <w:num w:numId="23" w16cid:durableId="1524517003">
    <w:abstractNumId w:val="44"/>
  </w:num>
  <w:num w:numId="24" w16cid:durableId="1340504884">
    <w:abstractNumId w:val="0"/>
  </w:num>
  <w:num w:numId="25" w16cid:durableId="1924953197">
    <w:abstractNumId w:val="17"/>
  </w:num>
  <w:num w:numId="26" w16cid:durableId="228735703">
    <w:abstractNumId w:val="1"/>
  </w:num>
  <w:num w:numId="27" w16cid:durableId="902758924">
    <w:abstractNumId w:val="3"/>
  </w:num>
  <w:num w:numId="28" w16cid:durableId="596446337">
    <w:abstractNumId w:val="22"/>
  </w:num>
  <w:num w:numId="29" w16cid:durableId="1747068485">
    <w:abstractNumId w:val="42"/>
  </w:num>
  <w:num w:numId="30" w16cid:durableId="1794130543">
    <w:abstractNumId w:val="11"/>
  </w:num>
  <w:num w:numId="31" w16cid:durableId="1076976053">
    <w:abstractNumId w:val="38"/>
  </w:num>
  <w:num w:numId="32" w16cid:durableId="1008362091">
    <w:abstractNumId w:val="39"/>
  </w:num>
  <w:num w:numId="33" w16cid:durableId="1551572600">
    <w:abstractNumId w:val="43"/>
  </w:num>
  <w:num w:numId="34" w16cid:durableId="940720069">
    <w:abstractNumId w:val="45"/>
  </w:num>
  <w:num w:numId="35" w16cid:durableId="1810172758">
    <w:abstractNumId w:val="8"/>
  </w:num>
  <w:num w:numId="36" w16cid:durableId="1334409542">
    <w:abstractNumId w:val="41"/>
  </w:num>
  <w:num w:numId="37" w16cid:durableId="336421129">
    <w:abstractNumId w:val="32"/>
  </w:num>
  <w:num w:numId="38" w16cid:durableId="1897081525">
    <w:abstractNumId w:val="10"/>
  </w:num>
  <w:num w:numId="39" w16cid:durableId="1007945387">
    <w:abstractNumId w:val="4"/>
  </w:num>
  <w:num w:numId="40" w16cid:durableId="42216870">
    <w:abstractNumId w:val="20"/>
  </w:num>
  <w:num w:numId="41" w16cid:durableId="456678130">
    <w:abstractNumId w:val="37"/>
  </w:num>
  <w:num w:numId="42" w16cid:durableId="1729955778">
    <w:abstractNumId w:val="15"/>
  </w:num>
  <w:num w:numId="43" w16cid:durableId="1486822337">
    <w:abstractNumId w:val="30"/>
  </w:num>
  <w:num w:numId="44" w16cid:durableId="58945915">
    <w:abstractNumId w:val="40"/>
  </w:num>
  <w:num w:numId="45" w16cid:durableId="1768573781">
    <w:abstractNumId w:val="46"/>
  </w:num>
  <w:num w:numId="46" w16cid:durableId="625161689">
    <w:abstractNumId w:val="31"/>
  </w:num>
  <w:num w:numId="47" w16cid:durableId="1827669302">
    <w:abstractNumId w:val="47"/>
  </w:num>
  <w:num w:numId="48" w16cid:durableId="112762661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453C"/>
    <w:rsid w:val="002C49A2"/>
    <w:rsid w:val="002E72FD"/>
    <w:rsid w:val="00313859"/>
    <w:rsid w:val="003D025F"/>
    <w:rsid w:val="00415D01"/>
    <w:rsid w:val="00456FEF"/>
    <w:rsid w:val="00461B7D"/>
    <w:rsid w:val="00472E2F"/>
    <w:rsid w:val="00496319"/>
    <w:rsid w:val="004F2C3F"/>
    <w:rsid w:val="00521891"/>
    <w:rsid w:val="005C4260"/>
    <w:rsid w:val="005D164E"/>
    <w:rsid w:val="005E5BD6"/>
    <w:rsid w:val="00657808"/>
    <w:rsid w:val="00675063"/>
    <w:rsid w:val="006B4B8D"/>
    <w:rsid w:val="007129F9"/>
    <w:rsid w:val="00763038"/>
    <w:rsid w:val="007C21A6"/>
    <w:rsid w:val="007E1463"/>
    <w:rsid w:val="0080471F"/>
    <w:rsid w:val="008057E1"/>
    <w:rsid w:val="00817731"/>
    <w:rsid w:val="0083238E"/>
    <w:rsid w:val="0083247E"/>
    <w:rsid w:val="00851E79"/>
    <w:rsid w:val="008B7FBC"/>
    <w:rsid w:val="008D439D"/>
    <w:rsid w:val="00901596"/>
    <w:rsid w:val="00911C81"/>
    <w:rsid w:val="00A50AB7"/>
    <w:rsid w:val="00A665AD"/>
    <w:rsid w:val="00A95EF3"/>
    <w:rsid w:val="00A9773E"/>
    <w:rsid w:val="00AA026D"/>
    <w:rsid w:val="00AA1082"/>
    <w:rsid w:val="00AD0422"/>
    <w:rsid w:val="00B10717"/>
    <w:rsid w:val="00B35316"/>
    <w:rsid w:val="00B51C05"/>
    <w:rsid w:val="00B612B5"/>
    <w:rsid w:val="00B66532"/>
    <w:rsid w:val="00B67013"/>
    <w:rsid w:val="00B70018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D35ED"/>
    <w:rsid w:val="00D0255E"/>
    <w:rsid w:val="00D03191"/>
    <w:rsid w:val="00D139FF"/>
    <w:rsid w:val="00D15699"/>
    <w:rsid w:val="00D76008"/>
    <w:rsid w:val="00D91AF0"/>
    <w:rsid w:val="00DC29EF"/>
    <w:rsid w:val="00DF693F"/>
    <w:rsid w:val="00DF6C5F"/>
    <w:rsid w:val="00DF6F94"/>
    <w:rsid w:val="00E11403"/>
    <w:rsid w:val="00E27EE6"/>
    <w:rsid w:val="00E6623A"/>
    <w:rsid w:val="00E91859"/>
    <w:rsid w:val="00EE6436"/>
    <w:rsid w:val="00EF50E6"/>
    <w:rsid w:val="00F33670"/>
    <w:rsid w:val="00F47759"/>
    <w:rsid w:val="00F56DD7"/>
    <w:rsid w:val="00F803C9"/>
    <w:rsid w:val="00FB315C"/>
    <w:rsid w:val="00FC6645"/>
    <w:rsid w:val="00FD20A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2026-08-18T18:13:00Z</dcterms:created>
  <dcterms:modified xsi:type="dcterms:W3CDTF">2026-08-18T18:13:00Z</dcterms:modified>
</cp:coreProperties>
</file>