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94AE9CE" w14:textId="77777777" w:rsidR="00817731" w:rsidRPr="00817731" w:rsidRDefault="00817731" w:rsidP="00817731">
      <w:pPr>
        <w:jc w:val="left"/>
      </w:pPr>
      <w:r w:rsidRPr="00817731">
        <w:t>В [Наименование суда]</w:t>
      </w:r>
      <w:r w:rsidRPr="00817731">
        <w:br/>
        <w:t>Адрес: [Индекс, адрес суда]</w:t>
      </w:r>
    </w:p>
    <w:p w14:paraId="69F8313E" w14:textId="77777777" w:rsidR="00817731" w:rsidRPr="00817731" w:rsidRDefault="00817731" w:rsidP="00817731">
      <w:pPr>
        <w:jc w:val="left"/>
      </w:pPr>
      <w:r w:rsidRPr="00817731">
        <w:rPr>
          <w:b/>
          <w:bCs/>
        </w:rPr>
        <w:t>Истец:</w:t>
      </w:r>
      <w:r w:rsidRPr="00817731">
        <w:t xml:space="preserve"> [ФИО истца]</w:t>
      </w:r>
      <w:r w:rsidRPr="00817731">
        <w:br/>
        <w:t>Адрес: [Индекс, адрес проживания]</w:t>
      </w:r>
      <w:r w:rsidRPr="00817731">
        <w:br/>
        <w:t>Телефон: [Номер телефона]</w:t>
      </w:r>
      <w:r w:rsidRPr="00817731">
        <w:br/>
        <w:t xml:space="preserve">Электронная почта: [Адрес </w:t>
      </w:r>
      <w:proofErr w:type="spellStart"/>
      <w:r w:rsidRPr="00817731">
        <w:t>e-mail</w:t>
      </w:r>
      <w:proofErr w:type="spellEnd"/>
      <w:r w:rsidRPr="00817731">
        <w:t>]</w:t>
      </w:r>
    </w:p>
    <w:p w14:paraId="7185F435" w14:textId="77777777" w:rsidR="00817731" w:rsidRPr="00817731" w:rsidRDefault="00817731" w:rsidP="00817731">
      <w:pPr>
        <w:jc w:val="left"/>
      </w:pPr>
      <w:r w:rsidRPr="00817731">
        <w:rPr>
          <w:b/>
          <w:bCs/>
        </w:rPr>
        <w:t>Ответчик:</w:t>
      </w:r>
      <w:r w:rsidRPr="00817731">
        <w:t xml:space="preserve"> [ФИО наследника, принявшего наследство]</w:t>
      </w:r>
      <w:r w:rsidRPr="00817731">
        <w:br/>
        <w:t>Адрес: [Индекс, адрес проживания]</w:t>
      </w:r>
      <w:r w:rsidRPr="00817731">
        <w:br/>
        <w:t>Телефон: [Номер телефона]</w:t>
      </w:r>
      <w:r w:rsidRPr="00817731">
        <w:br/>
        <w:t xml:space="preserve">Электронная почта: [Адрес </w:t>
      </w:r>
      <w:proofErr w:type="spellStart"/>
      <w:r w:rsidRPr="00817731">
        <w:t>e-mail</w:t>
      </w:r>
      <w:proofErr w:type="spellEnd"/>
      <w:r w:rsidRPr="00817731">
        <w:t>]</w:t>
      </w:r>
    </w:p>
    <w:p w14:paraId="3AF6898B" w14:textId="77777777" w:rsidR="00817731" w:rsidRPr="00817731" w:rsidRDefault="00817731" w:rsidP="00817731">
      <w:pPr>
        <w:jc w:val="left"/>
      </w:pPr>
      <w:r w:rsidRPr="00817731">
        <w:rPr>
          <w:b/>
          <w:bCs/>
        </w:rPr>
        <w:t>Третье лицо:</w:t>
      </w:r>
      <w:r w:rsidRPr="00817731">
        <w:t xml:space="preserve"> Нотариус [ФИО нотариуса]</w:t>
      </w:r>
      <w:r w:rsidRPr="00817731">
        <w:br/>
        <w:t>Адрес: [Адрес нотариальной конторы]</w:t>
      </w:r>
    </w:p>
    <w:p w14:paraId="1F076FBE" w14:textId="77777777" w:rsidR="00817731" w:rsidRPr="00817731" w:rsidRDefault="00817731" w:rsidP="00817731">
      <w:pPr>
        <w:jc w:val="left"/>
      </w:pPr>
      <w:r w:rsidRPr="00817731">
        <w:t>Госпошлина: [СУММА] руб.</w:t>
      </w:r>
    </w:p>
    <w:p w14:paraId="7B56821E" w14:textId="77777777" w:rsidR="00817731" w:rsidRPr="00817731" w:rsidRDefault="00817731" w:rsidP="00817731">
      <w:pPr>
        <w:jc w:val="center"/>
        <w:rPr>
          <w:b/>
          <w:bCs/>
        </w:rPr>
      </w:pPr>
      <w:r w:rsidRPr="00817731">
        <w:rPr>
          <w:b/>
          <w:bCs/>
        </w:rPr>
        <w:t>Исковое заявление</w:t>
      </w:r>
      <w:r w:rsidRPr="00817731">
        <w:rPr>
          <w:b/>
          <w:bCs/>
        </w:rPr>
        <w:br/>
        <w:t>об исключении имущества из наследственной массы</w:t>
      </w:r>
    </w:p>
    <w:p w14:paraId="40CABEA5" w14:textId="77777777" w:rsidR="00817731" w:rsidRPr="00817731" w:rsidRDefault="00817731" w:rsidP="00817731">
      <w:r w:rsidRPr="00817731">
        <w:t>«__» ________ 20__ г. умер(ла) [ФИО наследодателя] (далее — Наследодатель), что подтверждается свидетельством о смерти № [номер] от «__» ________ 20__ г.</w:t>
      </w:r>
    </w:p>
    <w:p w14:paraId="3D00A29F" w14:textId="77777777" w:rsidR="00817731" w:rsidRPr="00817731" w:rsidRDefault="00817731" w:rsidP="00817731">
      <w:r w:rsidRPr="00817731">
        <w:t>После смерти Наследодателя нотариусом [ФИО нотариуса] было открыто наследственное дело № [номер]. Принявшими наследство лицами являются Истец и Ответчик [указать статус или иных наследников].</w:t>
      </w:r>
    </w:p>
    <w:p w14:paraId="5C6B9011" w14:textId="77777777" w:rsidR="00817731" w:rsidRPr="00817731" w:rsidRDefault="00817731" w:rsidP="00817731">
      <w:r w:rsidRPr="00817731">
        <w:t>В состав наследственной массы Наследодателя нотариус включил следующее имущество: [наименование спорного имущества, идентификационные данные, кадастровый номер, VIN-номер и т.д.] (далее — Спорное имущество).</w:t>
      </w:r>
    </w:p>
    <w:p w14:paraId="2582C201" w14:textId="77777777" w:rsidR="00817731" w:rsidRPr="00817731" w:rsidRDefault="00817731" w:rsidP="00817731">
      <w:r w:rsidRPr="00817731">
        <w:t>Истец считает включение Спорного имущества в наследственную массу незаконным и необоснованным по следующим основаниям.</w:t>
      </w:r>
    </w:p>
    <w:p w14:paraId="2459746F" w14:textId="77777777" w:rsidR="00817731" w:rsidRPr="00817731" w:rsidRDefault="00817731" w:rsidP="00817731">
      <w:r w:rsidRPr="00817731">
        <w:t>Спорное имущество принадлежит Истцу на праве собственности, поскольку [указать обстоятельства приобретения: приобреталось на личные средства, является супружеской долей, приобретено до брака, либо имущество выбыло из владения наследодателя до его смерти]. Данное обстоятельство подтверждается следующими документами: [перечислить договоры, чеки, выписки].</w:t>
      </w:r>
    </w:p>
    <w:p w14:paraId="16D49886" w14:textId="77777777" w:rsidR="00817731" w:rsidRPr="00817731" w:rsidRDefault="00817731" w:rsidP="00817731">
      <w:r w:rsidRPr="00817731">
        <w:t>Согласно ст. 1112 Гражданского кодекса РФ в состав наследства входят принадлежавшие наследодателю на день открытия наследства вещи, иное имущество, в том числе имущественные права и обязанности. Имущество, не принадлежавшее наследодателю на день смерти, не может включаться в наследство.</w:t>
      </w:r>
    </w:p>
    <w:p w14:paraId="74EC0A1E" w14:textId="16217BF9" w:rsidR="00817731" w:rsidRPr="00817731" w:rsidRDefault="00817731" w:rsidP="00817731">
      <w:r w:rsidRPr="00817731">
        <w:t xml:space="preserve">На основании ст. 256 Гражданского кодекса РФ и ст. 34 Семейного кодекса РФ имущество, нажитое супругами во время брака, является их совместной собственностью, если брачным договором не установлен иной режим этого имущества. </w:t>
      </w:r>
    </w:p>
    <w:p w14:paraId="1E4D1F01" w14:textId="77777777" w:rsidR="00817731" w:rsidRPr="00817731" w:rsidRDefault="00817731" w:rsidP="00817731">
      <w:r w:rsidRPr="00817731">
        <w:lastRenderedPageBreak/>
        <w:t>Включение Спорного имущества в наследство нарушает имущественные права Истца и делает невозможным распоряжение принадлежащим Истцу имуществом.</w:t>
      </w:r>
    </w:p>
    <w:p w14:paraId="0FAB37D1" w14:textId="77777777" w:rsidR="00817731" w:rsidRPr="00817731" w:rsidRDefault="00817731" w:rsidP="00817731">
      <w:r w:rsidRPr="00817731">
        <w:t>На основании изложенного, руководствуясь ст. 1112, 1150 Гражданского кодекса РФ, ст. 34, 39 Семейного кодекса РФ, ст. 131, 132 Гражданского процессуального кодекса РФ,</w:t>
      </w:r>
    </w:p>
    <w:p w14:paraId="36890739" w14:textId="77777777" w:rsidR="00817731" w:rsidRPr="00817731" w:rsidRDefault="00817731" w:rsidP="00817731">
      <w:pPr>
        <w:jc w:val="center"/>
      </w:pPr>
      <w:r w:rsidRPr="00817731">
        <w:t>ПРОШУ:</w:t>
      </w:r>
    </w:p>
    <w:p w14:paraId="41E6D552" w14:textId="77777777" w:rsidR="00817731" w:rsidRPr="00817731" w:rsidRDefault="00817731" w:rsidP="00817731">
      <w:r w:rsidRPr="00817731">
        <w:t>1. Исключить [наименование и идентификационные характеристики имущества] из состава наследственной массы, открывшейся после смерти [ФИО наследодателя], умершего(ей) «__» ________ 20__ г.</w:t>
      </w:r>
      <w:r w:rsidRPr="00817731">
        <w:br/>
        <w:t>2. Признать за [ФИО истца] право собственности на [наименование спорного имущества или его долю].</w:t>
      </w:r>
    </w:p>
    <w:p w14:paraId="4F928CCB" w14:textId="77777777" w:rsidR="00817731" w:rsidRPr="00817731" w:rsidRDefault="00817731" w:rsidP="00817731">
      <w:r w:rsidRPr="00817731">
        <w:t>Приложения:</w:t>
      </w:r>
    </w:p>
    <w:p w14:paraId="44303810" w14:textId="77777777" w:rsidR="00817731" w:rsidRPr="00817731" w:rsidRDefault="00817731" w:rsidP="00817731">
      <w:pPr>
        <w:numPr>
          <w:ilvl w:val="0"/>
          <w:numId w:val="47"/>
        </w:numPr>
      </w:pPr>
      <w:r w:rsidRPr="00817731">
        <w:t>копия искового заявления и приложенных к нему документов для сторон;</w:t>
      </w:r>
    </w:p>
    <w:p w14:paraId="08E3A25F" w14:textId="77777777" w:rsidR="00817731" w:rsidRPr="00817731" w:rsidRDefault="00817731" w:rsidP="00817731">
      <w:pPr>
        <w:numPr>
          <w:ilvl w:val="0"/>
          <w:numId w:val="47"/>
        </w:numPr>
      </w:pPr>
      <w:r w:rsidRPr="00817731">
        <w:t>документ, подтверждающий уплату государственной пошлины;</w:t>
      </w:r>
    </w:p>
    <w:p w14:paraId="1FD8C0D9" w14:textId="77777777" w:rsidR="00817731" w:rsidRPr="00817731" w:rsidRDefault="00817731" w:rsidP="00817731">
      <w:pPr>
        <w:numPr>
          <w:ilvl w:val="0"/>
          <w:numId w:val="47"/>
        </w:numPr>
      </w:pPr>
      <w:r w:rsidRPr="00817731">
        <w:t>копия свидетельства о смерти Наследодателя;</w:t>
      </w:r>
    </w:p>
    <w:p w14:paraId="596B105C" w14:textId="77777777" w:rsidR="00817731" w:rsidRPr="00817731" w:rsidRDefault="00817731" w:rsidP="00817731">
      <w:pPr>
        <w:numPr>
          <w:ilvl w:val="0"/>
          <w:numId w:val="47"/>
        </w:numPr>
      </w:pPr>
      <w:r w:rsidRPr="00817731">
        <w:t>копия справки/ответа нотариуса об открытии наследственного дела;</w:t>
      </w:r>
    </w:p>
    <w:p w14:paraId="7B5F76DB" w14:textId="77777777" w:rsidR="00817731" w:rsidRPr="00817731" w:rsidRDefault="00817731" w:rsidP="00817731">
      <w:pPr>
        <w:numPr>
          <w:ilvl w:val="0"/>
          <w:numId w:val="47"/>
        </w:numPr>
      </w:pPr>
      <w:r w:rsidRPr="00817731">
        <w:t>документы, подтверждающие право собственности Истца на спорное имущество;</w:t>
      </w:r>
    </w:p>
    <w:p w14:paraId="185F9CCF" w14:textId="77777777" w:rsidR="00817731" w:rsidRPr="00817731" w:rsidRDefault="00817731" w:rsidP="00817731">
      <w:pPr>
        <w:numPr>
          <w:ilvl w:val="0"/>
          <w:numId w:val="47"/>
        </w:numPr>
      </w:pPr>
      <w:r w:rsidRPr="00817731">
        <w:t>доказательства приобретения имущества на личные средства или за счет общей совместной собственности;</w:t>
      </w:r>
    </w:p>
    <w:p w14:paraId="270F5E62" w14:textId="77777777" w:rsidR="00817731" w:rsidRPr="00817731" w:rsidRDefault="00817731" w:rsidP="00817731">
      <w:pPr>
        <w:numPr>
          <w:ilvl w:val="0"/>
          <w:numId w:val="47"/>
        </w:numPr>
      </w:pPr>
      <w:r w:rsidRPr="00817731">
        <w:t>иные документы, подтверждающие обстоятельства, на которых Истец базирует свои требования.</w:t>
      </w:r>
    </w:p>
    <w:p w14:paraId="13A49D63" w14:textId="77777777" w:rsidR="00817731" w:rsidRPr="00817731" w:rsidRDefault="00817731" w:rsidP="00817731">
      <w:r w:rsidRPr="00817731">
        <w:t>«__» ________ 20__ г.</w:t>
      </w:r>
    </w:p>
    <w:p w14:paraId="2D3692E4" w14:textId="77777777" w:rsidR="00817731" w:rsidRPr="00817731" w:rsidRDefault="00817731" w:rsidP="00817731">
      <w:r w:rsidRPr="00817731">
        <w:t>________________ / [Фамилия И.О.]</w:t>
      </w:r>
    </w:p>
    <w:p w14:paraId="0C96273E" w14:textId="5B885FE2" w:rsidR="0083247E" w:rsidRPr="00817731" w:rsidRDefault="0083247E" w:rsidP="00817731"/>
    <w:sectPr w:rsidR="0083247E" w:rsidRPr="00817731" w:rsidSect="004F2C3F">
      <w:headerReference w:type="default" r:id="rId7"/>
      <w:footerReference w:type="default" r:id="rId8"/>
      <w:pgSz w:w="11906" w:h="16838"/>
      <w:pgMar w:top="1134" w:right="851" w:bottom="1701" w:left="851" w:header="340" w:footer="1531" w:gutter="0"/>
      <w:pgBorders>
        <w:top w:val="single" w:sz="6" w:space="1" w:color="1A3B5C"/>
        <w:left w:val="single" w:sz="6" w:space="4" w:color="1A3B5C"/>
        <w:bottom w:val="single" w:sz="6" w:space="1" w:color="1A3B5C"/>
        <w:right w:val="single" w:sz="6" w:space="4" w:color="1A3B5C"/>
      </w:pgBorders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04DF639" w14:textId="77777777" w:rsidR="00325FDD" w:rsidRDefault="00325FDD" w:rsidP="00AA1082">
      <w:pPr>
        <w:spacing w:after="0" w:line="240" w:lineRule="auto"/>
      </w:pPr>
      <w:r>
        <w:separator/>
      </w:r>
    </w:p>
  </w:endnote>
  <w:endnote w:type="continuationSeparator" w:id="0">
    <w:p w14:paraId="326E3F3C" w14:textId="77777777" w:rsidR="00325FDD" w:rsidRDefault="00325FDD" w:rsidP="00AA108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A8E5A2" w14:textId="77777777" w:rsidR="00BE1BCA" w:rsidRPr="00BE1BCA" w:rsidRDefault="00BE1BCA" w:rsidP="00BE1BCA">
    <w:pPr>
      <w:rPr>
        <w:rFonts w:ascii="Times New Roman" w:hAnsi="Times New Roman" w:cs="Times New Roman"/>
        <w:color w:val="505E6B"/>
        <w:sz w:val="18"/>
        <w:szCs w:val="18"/>
      </w:rPr>
    </w:pPr>
    <w:r w:rsidRPr="00D139FF">
      <w:rPr>
        <w:rFonts w:ascii="Times New Roman" w:hAnsi="Times New Roman" w:cs="Times New Roman"/>
        <w:b/>
        <w:bCs/>
        <w:color w:val="505E6B"/>
        <w:sz w:val="18"/>
        <w:szCs w:val="18"/>
      </w:rPr>
      <w:t>ВАЖНО:</w:t>
    </w:r>
    <w:r w:rsidRPr="00D139FF">
      <w:rPr>
        <w:rFonts w:ascii="Times New Roman" w:hAnsi="Times New Roman" w:cs="Times New Roman"/>
        <w:color w:val="505E6B"/>
        <w:sz w:val="18"/>
        <w:szCs w:val="18"/>
      </w:rPr>
      <w:t xml:space="preserve"> Данный образец подготовлен исключительно в ознакомительных целях и является типовым. Каждая правовая ситуация уникальна, и данный шаблон не может учитывать индивидуальные особенности вашего дела. Используя данный документ, вы подтверждаете, что делаете это на свой страх и риск, а юрист не несет ответственности за результаты его применения. </w:t>
    </w:r>
  </w:p>
  <w:p w14:paraId="647E3EE2" w14:textId="77777777" w:rsidR="00BE1BCA" w:rsidRPr="00DF6F94" w:rsidRDefault="00BE1BCA" w:rsidP="00BE1BCA">
    <w:pPr>
      <w:rPr>
        <w:rFonts w:ascii="Times New Roman" w:hAnsi="Times New Roman" w:cs="Times New Roman"/>
        <w:color w:val="505E6B"/>
        <w:sz w:val="18"/>
        <w:szCs w:val="18"/>
      </w:rPr>
    </w:pPr>
    <w:r w:rsidRPr="00D139FF">
      <w:rPr>
        <w:rFonts w:ascii="Times New Roman" w:hAnsi="Times New Roman" w:cs="Times New Roman"/>
        <w:color w:val="505E6B"/>
        <w:sz w:val="18"/>
        <w:szCs w:val="18"/>
      </w:rPr>
      <w:t>Для подготовки документа именно под вашу ситуацию рекомендую заказать профессиональную помощь</w:t>
    </w:r>
    <w:r w:rsidRPr="0083247E">
      <w:rPr>
        <w:rFonts w:ascii="Times New Roman" w:hAnsi="Times New Roman" w:cs="Times New Roman"/>
        <w:color w:val="3B3838" w:themeColor="background2" w:themeShade="40"/>
        <w:sz w:val="18"/>
        <w:szCs w:val="18"/>
      </w:rPr>
      <w:t xml:space="preserve"> </w:t>
    </w:r>
    <w:r w:rsidRPr="0083247E">
      <w:rPr>
        <w:rFonts w:ascii="Times New Roman" w:hAnsi="Times New Roman" w:cs="Times New Roman"/>
        <w:color w:val="0070C0"/>
        <w:sz w:val="18"/>
        <w:szCs w:val="18"/>
      </w:rPr>
      <w:t>[</w:t>
    </w:r>
    <w:hyperlink r:id="rId1" w:history="1">
      <w:r w:rsidRPr="0083247E">
        <w:rPr>
          <w:rStyle w:val="af1"/>
          <w:rFonts w:ascii="Times New Roman" w:hAnsi="Times New Roman" w:cs="Times New Roman"/>
          <w:color w:val="0070C0"/>
          <w:sz w:val="18"/>
          <w:szCs w:val="18"/>
        </w:rPr>
        <w:t>по этой ссылке]</w:t>
      </w:r>
    </w:hyperlink>
    <w:r w:rsidRPr="0083247E">
      <w:rPr>
        <w:rFonts w:ascii="Times New Roman" w:hAnsi="Times New Roman" w:cs="Times New Roman"/>
        <w:color w:val="3B3838" w:themeColor="background2" w:themeShade="40"/>
        <w:sz w:val="18"/>
        <w:szCs w:val="18"/>
      </w:rPr>
      <w:t>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B2F7BC3" w14:textId="77777777" w:rsidR="00325FDD" w:rsidRDefault="00325FDD" w:rsidP="00AA1082">
      <w:pPr>
        <w:spacing w:after="0" w:line="240" w:lineRule="auto"/>
      </w:pPr>
      <w:r>
        <w:separator/>
      </w:r>
    </w:p>
  </w:footnote>
  <w:footnote w:type="continuationSeparator" w:id="0">
    <w:p w14:paraId="348AF271" w14:textId="77777777" w:rsidR="00325FDD" w:rsidRDefault="00325FDD" w:rsidP="00AA108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af0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988"/>
      <w:gridCol w:w="7229"/>
      <w:gridCol w:w="1980"/>
    </w:tblGrid>
    <w:tr w:rsidR="000E186D" w:rsidRPr="008057E1" w14:paraId="1BA330B1" w14:textId="77777777" w:rsidTr="004F2C3F">
      <w:tc>
        <w:tcPr>
          <w:tcW w:w="988" w:type="dxa"/>
        </w:tcPr>
        <w:p w14:paraId="2C00DEEF" w14:textId="77777777" w:rsidR="000E186D" w:rsidRPr="000E186D" w:rsidRDefault="000E186D">
          <w:pPr>
            <w:pStyle w:val="ac"/>
          </w:pPr>
        </w:p>
      </w:tc>
      <w:tc>
        <w:tcPr>
          <w:tcW w:w="7229" w:type="dxa"/>
        </w:tcPr>
        <w:p w14:paraId="38753F95" w14:textId="77777777" w:rsidR="000E186D" w:rsidRPr="000C285E" w:rsidRDefault="000E186D" w:rsidP="00A95EF3">
          <w:pPr>
            <w:pStyle w:val="ac"/>
            <w:jc w:val="left"/>
            <w:rPr>
              <w:rFonts w:ascii="Arial" w:hAnsi="Arial" w:cs="Arial"/>
              <w:sz w:val="20"/>
              <w:szCs w:val="20"/>
            </w:rPr>
          </w:pPr>
        </w:p>
      </w:tc>
      <w:tc>
        <w:tcPr>
          <w:tcW w:w="1980" w:type="dxa"/>
        </w:tcPr>
        <w:p w14:paraId="0514F8EB" w14:textId="77777777" w:rsidR="000E186D" w:rsidRPr="008057E1" w:rsidRDefault="008057E1" w:rsidP="008057E1">
          <w:pPr>
            <w:pStyle w:val="ae"/>
            <w:jc w:val="center"/>
            <w:rPr>
              <w:sz w:val="16"/>
              <w:szCs w:val="16"/>
            </w:rPr>
          </w:pPr>
          <w:r w:rsidRPr="008057E1">
            <w:rPr>
              <w:sz w:val="16"/>
              <w:szCs w:val="16"/>
            </w:rPr>
            <w:t xml:space="preserve">Образец </w:t>
          </w:r>
          <w:proofErr w:type="gramStart"/>
          <w:r w:rsidRPr="008057E1">
            <w:rPr>
              <w:sz w:val="16"/>
              <w:szCs w:val="16"/>
            </w:rPr>
            <w:t>документа  загружен</w:t>
          </w:r>
          <w:proofErr w:type="gramEnd"/>
          <w:r w:rsidR="000E186D" w:rsidRPr="008057E1">
            <w:rPr>
              <w:sz w:val="16"/>
              <w:szCs w:val="16"/>
            </w:rPr>
            <w:t xml:space="preserve"> </w:t>
          </w:r>
          <w:r w:rsidRPr="008057E1">
            <w:rPr>
              <w:sz w:val="16"/>
              <w:szCs w:val="16"/>
            </w:rPr>
            <w:t xml:space="preserve">с сайта </w:t>
          </w:r>
          <w:hyperlink r:id="rId1" w:history="1">
            <w:r w:rsidRPr="00AE5AFE">
              <w:rPr>
                <w:rStyle w:val="af1"/>
                <w:sz w:val="16"/>
                <w:szCs w:val="16"/>
                <w:lang w:val="en-US"/>
              </w:rPr>
              <w:t>https</w:t>
            </w:r>
            <w:r w:rsidRPr="00AE5AFE">
              <w:rPr>
                <w:rStyle w:val="af1"/>
                <w:sz w:val="16"/>
                <w:szCs w:val="16"/>
              </w:rPr>
              <w:t>://</w:t>
            </w:r>
            <w:proofErr w:type="spellStart"/>
            <w:r w:rsidRPr="00AE5AFE">
              <w:rPr>
                <w:rStyle w:val="af1"/>
                <w:sz w:val="16"/>
                <w:szCs w:val="16"/>
                <w:lang w:val="en-US"/>
              </w:rPr>
              <w:t>evgeniyvolkov</w:t>
            </w:r>
            <w:proofErr w:type="spellEnd"/>
            <w:r w:rsidRPr="00AE5AFE">
              <w:rPr>
                <w:rStyle w:val="af1"/>
                <w:sz w:val="16"/>
                <w:szCs w:val="16"/>
              </w:rPr>
              <w:t>.</w:t>
            </w:r>
            <w:proofErr w:type="spellStart"/>
            <w:r w:rsidRPr="00AE5AFE">
              <w:rPr>
                <w:rStyle w:val="af1"/>
                <w:sz w:val="16"/>
                <w:szCs w:val="16"/>
                <w:lang w:val="en-US"/>
              </w:rPr>
              <w:t>ru</w:t>
            </w:r>
            <w:proofErr w:type="spellEnd"/>
          </w:hyperlink>
          <w:r w:rsidRPr="008057E1">
            <w:rPr>
              <w:noProof/>
              <w:sz w:val="16"/>
              <w:szCs w:val="16"/>
            </w:rPr>
            <w:t xml:space="preserve"> </w:t>
          </w:r>
        </w:p>
        <w:p w14:paraId="109E1548" w14:textId="77777777" w:rsidR="000E186D" w:rsidRPr="008057E1" w:rsidRDefault="000E186D" w:rsidP="008057E1">
          <w:pPr>
            <w:pStyle w:val="ac"/>
            <w:jc w:val="center"/>
            <w:rPr>
              <w:sz w:val="16"/>
              <w:szCs w:val="16"/>
            </w:rPr>
          </w:pPr>
        </w:p>
      </w:tc>
    </w:tr>
  </w:tbl>
  <w:p w14:paraId="5E8FBF5B" w14:textId="77777777" w:rsidR="00AA1082" w:rsidRDefault="00AA1082" w:rsidP="004F2C3F">
    <w:pPr>
      <w:pStyle w:val="ac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06407E"/>
    <w:multiLevelType w:val="multilevel"/>
    <w:tmpl w:val="C83C5C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34E6A04"/>
    <w:multiLevelType w:val="multilevel"/>
    <w:tmpl w:val="E138A4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8042B88"/>
    <w:multiLevelType w:val="multilevel"/>
    <w:tmpl w:val="915E36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D9C4722"/>
    <w:multiLevelType w:val="multilevel"/>
    <w:tmpl w:val="6978BA9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0E674346"/>
    <w:multiLevelType w:val="multilevel"/>
    <w:tmpl w:val="3A1A46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12A57E1A"/>
    <w:multiLevelType w:val="multilevel"/>
    <w:tmpl w:val="FAA084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154363B9"/>
    <w:multiLevelType w:val="multilevel"/>
    <w:tmpl w:val="F8EC3D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162129E0"/>
    <w:multiLevelType w:val="multilevel"/>
    <w:tmpl w:val="886E59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1D517121"/>
    <w:multiLevelType w:val="multilevel"/>
    <w:tmpl w:val="9716B1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1D8E11ED"/>
    <w:multiLevelType w:val="multilevel"/>
    <w:tmpl w:val="CE9CE4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1FEC659F"/>
    <w:multiLevelType w:val="multilevel"/>
    <w:tmpl w:val="ACA4B8C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27855DDB"/>
    <w:multiLevelType w:val="multilevel"/>
    <w:tmpl w:val="C3AC56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2ED9067D"/>
    <w:multiLevelType w:val="multilevel"/>
    <w:tmpl w:val="4540009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30E62361"/>
    <w:multiLevelType w:val="hybridMultilevel"/>
    <w:tmpl w:val="0D5836E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1EE3CE6"/>
    <w:multiLevelType w:val="multilevel"/>
    <w:tmpl w:val="0DCA5CC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32CF623E"/>
    <w:multiLevelType w:val="multilevel"/>
    <w:tmpl w:val="7374A6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392C7D76"/>
    <w:multiLevelType w:val="multilevel"/>
    <w:tmpl w:val="B694CB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3BD069AC"/>
    <w:multiLevelType w:val="multilevel"/>
    <w:tmpl w:val="5176B0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3D285DEE"/>
    <w:multiLevelType w:val="multilevel"/>
    <w:tmpl w:val="66B6D7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3E707D3F"/>
    <w:multiLevelType w:val="multilevel"/>
    <w:tmpl w:val="44A249E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 w15:restartNumberingAfterBreak="0">
    <w:nsid w:val="3E823271"/>
    <w:multiLevelType w:val="multilevel"/>
    <w:tmpl w:val="A9BAF4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3EAE5806"/>
    <w:multiLevelType w:val="multilevel"/>
    <w:tmpl w:val="5F4071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3F764224"/>
    <w:multiLevelType w:val="multilevel"/>
    <w:tmpl w:val="512EB3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3FA43982"/>
    <w:multiLevelType w:val="multilevel"/>
    <w:tmpl w:val="BA10AAC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 w15:restartNumberingAfterBreak="0">
    <w:nsid w:val="43A25A91"/>
    <w:multiLevelType w:val="hybridMultilevel"/>
    <w:tmpl w:val="AB74F54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45435E0A"/>
    <w:multiLevelType w:val="multilevel"/>
    <w:tmpl w:val="04DA7F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 w15:restartNumberingAfterBreak="0">
    <w:nsid w:val="4A961972"/>
    <w:multiLevelType w:val="multilevel"/>
    <w:tmpl w:val="B296AB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4E24783B"/>
    <w:multiLevelType w:val="multilevel"/>
    <w:tmpl w:val="70D8AC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4FEC44A2"/>
    <w:multiLevelType w:val="multilevel"/>
    <w:tmpl w:val="97343D1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9" w15:restartNumberingAfterBreak="0">
    <w:nsid w:val="50964D6C"/>
    <w:multiLevelType w:val="multilevel"/>
    <w:tmpl w:val="FC96B1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0" w15:restartNumberingAfterBreak="0">
    <w:nsid w:val="50994206"/>
    <w:multiLevelType w:val="multilevel"/>
    <w:tmpl w:val="6A0CDA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 w15:restartNumberingAfterBreak="0">
    <w:nsid w:val="53036DC1"/>
    <w:multiLevelType w:val="multilevel"/>
    <w:tmpl w:val="BB0645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 w15:restartNumberingAfterBreak="0">
    <w:nsid w:val="5AFF326C"/>
    <w:multiLevelType w:val="multilevel"/>
    <w:tmpl w:val="34F281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 w15:restartNumberingAfterBreak="0">
    <w:nsid w:val="61792797"/>
    <w:multiLevelType w:val="multilevel"/>
    <w:tmpl w:val="EB56EF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" w15:restartNumberingAfterBreak="0">
    <w:nsid w:val="631D0D61"/>
    <w:multiLevelType w:val="multilevel"/>
    <w:tmpl w:val="F0BE451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5" w15:restartNumberingAfterBreak="0">
    <w:nsid w:val="64014476"/>
    <w:multiLevelType w:val="multilevel"/>
    <w:tmpl w:val="5EC28B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6" w15:restartNumberingAfterBreak="0">
    <w:nsid w:val="6C4C63B0"/>
    <w:multiLevelType w:val="multilevel"/>
    <w:tmpl w:val="25B024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7" w15:restartNumberingAfterBreak="0">
    <w:nsid w:val="6C536CFB"/>
    <w:multiLevelType w:val="multilevel"/>
    <w:tmpl w:val="5F1E82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8" w15:restartNumberingAfterBreak="0">
    <w:nsid w:val="6CB64AC3"/>
    <w:multiLevelType w:val="multilevel"/>
    <w:tmpl w:val="98B273C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9" w15:restartNumberingAfterBreak="0">
    <w:nsid w:val="6DB5044B"/>
    <w:multiLevelType w:val="multilevel"/>
    <w:tmpl w:val="A0D6DC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0" w15:restartNumberingAfterBreak="0">
    <w:nsid w:val="6DE65277"/>
    <w:multiLevelType w:val="multilevel"/>
    <w:tmpl w:val="DA8499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1" w15:restartNumberingAfterBreak="0">
    <w:nsid w:val="70FC4C97"/>
    <w:multiLevelType w:val="multilevel"/>
    <w:tmpl w:val="065C66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2" w15:restartNumberingAfterBreak="0">
    <w:nsid w:val="71983747"/>
    <w:multiLevelType w:val="multilevel"/>
    <w:tmpl w:val="B9441C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3" w15:restartNumberingAfterBreak="0">
    <w:nsid w:val="77390AAC"/>
    <w:multiLevelType w:val="multilevel"/>
    <w:tmpl w:val="407C4F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4" w15:restartNumberingAfterBreak="0">
    <w:nsid w:val="7A4276F6"/>
    <w:multiLevelType w:val="multilevel"/>
    <w:tmpl w:val="2154149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5" w15:restartNumberingAfterBreak="0">
    <w:nsid w:val="7B717A58"/>
    <w:multiLevelType w:val="multilevel"/>
    <w:tmpl w:val="AE081F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6" w15:restartNumberingAfterBreak="0">
    <w:nsid w:val="7C7E3440"/>
    <w:multiLevelType w:val="multilevel"/>
    <w:tmpl w:val="5ABC5C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834183138">
    <w:abstractNumId w:val="24"/>
  </w:num>
  <w:num w:numId="2" w16cid:durableId="1452941838">
    <w:abstractNumId w:val="13"/>
  </w:num>
  <w:num w:numId="3" w16cid:durableId="973607643">
    <w:abstractNumId w:val="27"/>
  </w:num>
  <w:num w:numId="4" w16cid:durableId="311717642">
    <w:abstractNumId w:val="6"/>
  </w:num>
  <w:num w:numId="5" w16cid:durableId="1548955455">
    <w:abstractNumId w:val="7"/>
  </w:num>
  <w:num w:numId="6" w16cid:durableId="1895265005">
    <w:abstractNumId w:val="25"/>
  </w:num>
  <w:num w:numId="7" w16cid:durableId="1812361597">
    <w:abstractNumId w:val="5"/>
  </w:num>
  <w:num w:numId="8" w16cid:durableId="389576680">
    <w:abstractNumId w:val="18"/>
  </w:num>
  <w:num w:numId="9" w16cid:durableId="1339429729">
    <w:abstractNumId w:val="23"/>
  </w:num>
  <w:num w:numId="10" w16cid:durableId="174347891">
    <w:abstractNumId w:val="2"/>
  </w:num>
  <w:num w:numId="11" w16cid:durableId="1279028447">
    <w:abstractNumId w:val="19"/>
  </w:num>
  <w:num w:numId="12" w16cid:durableId="1706173077">
    <w:abstractNumId w:val="28"/>
  </w:num>
  <w:num w:numId="13" w16cid:durableId="330641445">
    <w:abstractNumId w:val="32"/>
  </w:num>
  <w:num w:numId="14" w16cid:durableId="597102246">
    <w:abstractNumId w:val="33"/>
  </w:num>
  <w:num w:numId="15" w16cid:durableId="247010532">
    <w:abstractNumId w:val="12"/>
  </w:num>
  <w:num w:numId="16" w16cid:durableId="498227888">
    <w:abstractNumId w:val="16"/>
  </w:num>
  <w:num w:numId="17" w16cid:durableId="39939590">
    <w:abstractNumId w:val="35"/>
  </w:num>
  <w:num w:numId="18" w16cid:durableId="458300837">
    <w:abstractNumId w:val="9"/>
  </w:num>
  <w:num w:numId="19" w16cid:durableId="1896044014">
    <w:abstractNumId w:val="21"/>
  </w:num>
  <w:num w:numId="20" w16cid:durableId="1551571222">
    <w:abstractNumId w:val="34"/>
  </w:num>
  <w:num w:numId="21" w16cid:durableId="2104303046">
    <w:abstractNumId w:val="14"/>
  </w:num>
  <w:num w:numId="22" w16cid:durableId="1630748321">
    <w:abstractNumId w:val="26"/>
  </w:num>
  <w:num w:numId="23" w16cid:durableId="1524517003">
    <w:abstractNumId w:val="43"/>
  </w:num>
  <w:num w:numId="24" w16cid:durableId="1340504884">
    <w:abstractNumId w:val="0"/>
  </w:num>
  <w:num w:numId="25" w16cid:durableId="1924953197">
    <w:abstractNumId w:val="17"/>
  </w:num>
  <w:num w:numId="26" w16cid:durableId="228735703">
    <w:abstractNumId w:val="1"/>
  </w:num>
  <w:num w:numId="27" w16cid:durableId="902758924">
    <w:abstractNumId w:val="3"/>
  </w:num>
  <w:num w:numId="28" w16cid:durableId="596446337">
    <w:abstractNumId w:val="22"/>
  </w:num>
  <w:num w:numId="29" w16cid:durableId="1747068485">
    <w:abstractNumId w:val="41"/>
  </w:num>
  <w:num w:numId="30" w16cid:durableId="1794130543">
    <w:abstractNumId w:val="11"/>
  </w:num>
  <w:num w:numId="31" w16cid:durableId="1076976053">
    <w:abstractNumId w:val="37"/>
  </w:num>
  <w:num w:numId="32" w16cid:durableId="1008362091">
    <w:abstractNumId w:val="38"/>
  </w:num>
  <w:num w:numId="33" w16cid:durableId="1551572600">
    <w:abstractNumId w:val="42"/>
  </w:num>
  <w:num w:numId="34" w16cid:durableId="940720069">
    <w:abstractNumId w:val="44"/>
  </w:num>
  <w:num w:numId="35" w16cid:durableId="1810172758">
    <w:abstractNumId w:val="8"/>
  </w:num>
  <w:num w:numId="36" w16cid:durableId="1334409542">
    <w:abstractNumId w:val="40"/>
  </w:num>
  <w:num w:numId="37" w16cid:durableId="336421129">
    <w:abstractNumId w:val="31"/>
  </w:num>
  <w:num w:numId="38" w16cid:durableId="1897081525">
    <w:abstractNumId w:val="10"/>
  </w:num>
  <w:num w:numId="39" w16cid:durableId="1007945387">
    <w:abstractNumId w:val="4"/>
  </w:num>
  <w:num w:numId="40" w16cid:durableId="42216870">
    <w:abstractNumId w:val="20"/>
  </w:num>
  <w:num w:numId="41" w16cid:durableId="456678130">
    <w:abstractNumId w:val="36"/>
  </w:num>
  <w:num w:numId="42" w16cid:durableId="1729955778">
    <w:abstractNumId w:val="15"/>
  </w:num>
  <w:num w:numId="43" w16cid:durableId="1486822337">
    <w:abstractNumId w:val="29"/>
  </w:num>
  <w:num w:numId="44" w16cid:durableId="58945915">
    <w:abstractNumId w:val="39"/>
  </w:num>
  <w:num w:numId="45" w16cid:durableId="1768573781">
    <w:abstractNumId w:val="45"/>
  </w:num>
  <w:num w:numId="46" w16cid:durableId="625161689">
    <w:abstractNumId w:val="30"/>
  </w:num>
  <w:num w:numId="47" w16cid:durableId="1827669302">
    <w:abstractNumId w:val="4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 w:grammar="clean"/>
  <w:attachedTemplate r:id="rId1"/>
  <w:defaultTabStop w:val="708"/>
  <w:characterSpacingControl w:val="doNotCompress"/>
  <w:savePreviewPicture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129F9"/>
    <w:rsid w:val="00046E3C"/>
    <w:rsid w:val="00050C30"/>
    <w:rsid w:val="000C285E"/>
    <w:rsid w:val="000D675F"/>
    <w:rsid w:val="000E186D"/>
    <w:rsid w:val="00110694"/>
    <w:rsid w:val="001134CC"/>
    <w:rsid w:val="00124C52"/>
    <w:rsid w:val="00136CBC"/>
    <w:rsid w:val="001E0377"/>
    <w:rsid w:val="002246DE"/>
    <w:rsid w:val="00227EAA"/>
    <w:rsid w:val="002337F8"/>
    <w:rsid w:val="00262D34"/>
    <w:rsid w:val="0029453C"/>
    <w:rsid w:val="002C49A2"/>
    <w:rsid w:val="002E72FD"/>
    <w:rsid w:val="00313859"/>
    <w:rsid w:val="00325FDD"/>
    <w:rsid w:val="003D025F"/>
    <w:rsid w:val="00415D01"/>
    <w:rsid w:val="00456FEF"/>
    <w:rsid w:val="00461B7D"/>
    <w:rsid w:val="00472E2F"/>
    <w:rsid w:val="00496319"/>
    <w:rsid w:val="004F2C3F"/>
    <w:rsid w:val="005C4260"/>
    <w:rsid w:val="005D164E"/>
    <w:rsid w:val="005E5BD6"/>
    <w:rsid w:val="00657808"/>
    <w:rsid w:val="00675063"/>
    <w:rsid w:val="006B4B8D"/>
    <w:rsid w:val="007129F9"/>
    <w:rsid w:val="00763038"/>
    <w:rsid w:val="007C21A6"/>
    <w:rsid w:val="007E1463"/>
    <w:rsid w:val="0080471F"/>
    <w:rsid w:val="008057E1"/>
    <w:rsid w:val="00817731"/>
    <w:rsid w:val="0083238E"/>
    <w:rsid w:val="0083247E"/>
    <w:rsid w:val="00851E79"/>
    <w:rsid w:val="008B7FBC"/>
    <w:rsid w:val="008D439D"/>
    <w:rsid w:val="00901596"/>
    <w:rsid w:val="00911C81"/>
    <w:rsid w:val="00A50AB7"/>
    <w:rsid w:val="00A665AD"/>
    <w:rsid w:val="00A95EF3"/>
    <w:rsid w:val="00A9773E"/>
    <w:rsid w:val="00AA026D"/>
    <w:rsid w:val="00AA1082"/>
    <w:rsid w:val="00AD0422"/>
    <w:rsid w:val="00B10717"/>
    <w:rsid w:val="00B35316"/>
    <w:rsid w:val="00B51C05"/>
    <w:rsid w:val="00B612B5"/>
    <w:rsid w:val="00B66532"/>
    <w:rsid w:val="00B67013"/>
    <w:rsid w:val="00B70018"/>
    <w:rsid w:val="00B70196"/>
    <w:rsid w:val="00B90F31"/>
    <w:rsid w:val="00B95C31"/>
    <w:rsid w:val="00BC6477"/>
    <w:rsid w:val="00BE1BCA"/>
    <w:rsid w:val="00C669A3"/>
    <w:rsid w:val="00C90091"/>
    <w:rsid w:val="00C916CE"/>
    <w:rsid w:val="00CA3E33"/>
    <w:rsid w:val="00CD35ED"/>
    <w:rsid w:val="00D0255E"/>
    <w:rsid w:val="00D03191"/>
    <w:rsid w:val="00D139FF"/>
    <w:rsid w:val="00D15699"/>
    <w:rsid w:val="00D76008"/>
    <w:rsid w:val="00D91AF0"/>
    <w:rsid w:val="00DC29EF"/>
    <w:rsid w:val="00DF693F"/>
    <w:rsid w:val="00DF6F94"/>
    <w:rsid w:val="00E11403"/>
    <w:rsid w:val="00E27EE6"/>
    <w:rsid w:val="00E6623A"/>
    <w:rsid w:val="00E91859"/>
    <w:rsid w:val="00EE6436"/>
    <w:rsid w:val="00EF50E6"/>
    <w:rsid w:val="00F33670"/>
    <w:rsid w:val="00F47759"/>
    <w:rsid w:val="00F56DD7"/>
    <w:rsid w:val="00F803C9"/>
    <w:rsid w:val="00FB315C"/>
    <w:rsid w:val="00FC6645"/>
    <w:rsid w:val="00FD20A2"/>
    <w:rsid w:val="00FF21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5400D96"/>
  <w15:chartTrackingRefBased/>
  <w15:docId w15:val="{BBCDB86C-54CD-4307-A184-E0759422F3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F2C3F"/>
    <w:pPr>
      <w:spacing w:line="276" w:lineRule="auto"/>
      <w:jc w:val="both"/>
    </w:pPr>
    <w:rPr>
      <w:rFonts w:ascii="Georgia" w:hAnsi="Georgia"/>
    </w:rPr>
  </w:style>
  <w:style w:type="paragraph" w:styleId="1">
    <w:name w:val="heading 1"/>
    <w:basedOn w:val="a"/>
    <w:next w:val="a"/>
    <w:link w:val="10"/>
    <w:uiPriority w:val="9"/>
    <w:qFormat/>
    <w:rsid w:val="00AA108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AA108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AA1082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AA108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AA1082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AA108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AA108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AA108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AA108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AA1082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AA1082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AA1082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AA1082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AA1082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AA1082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AA1082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AA1082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AA1082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AA108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AA108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AA108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AA108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AA108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AA1082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AA1082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AA1082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AA1082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AA1082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AA1082"/>
    <w:rPr>
      <w:b/>
      <w:bCs/>
      <w:smallCaps/>
      <w:color w:val="2F5496" w:themeColor="accent1" w:themeShade="BF"/>
      <w:spacing w:val="5"/>
    </w:rPr>
  </w:style>
  <w:style w:type="paragraph" w:styleId="ac">
    <w:name w:val="header"/>
    <w:basedOn w:val="a"/>
    <w:link w:val="ad"/>
    <w:uiPriority w:val="99"/>
    <w:unhideWhenUsed/>
    <w:rsid w:val="00AA108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Верхний колонтитул Знак"/>
    <w:basedOn w:val="a0"/>
    <w:link w:val="ac"/>
    <w:uiPriority w:val="99"/>
    <w:rsid w:val="00AA1082"/>
  </w:style>
  <w:style w:type="paragraph" w:styleId="ae">
    <w:name w:val="footer"/>
    <w:basedOn w:val="a"/>
    <w:link w:val="af"/>
    <w:uiPriority w:val="99"/>
    <w:unhideWhenUsed/>
    <w:rsid w:val="00AA108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">
    <w:name w:val="Нижний колонтитул Знак"/>
    <w:basedOn w:val="a0"/>
    <w:link w:val="ae"/>
    <w:uiPriority w:val="99"/>
    <w:rsid w:val="00AA1082"/>
  </w:style>
  <w:style w:type="table" w:styleId="af0">
    <w:name w:val="Table Grid"/>
    <w:basedOn w:val="a1"/>
    <w:uiPriority w:val="39"/>
    <w:rsid w:val="000E186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1">
    <w:name w:val="Hyperlink"/>
    <w:basedOn w:val="a0"/>
    <w:uiPriority w:val="99"/>
    <w:unhideWhenUsed/>
    <w:rsid w:val="0083247E"/>
    <w:rPr>
      <w:color w:val="0563C1" w:themeColor="hyperlink"/>
      <w:u w:val="single"/>
    </w:rPr>
  </w:style>
  <w:style w:type="character" w:styleId="af2">
    <w:name w:val="Unresolved Mention"/>
    <w:basedOn w:val="a0"/>
    <w:uiPriority w:val="99"/>
    <w:semiHidden/>
    <w:unhideWhenUsed/>
    <w:rsid w:val="0083247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s://evgeniyvolkov.ru/moi-uslugi/yuridicheskie-uslugi-dlya-fizicheskih-lits/podgotovka-i-ekspertiza-yuridicheskih-dokumentov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hyperlink" Target="https://evgeniyvolkov.ru" TargetMode="Externa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vgeniy%20V\Documents\&#1053;&#1072;&#1089;&#1090;&#1088;&#1072;&#1080;&#1074;&#1072;&#1077;&#1084;&#1099;&#1077;%20&#1096;&#1072;&#1073;&#1083;&#1086;&#1085;&#1099;%20Office\&#1064;&#1040;&#1041;&#1051;&#1054;&#1053;%20&#1070;&#1056;&#1044;&#1054;&#1050;&#1059;&#1052;&#1045;&#1053;&#1058;&#1040;%20&#1053;&#1040;%20&#1057;&#1040;&#1049;&#1058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ШАБЛОН ЮРДОКУМЕНТА НА САЙТ.dotx</Template>
  <TotalTime>1</TotalTime>
  <Pages>2</Pages>
  <Words>475</Words>
  <Characters>2711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Manager>Волков Евгений Дмитриевич</Manager>
  <Company>https://evgeniyvolkov.ru</Company>
  <LinksUpToDate>false</LinksUpToDate>
  <CharactersWithSpaces>3180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>Типовой образец</dc:subject>
  <dc:creator>Evgeniy V</dc:creator>
  <cp:keywords>Типовой шаблон (образец) документа</cp:keywords>
  <dc:description/>
  <cp:lastModifiedBy>Evgeniy Mister</cp:lastModifiedBy>
  <cp:revision>2</cp:revision>
  <dcterms:created xsi:type="dcterms:W3CDTF">2026-08-18T18:09:00Z</dcterms:created>
  <dcterms:modified xsi:type="dcterms:W3CDTF">2026-08-18T18:09:00Z</dcterms:modified>
</cp:coreProperties>
</file>