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C32A4" w14:textId="77777777" w:rsidR="00FD42D0" w:rsidRPr="00FD42D0" w:rsidRDefault="00FD42D0" w:rsidP="00FD42D0">
      <w:pPr>
        <w:jc w:val="left"/>
      </w:pPr>
      <w:r w:rsidRPr="00FD42D0">
        <w:t>В [Наименование суда, в который подается иск]</w:t>
      </w:r>
      <w:r w:rsidRPr="00FD42D0">
        <w:br/>
        <w:t>Адрес: [Индекс, адрес суда]</w:t>
      </w:r>
    </w:p>
    <w:p w14:paraId="4C8F935F" w14:textId="77777777" w:rsidR="00FD42D0" w:rsidRPr="00FD42D0" w:rsidRDefault="00FD42D0" w:rsidP="00FD42D0">
      <w:pPr>
        <w:jc w:val="left"/>
      </w:pPr>
      <w:r w:rsidRPr="00FD42D0">
        <w:rPr>
          <w:b/>
          <w:bCs/>
        </w:rPr>
        <w:t>Истец:</w:t>
      </w:r>
      <w:r w:rsidRPr="00FD42D0">
        <w:t xml:space="preserve"> [ФИО или наименование организации]</w:t>
      </w:r>
      <w:r w:rsidRPr="00FD42D0">
        <w:br/>
        <w:t>Адрес: [Индекс, адрес проживания или регистрации]</w:t>
      </w:r>
      <w:r w:rsidRPr="00FD42D0">
        <w:br/>
        <w:t>Телефон: [Номер телефона]</w:t>
      </w:r>
      <w:r w:rsidRPr="00FD42D0">
        <w:br/>
        <w:t xml:space="preserve">Электронная почта: [Адрес </w:t>
      </w:r>
      <w:proofErr w:type="spellStart"/>
      <w:r w:rsidRPr="00FD42D0">
        <w:t>e-mail</w:t>
      </w:r>
      <w:proofErr w:type="spellEnd"/>
      <w:r w:rsidRPr="00FD42D0">
        <w:t>]</w:t>
      </w:r>
      <w:r w:rsidRPr="00FD42D0">
        <w:br/>
        <w:t>Идентификатор (для физлица: СНИЛС/ИНН/паспорт): [Данные]</w:t>
      </w:r>
    </w:p>
    <w:p w14:paraId="3B157C87" w14:textId="77777777" w:rsidR="00FD42D0" w:rsidRPr="00FD42D0" w:rsidRDefault="00FD42D0" w:rsidP="00FD42D0">
      <w:pPr>
        <w:jc w:val="left"/>
      </w:pPr>
      <w:r w:rsidRPr="00FD42D0">
        <w:rPr>
          <w:b/>
          <w:bCs/>
        </w:rPr>
        <w:t>Ответчик:</w:t>
      </w:r>
      <w:r w:rsidRPr="00FD42D0">
        <w:t xml:space="preserve"> Российская Федерация в лице Федеральной службы судебных приставов (ФССП России)</w:t>
      </w:r>
      <w:r w:rsidRPr="00FD42D0">
        <w:br/>
        <w:t>Адрес: 107996, г. Москва, ул. Кузнецкий Мост, д. 26/6, стр. 1</w:t>
      </w:r>
    </w:p>
    <w:p w14:paraId="425718CA" w14:textId="77777777" w:rsidR="00FD42D0" w:rsidRPr="00FD42D0" w:rsidRDefault="00FD42D0" w:rsidP="00FD42D0">
      <w:pPr>
        <w:jc w:val="left"/>
      </w:pPr>
      <w:r w:rsidRPr="00FD42D0">
        <w:rPr>
          <w:b/>
          <w:bCs/>
        </w:rPr>
        <w:t>Третьи лица:</w:t>
      </w:r>
      <w:r w:rsidRPr="00FD42D0">
        <w:br/>
        <w:t>1. Управление ФССП России по [Наименование региона]</w:t>
      </w:r>
      <w:r w:rsidRPr="00FD42D0">
        <w:br/>
        <w:t>Адрес: [Адрес регионального УФССП]</w:t>
      </w:r>
      <w:r w:rsidRPr="00FD42D0">
        <w:br/>
        <w:t>2. [ФИО судебного пристава-исполнителя]</w:t>
      </w:r>
      <w:r w:rsidRPr="00FD42D0">
        <w:br/>
        <w:t>Адрес подразделения: [Адрес ОСП]</w:t>
      </w:r>
      <w:r w:rsidRPr="00FD42D0">
        <w:br/>
        <w:t>3. [ФИО или наименование должника/взыскателя по исполнительному производству]</w:t>
      </w:r>
      <w:r w:rsidRPr="00FD42D0">
        <w:br/>
        <w:t>Адрес: [Адрес третьего лица]</w:t>
      </w:r>
    </w:p>
    <w:p w14:paraId="225EDDBE" w14:textId="77777777" w:rsidR="00FD42D0" w:rsidRPr="00FD42D0" w:rsidRDefault="00FD42D0" w:rsidP="00FD42D0">
      <w:pPr>
        <w:jc w:val="left"/>
      </w:pPr>
      <w:r w:rsidRPr="00FD42D0">
        <w:t>Цена иска: [Сумма убытков] рублей</w:t>
      </w:r>
      <w:r w:rsidRPr="00FD42D0">
        <w:br/>
        <w:t>Госпошлина: [Сумма госпошлины] рублей</w:t>
      </w:r>
    </w:p>
    <w:p w14:paraId="2C6D8C21" w14:textId="77777777" w:rsidR="00FD42D0" w:rsidRPr="00FD42D0" w:rsidRDefault="00FD42D0" w:rsidP="00FD42D0">
      <w:pPr>
        <w:jc w:val="center"/>
        <w:rPr>
          <w:b/>
          <w:bCs/>
        </w:rPr>
      </w:pPr>
      <w:r w:rsidRPr="00FD42D0">
        <w:rPr>
          <w:b/>
          <w:bCs/>
        </w:rPr>
        <w:t>Исковое заявление</w:t>
      </w:r>
      <w:r w:rsidRPr="00FD42D0">
        <w:rPr>
          <w:b/>
          <w:bCs/>
        </w:rPr>
        <w:br/>
        <w:t>о взыскании убытков, причиненных незаконными действиями (бездействием) судебного пристава-исполнителя</w:t>
      </w:r>
    </w:p>
    <w:p w14:paraId="01A59A1F" w14:textId="77777777" w:rsidR="00FD42D0" w:rsidRPr="00FD42D0" w:rsidRDefault="00FD42D0" w:rsidP="00FD42D0">
      <w:r w:rsidRPr="00FD42D0">
        <w:t>На основании исполнительного документа [наименование документа, номер и дата выдачи], выданного [наименование органа], в отношении должника [ФИО или наименование должника] возбуждено исполнительное производство № [номер производства] от «__» ________ 20__ г.</w:t>
      </w:r>
    </w:p>
    <w:p w14:paraId="4916395B" w14:textId="77777777" w:rsidR="00FD42D0" w:rsidRPr="00FD42D0" w:rsidRDefault="00FD42D0" w:rsidP="00FD42D0">
      <w:r w:rsidRPr="00FD42D0">
        <w:t xml:space="preserve">В ходе исполнения судебный пристав-исполнитель [ФИО пристава] допустил незаконное бездействие (действия), выразившееся в [указать конкретные нарушения, например: несвоевременном наложении ареста на банковские счета/автомобиль должника, неправомерном снятии ареста, незаконном окончании исполнительного производства]. В результате указанных действий (бездействия) должник произвел отчуждение имущества (снял денежные средства со счетов), за счет которого могли быть </w:t>
      </w:r>
      <w:proofErr w:type="spellStart"/>
      <w:r w:rsidRPr="00FD42D0">
        <w:t>satisfied</w:t>
      </w:r>
      <w:proofErr w:type="spellEnd"/>
      <w:r w:rsidRPr="00FD42D0">
        <w:t xml:space="preserve"> требования истца.</w:t>
      </w:r>
    </w:p>
    <w:p w14:paraId="74A32455" w14:textId="77777777" w:rsidR="00FD42D0" w:rsidRPr="00FD42D0" w:rsidRDefault="00FD42D0" w:rsidP="00FD42D0">
      <w:r w:rsidRPr="00FD42D0">
        <w:t>Вступившим в законную силу решением [наименование суда] от «__» ________ 20__ г. по делу № [номер] действия (бездействие) судебного пристава-исполнителя признаны незаконными.</w:t>
      </w:r>
    </w:p>
    <w:p w14:paraId="31B5D91A" w14:textId="77777777" w:rsidR="00FD42D0" w:rsidRPr="00FD42D0" w:rsidRDefault="00FD42D0" w:rsidP="00FD42D0">
      <w:r w:rsidRPr="00FD42D0">
        <w:t>В результате противоправного поведения должностного лица истцу причинены убытки в размере [Сумма] рублей, что подтверждается [указать доказательства: выписки по счетам, сведения из ГИБДД/Росреестра, расчеты]. Возможность взыскания задолженности с самого должника в настоящее время утрачена по причине [указать причины: ликвидация, банкротство, отсутствие иного имущества].</w:t>
      </w:r>
    </w:p>
    <w:p w14:paraId="2856769D" w14:textId="77777777" w:rsidR="00FD42D0" w:rsidRPr="00FD42D0" w:rsidRDefault="00FD42D0" w:rsidP="00FD42D0">
      <w:r w:rsidRPr="00FD42D0">
        <w:lastRenderedPageBreak/>
        <w:t>На основании статей 15, 1064, 1069 Гражданского кодекса Российской Федерации, статьи 119 Федерального закона «Об исполнительном производстве», руководствуясь процессуальным законодательством,</w:t>
      </w:r>
    </w:p>
    <w:p w14:paraId="18113968" w14:textId="77777777" w:rsidR="00FD42D0" w:rsidRPr="00FD42D0" w:rsidRDefault="00FD42D0" w:rsidP="00FD42D0">
      <w:r w:rsidRPr="00FD42D0">
        <w:rPr>
          <w:b/>
          <w:bCs/>
        </w:rPr>
        <w:t>ПРОШУ:</w:t>
      </w:r>
    </w:p>
    <w:p w14:paraId="67D4127C" w14:textId="77777777" w:rsidR="00FD42D0" w:rsidRPr="00FD42D0" w:rsidRDefault="00FD42D0" w:rsidP="00FD42D0">
      <w:r w:rsidRPr="00FD42D0">
        <w:t>1. Взыскать с Российской Федерации в лице Федеральной службы судебных приставов за счет казны Российской Федерации в пользу [ФИО или наименование истца] убытки в размере [Сумма] рублей.</w:t>
      </w:r>
    </w:p>
    <w:p w14:paraId="4DD618BB" w14:textId="77777777" w:rsidR="00FD42D0" w:rsidRPr="00FD42D0" w:rsidRDefault="00FD42D0" w:rsidP="00FD42D0">
      <w:r w:rsidRPr="00FD42D0">
        <w:t>2. Взыскать с Российской Федерации в лице Федеральной службы судебных приставов за счет казны Российской Федерации расходы по оплате государственной пошлины в размере [Сумма] рублей.</w:t>
      </w:r>
    </w:p>
    <w:p w14:paraId="297F972D" w14:textId="77777777" w:rsidR="00FD42D0" w:rsidRPr="00FD42D0" w:rsidRDefault="00FD42D0" w:rsidP="00FD42D0">
      <w:r w:rsidRPr="00FD42D0">
        <w:t>Приложения:</w:t>
      </w:r>
    </w:p>
    <w:p w14:paraId="1ED759A3" w14:textId="77777777" w:rsidR="00FD42D0" w:rsidRPr="00FD42D0" w:rsidRDefault="00FD42D0" w:rsidP="00FD42D0">
      <w:r w:rsidRPr="00FD42D0">
        <w:t>1. Копия почтового уведомления о вручении иска участникам процесса;</w:t>
      </w:r>
    </w:p>
    <w:p w14:paraId="46969636" w14:textId="77777777" w:rsidR="00FD42D0" w:rsidRPr="00FD42D0" w:rsidRDefault="00FD42D0" w:rsidP="00FD42D0">
      <w:r w:rsidRPr="00FD42D0">
        <w:t>2. Документ, подтверждающий уплату государственной пошлины;</w:t>
      </w:r>
    </w:p>
    <w:p w14:paraId="1A0D60D9" w14:textId="77777777" w:rsidR="00FD42D0" w:rsidRPr="00FD42D0" w:rsidRDefault="00FD42D0" w:rsidP="00FD42D0">
      <w:r w:rsidRPr="00FD42D0">
        <w:t>3. Копия постановления о возбуждении исполнительного производства;</w:t>
      </w:r>
    </w:p>
    <w:p w14:paraId="0E492666" w14:textId="77777777" w:rsidR="00FD42D0" w:rsidRPr="00FD42D0" w:rsidRDefault="00FD42D0" w:rsidP="00FD42D0">
      <w:r w:rsidRPr="00FD42D0">
        <w:t>4. Копия судебного акта о признании действий (бездействия) пристава незаконными;</w:t>
      </w:r>
    </w:p>
    <w:p w14:paraId="2752C80F" w14:textId="77777777" w:rsidR="00FD42D0" w:rsidRPr="00FD42D0" w:rsidRDefault="00FD42D0" w:rsidP="00FD42D0">
      <w:r w:rsidRPr="00FD42D0">
        <w:t>5. Доказательства наличия у должника имущества и его последующего утраты/отчуждения;</w:t>
      </w:r>
    </w:p>
    <w:p w14:paraId="2DD1B959" w14:textId="77777777" w:rsidR="00FD42D0" w:rsidRPr="00FD42D0" w:rsidRDefault="00FD42D0" w:rsidP="00FD42D0">
      <w:r w:rsidRPr="00FD42D0">
        <w:t>6. Доказательства, подтверждающие размер причиненных убытков;</w:t>
      </w:r>
    </w:p>
    <w:p w14:paraId="61C05343" w14:textId="77777777" w:rsidR="00FD42D0" w:rsidRPr="00FD42D0" w:rsidRDefault="00FD42D0" w:rsidP="00FD42D0">
      <w:r w:rsidRPr="00FD42D0">
        <w:t>7. Документы, подтверждающие отсутствие у должника иного имущества для обращения взыскания.</w:t>
      </w:r>
    </w:p>
    <w:p w14:paraId="2A471991" w14:textId="77777777" w:rsidR="00FD42D0" w:rsidRPr="00FD42D0" w:rsidRDefault="00FD42D0" w:rsidP="00FD42D0">
      <w:r w:rsidRPr="00FD42D0">
        <w:t>«__» ________ 20__ г.</w:t>
      </w:r>
    </w:p>
    <w:p w14:paraId="04AC9C8E" w14:textId="77777777" w:rsidR="00FD42D0" w:rsidRPr="00FD42D0" w:rsidRDefault="00FD42D0" w:rsidP="00FD42D0">
      <w:r w:rsidRPr="00FD42D0">
        <w:t>________________ / [Фамилия И.О.]</w:t>
      </w:r>
    </w:p>
    <w:p w14:paraId="0C96273E" w14:textId="1CC694FC" w:rsidR="0083247E" w:rsidRPr="00FD42D0" w:rsidRDefault="0083247E" w:rsidP="00FD42D0"/>
    <w:sectPr w:rsidR="0083247E" w:rsidRPr="00FD42D0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98439" w14:textId="77777777" w:rsidR="007B1FB4" w:rsidRDefault="007B1FB4" w:rsidP="00AA1082">
      <w:pPr>
        <w:spacing w:after="0" w:line="240" w:lineRule="auto"/>
      </w:pPr>
      <w:r>
        <w:separator/>
      </w:r>
    </w:p>
  </w:endnote>
  <w:endnote w:type="continuationSeparator" w:id="0">
    <w:p w14:paraId="2B7C813A" w14:textId="77777777" w:rsidR="007B1FB4" w:rsidRDefault="007B1FB4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A7B64" w14:textId="77777777" w:rsidR="007B1FB4" w:rsidRDefault="007B1FB4" w:rsidP="00AA1082">
      <w:pPr>
        <w:spacing w:after="0" w:line="240" w:lineRule="auto"/>
      </w:pPr>
      <w:r>
        <w:separator/>
      </w:r>
    </w:p>
  </w:footnote>
  <w:footnote w:type="continuationSeparator" w:id="0">
    <w:p w14:paraId="6C1F85CE" w14:textId="77777777" w:rsidR="007B1FB4" w:rsidRDefault="007B1FB4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B3555"/>
    <w:rsid w:val="000C285E"/>
    <w:rsid w:val="000D675F"/>
    <w:rsid w:val="000E186D"/>
    <w:rsid w:val="000E2611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0BE6"/>
    <w:rsid w:val="0029453C"/>
    <w:rsid w:val="002C49A2"/>
    <w:rsid w:val="002E72FD"/>
    <w:rsid w:val="00302C15"/>
    <w:rsid w:val="00313859"/>
    <w:rsid w:val="003332A2"/>
    <w:rsid w:val="003D025F"/>
    <w:rsid w:val="00415D01"/>
    <w:rsid w:val="00456FEF"/>
    <w:rsid w:val="00461B7D"/>
    <w:rsid w:val="00472E2F"/>
    <w:rsid w:val="00496319"/>
    <w:rsid w:val="004C5C07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B1FB4"/>
    <w:rsid w:val="007C21A6"/>
    <w:rsid w:val="007C65A5"/>
    <w:rsid w:val="007E1463"/>
    <w:rsid w:val="0080471F"/>
    <w:rsid w:val="008057E1"/>
    <w:rsid w:val="0083238E"/>
    <w:rsid w:val="0083247E"/>
    <w:rsid w:val="00851E79"/>
    <w:rsid w:val="0085729C"/>
    <w:rsid w:val="008B7FBC"/>
    <w:rsid w:val="008D439D"/>
    <w:rsid w:val="00901596"/>
    <w:rsid w:val="00911C81"/>
    <w:rsid w:val="00A433C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51C05"/>
    <w:rsid w:val="00B612B5"/>
    <w:rsid w:val="00B66532"/>
    <w:rsid w:val="00B67013"/>
    <w:rsid w:val="00B70196"/>
    <w:rsid w:val="00B74EDB"/>
    <w:rsid w:val="00B90F31"/>
    <w:rsid w:val="00B95C31"/>
    <w:rsid w:val="00BC6477"/>
    <w:rsid w:val="00BE1BCA"/>
    <w:rsid w:val="00BF3A88"/>
    <w:rsid w:val="00C669A3"/>
    <w:rsid w:val="00C87967"/>
    <w:rsid w:val="00C90091"/>
    <w:rsid w:val="00C916CE"/>
    <w:rsid w:val="00CA3E33"/>
    <w:rsid w:val="00CD35ED"/>
    <w:rsid w:val="00D0255E"/>
    <w:rsid w:val="00D03191"/>
    <w:rsid w:val="00D139FF"/>
    <w:rsid w:val="00D15699"/>
    <w:rsid w:val="00D207B7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D42D0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2026-08-09T19:13:00Z</dcterms:created>
  <dcterms:modified xsi:type="dcterms:W3CDTF">2026-08-09T19:13:00Z</dcterms:modified>
</cp:coreProperties>
</file>