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D72B5" w14:textId="77777777" w:rsidR="00635318" w:rsidRPr="00635318" w:rsidRDefault="00635318" w:rsidP="00635318">
      <w:pPr>
        <w:jc w:val="left"/>
      </w:pPr>
      <w:r w:rsidRPr="00635318">
        <w:t>В [наименование суда] районный суд</w:t>
      </w:r>
      <w:r w:rsidRPr="00635318">
        <w:br/>
        <w:t>Адрес: [адрес суда]</w:t>
      </w:r>
    </w:p>
    <w:p w14:paraId="60063848" w14:textId="77777777" w:rsidR="00635318" w:rsidRPr="00635318" w:rsidRDefault="00635318" w:rsidP="00635318">
      <w:pPr>
        <w:jc w:val="left"/>
      </w:pPr>
      <w:r w:rsidRPr="00635318">
        <w:rPr>
          <w:b/>
          <w:bCs/>
        </w:rPr>
        <w:t>Истец:</w:t>
      </w:r>
      <w:r w:rsidRPr="00635318">
        <w:t xml:space="preserve"> [ФИО истца]</w:t>
      </w:r>
      <w:r w:rsidRPr="00635318">
        <w:br/>
        <w:t>Адрес: [адрес проживания]</w:t>
      </w:r>
      <w:r w:rsidRPr="00635318">
        <w:br/>
        <w:t>Телефон: [номер телефона]</w:t>
      </w:r>
      <w:r w:rsidRPr="00635318">
        <w:br/>
        <w:t>Электронная почта: [адрес электронной почты]</w:t>
      </w:r>
      <w:r w:rsidRPr="00635318">
        <w:br/>
        <w:t>Паспортные данные: [серия, номер, кем и когда выдан]</w:t>
      </w:r>
    </w:p>
    <w:p w14:paraId="69AA1AA4" w14:textId="77777777" w:rsidR="00635318" w:rsidRPr="00635318" w:rsidRDefault="00635318" w:rsidP="00635318">
      <w:pPr>
        <w:jc w:val="left"/>
      </w:pPr>
      <w:r w:rsidRPr="00635318">
        <w:rPr>
          <w:b/>
          <w:bCs/>
        </w:rPr>
        <w:t>Ответчик:</w:t>
      </w:r>
      <w:r w:rsidRPr="00635318">
        <w:t xml:space="preserve"> [ФИО наследника или наименование организации]</w:t>
      </w:r>
      <w:r w:rsidRPr="00635318">
        <w:br/>
        <w:t>Адрес: [адрес ответчика]</w:t>
      </w:r>
      <w:r w:rsidRPr="00635318">
        <w:br/>
        <w:t>Телефон: [номер телефона]</w:t>
      </w:r>
      <w:r w:rsidRPr="00635318">
        <w:br/>
        <w:t>Идентификатор (ИНН/СНИЛС/паспорт): [данные ответчика]</w:t>
      </w:r>
    </w:p>
    <w:p w14:paraId="3DCCE26A" w14:textId="77777777" w:rsidR="00635318" w:rsidRPr="00635318" w:rsidRDefault="00635318" w:rsidP="00635318">
      <w:pPr>
        <w:jc w:val="left"/>
      </w:pPr>
      <w:r w:rsidRPr="00635318">
        <w:rPr>
          <w:b/>
          <w:bCs/>
        </w:rPr>
        <w:t>Цена иска:</w:t>
      </w:r>
      <w:r w:rsidRPr="00635318">
        <w:t xml:space="preserve"> [сумма] руб.</w:t>
      </w:r>
      <w:r w:rsidRPr="00635318">
        <w:br/>
      </w:r>
      <w:r w:rsidRPr="00635318">
        <w:rPr>
          <w:b/>
          <w:bCs/>
        </w:rPr>
        <w:t>Госпошлина:</w:t>
      </w:r>
      <w:r w:rsidRPr="00635318">
        <w:t xml:space="preserve"> [сумма] руб.</w:t>
      </w:r>
    </w:p>
    <w:p w14:paraId="7816D85E" w14:textId="77777777" w:rsidR="00635318" w:rsidRPr="00635318" w:rsidRDefault="00635318" w:rsidP="00635318">
      <w:pPr>
        <w:jc w:val="center"/>
        <w:rPr>
          <w:b/>
          <w:bCs/>
        </w:rPr>
      </w:pPr>
      <w:r w:rsidRPr="00635318">
        <w:rPr>
          <w:b/>
          <w:bCs/>
        </w:rPr>
        <w:t>Исковое заявление</w:t>
      </w:r>
      <w:r w:rsidRPr="00635318">
        <w:rPr>
          <w:b/>
          <w:bCs/>
        </w:rPr>
        <w:br/>
        <w:t>о возмещении расходов на погребение</w:t>
      </w:r>
    </w:p>
    <w:p w14:paraId="1F778284" w14:textId="77777777" w:rsidR="00635318" w:rsidRPr="00635318" w:rsidRDefault="00635318" w:rsidP="00635318">
      <w:r w:rsidRPr="00635318">
        <w:t>«__» ________ 20__ г. умер(ла) [ФИО умершего], что подтверждается свидетельством о смерти № [номер] от «__» ________ 20__ г., выданным [наименование органа ЗАГС].</w:t>
      </w:r>
    </w:p>
    <w:p w14:paraId="46D6B8E0" w14:textId="77777777" w:rsidR="00635318" w:rsidRPr="00635318" w:rsidRDefault="00635318" w:rsidP="00635318">
      <w:r w:rsidRPr="00635318">
        <w:t>Истец принял на себя организацию и оплату похорон умершего. Понесенные расходы составили в общей сумме [сумма] руб., что подтверждается кассовыми чеками, товарными чеками, договорами об оказании ритуальных услуг и квитанциями-договорами № [номера документов]. В состав затрат вошли: ритуальные принадлежности, транспортировка тела, подготовка места захоронения, проведение погребального обеда (поминального обеда).</w:t>
      </w:r>
    </w:p>
    <w:p w14:paraId="367F48AF" w14:textId="77777777" w:rsidR="00635318" w:rsidRPr="00635318" w:rsidRDefault="00635318" w:rsidP="00635318">
      <w:r w:rsidRPr="00635318">
        <w:t>После смерти [ФИО умершего] открылось наследство, состоящее из [перечислить имущество, например: квартиры, земельного участка, денежных вкладов]. Наследником, принявшим наследство, является Ответчик — [ФИО ответчика], что подтверждается материалами наследственного дела № [номер] у нотариуса [ФИО нотариуса].</w:t>
      </w:r>
    </w:p>
    <w:p w14:paraId="4C143D36" w14:textId="77777777" w:rsidR="00635318" w:rsidRPr="00635318" w:rsidRDefault="00635318" w:rsidP="00635318">
      <w:r w:rsidRPr="00635318">
        <w:t>В соответствии со статьей 1174 Гражданского кодекса РФ, необходимые расходы, вызванные предсмертной болезнью наследодателя, и расходы на его достойное погребение возмещаются за счет наследства в пределах его стоимости. Требования о возмещении расходов могут быть предъявлены к наследникам, принявшим наследство.</w:t>
      </w:r>
    </w:p>
    <w:p w14:paraId="3F7D2014" w14:textId="77777777" w:rsidR="00635318" w:rsidRPr="00635318" w:rsidRDefault="00635318" w:rsidP="00635318">
      <w:r w:rsidRPr="00635318">
        <w:t>«__» ________ 20__ г. Истец направил Ответчику письменное требование о добровольном возмещении понесенных расходов на погребение. Однако Ответчик отказался от удовлетворения требований (либо оставил требование без ответа).</w:t>
      </w:r>
    </w:p>
    <w:p w14:paraId="3E44627A" w14:textId="77777777" w:rsidR="00635318" w:rsidRDefault="00635318" w:rsidP="00635318">
      <w:r w:rsidRPr="00635318">
        <w:t>На основании изложенного, руководствуясь ст. 1174 Гражданского кодекса РФ, ст. 131–132 Гражданского процессуального кодекса РФ,</w:t>
      </w:r>
    </w:p>
    <w:p w14:paraId="5EC91CA4" w14:textId="77777777" w:rsidR="00635318" w:rsidRDefault="00635318" w:rsidP="00635318"/>
    <w:p w14:paraId="4EE6B602" w14:textId="77777777" w:rsidR="00635318" w:rsidRPr="00635318" w:rsidRDefault="00635318" w:rsidP="00635318"/>
    <w:p w14:paraId="6082B989" w14:textId="77777777" w:rsidR="00635318" w:rsidRPr="00635318" w:rsidRDefault="00635318" w:rsidP="00635318">
      <w:pPr>
        <w:jc w:val="center"/>
        <w:rPr>
          <w:b/>
          <w:bCs/>
        </w:rPr>
      </w:pPr>
      <w:r w:rsidRPr="00635318">
        <w:rPr>
          <w:b/>
          <w:bCs/>
        </w:rPr>
        <w:lastRenderedPageBreak/>
        <w:t>ПРОШУ:</w:t>
      </w:r>
    </w:p>
    <w:p w14:paraId="1214A719" w14:textId="77777777" w:rsidR="00635318" w:rsidRPr="00635318" w:rsidRDefault="00635318" w:rsidP="00635318">
      <w:r w:rsidRPr="00635318">
        <w:t>1. Взыскать с Ответчика [ФИО ответчика] в пользу Истца [ФИО истца] расходы на погребение [ФИО умершего] в размере [сумма] руб.;</w:t>
      </w:r>
      <w:r w:rsidRPr="00635318">
        <w:br/>
        <w:t>2. Взыскать с Ответчика в пользу Истца расходы по оплате государственной пошлины в размере [сумма] руб.</w:t>
      </w:r>
    </w:p>
    <w:p w14:paraId="3D5B13E4" w14:textId="77777777" w:rsidR="00635318" w:rsidRPr="00635318" w:rsidRDefault="00635318" w:rsidP="00635318">
      <w:r w:rsidRPr="00635318">
        <w:t>Приложения:</w:t>
      </w:r>
    </w:p>
    <w:p w14:paraId="6A16F94D" w14:textId="77777777" w:rsidR="00635318" w:rsidRPr="00635318" w:rsidRDefault="00635318" w:rsidP="00635318">
      <w:r w:rsidRPr="00635318">
        <w:t>1. Копия искового заявления с документом, подтверждающим его отправку Ответчику;</w:t>
      </w:r>
      <w:r w:rsidRPr="00635318">
        <w:br/>
        <w:t>2. Документ, подтверждающий уплату государственной пошлины;</w:t>
      </w:r>
      <w:r w:rsidRPr="00635318">
        <w:br/>
        <w:t>3. Копия свидетельства о смерти;</w:t>
      </w:r>
      <w:r w:rsidRPr="00635318">
        <w:br/>
        <w:t>4. Копии договоров на оказание ритуальных услуг, кассовых чеков, квитанций;</w:t>
      </w:r>
      <w:r w:rsidRPr="00635318">
        <w:br/>
        <w:t>5. Документы, подтверждающие родство или организацию погребения Истцом;</w:t>
      </w:r>
      <w:r w:rsidRPr="00635318">
        <w:br/>
        <w:t>6. Справка о наличии наследственного дела (или копии документов на наследственное имущество);</w:t>
      </w:r>
      <w:r w:rsidRPr="00635318">
        <w:br/>
        <w:t>7. Копия досудебной претензии и доказательства ее вручения Ответчику.</w:t>
      </w:r>
    </w:p>
    <w:p w14:paraId="0E66F942" w14:textId="77777777" w:rsidR="00635318" w:rsidRPr="00635318" w:rsidRDefault="00635318" w:rsidP="00635318">
      <w:r w:rsidRPr="00635318">
        <w:t>«__» ________ 20__ г.</w:t>
      </w:r>
    </w:p>
    <w:p w14:paraId="1F751D3D" w14:textId="77777777" w:rsidR="00635318" w:rsidRPr="00635318" w:rsidRDefault="00635318" w:rsidP="00635318">
      <w:r w:rsidRPr="00635318">
        <w:t>________________ / [Фамилия И.О.]</w:t>
      </w:r>
    </w:p>
    <w:p w14:paraId="040E965B" w14:textId="77777777" w:rsidR="0083247E" w:rsidRPr="00635318" w:rsidRDefault="0083247E" w:rsidP="00635318"/>
    <w:sectPr w:rsidR="0083247E" w:rsidRPr="00635318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46A21" w14:textId="77777777" w:rsidR="00F9603B" w:rsidRDefault="00F9603B" w:rsidP="00AA1082">
      <w:pPr>
        <w:spacing w:after="0" w:line="240" w:lineRule="auto"/>
      </w:pPr>
      <w:r>
        <w:separator/>
      </w:r>
    </w:p>
  </w:endnote>
  <w:endnote w:type="continuationSeparator" w:id="0">
    <w:p w14:paraId="517558BD" w14:textId="77777777" w:rsidR="00F9603B" w:rsidRDefault="00F9603B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CE9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AA6B2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9CE64" w14:textId="77777777" w:rsidR="00F9603B" w:rsidRDefault="00F9603B" w:rsidP="00AA1082">
      <w:pPr>
        <w:spacing w:after="0" w:line="240" w:lineRule="auto"/>
      </w:pPr>
      <w:r>
        <w:separator/>
      </w:r>
    </w:p>
  </w:footnote>
  <w:footnote w:type="continuationSeparator" w:id="0">
    <w:p w14:paraId="1EFF77FB" w14:textId="77777777" w:rsidR="00F9603B" w:rsidRDefault="00F9603B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6596E70B" w14:textId="77777777" w:rsidTr="004F2C3F">
      <w:tc>
        <w:tcPr>
          <w:tcW w:w="988" w:type="dxa"/>
        </w:tcPr>
        <w:p w14:paraId="5440060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734282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F5A321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8801A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2A7A1E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B66F5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60CCE"/>
    <w:multiLevelType w:val="multilevel"/>
    <w:tmpl w:val="C648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04A99"/>
    <w:multiLevelType w:val="multilevel"/>
    <w:tmpl w:val="14EE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697255"/>
    <w:multiLevelType w:val="multilevel"/>
    <w:tmpl w:val="F8DA8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73711"/>
    <w:multiLevelType w:val="multilevel"/>
    <w:tmpl w:val="75CA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34EE3"/>
    <w:multiLevelType w:val="multilevel"/>
    <w:tmpl w:val="2564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FD7A4B"/>
    <w:multiLevelType w:val="multilevel"/>
    <w:tmpl w:val="D9F0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146220"/>
    <w:multiLevelType w:val="multilevel"/>
    <w:tmpl w:val="4990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8736C6"/>
    <w:multiLevelType w:val="multilevel"/>
    <w:tmpl w:val="3710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793DDE"/>
    <w:multiLevelType w:val="multilevel"/>
    <w:tmpl w:val="3BAE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EA2C18"/>
    <w:multiLevelType w:val="multilevel"/>
    <w:tmpl w:val="C0EA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027067"/>
    <w:multiLevelType w:val="multilevel"/>
    <w:tmpl w:val="CB60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6"/>
  </w:num>
  <w:num w:numId="2" w16cid:durableId="1452941838">
    <w:abstractNumId w:val="4"/>
  </w:num>
  <w:num w:numId="3" w16cid:durableId="620452602">
    <w:abstractNumId w:val="12"/>
  </w:num>
  <w:num w:numId="4" w16cid:durableId="127937033">
    <w:abstractNumId w:val="9"/>
  </w:num>
  <w:num w:numId="5" w16cid:durableId="531455332">
    <w:abstractNumId w:val="13"/>
  </w:num>
  <w:num w:numId="6" w16cid:durableId="1099104971">
    <w:abstractNumId w:val="2"/>
  </w:num>
  <w:num w:numId="7" w16cid:durableId="1269124427">
    <w:abstractNumId w:val="8"/>
  </w:num>
  <w:num w:numId="8" w16cid:durableId="557205090">
    <w:abstractNumId w:val="0"/>
  </w:num>
  <w:num w:numId="9" w16cid:durableId="1463647699">
    <w:abstractNumId w:val="5"/>
  </w:num>
  <w:num w:numId="10" w16cid:durableId="673608733">
    <w:abstractNumId w:val="3"/>
  </w:num>
  <w:num w:numId="11" w16cid:durableId="1989937548">
    <w:abstractNumId w:val="7"/>
  </w:num>
  <w:num w:numId="12" w16cid:durableId="1773040737">
    <w:abstractNumId w:val="10"/>
  </w:num>
  <w:num w:numId="13" w16cid:durableId="1329289397">
    <w:abstractNumId w:val="11"/>
  </w:num>
  <w:num w:numId="14" w16cid:durableId="1313484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D0"/>
    <w:rsid w:val="00036031"/>
    <w:rsid w:val="00050A28"/>
    <w:rsid w:val="00050C30"/>
    <w:rsid w:val="000C285E"/>
    <w:rsid w:val="000D675F"/>
    <w:rsid w:val="000E186D"/>
    <w:rsid w:val="00120DE9"/>
    <w:rsid w:val="00124C52"/>
    <w:rsid w:val="0013343E"/>
    <w:rsid w:val="00136CBC"/>
    <w:rsid w:val="002240D4"/>
    <w:rsid w:val="002246DE"/>
    <w:rsid w:val="00227EAA"/>
    <w:rsid w:val="00237FA4"/>
    <w:rsid w:val="002766D0"/>
    <w:rsid w:val="0029453C"/>
    <w:rsid w:val="00313859"/>
    <w:rsid w:val="00353A0B"/>
    <w:rsid w:val="003D025F"/>
    <w:rsid w:val="003E6878"/>
    <w:rsid w:val="0044556A"/>
    <w:rsid w:val="00456FEF"/>
    <w:rsid w:val="00461B7D"/>
    <w:rsid w:val="00472E2F"/>
    <w:rsid w:val="004F2C3F"/>
    <w:rsid w:val="00504D90"/>
    <w:rsid w:val="00536156"/>
    <w:rsid w:val="00635318"/>
    <w:rsid w:val="00657808"/>
    <w:rsid w:val="00663857"/>
    <w:rsid w:val="00675063"/>
    <w:rsid w:val="00790DDC"/>
    <w:rsid w:val="007E1463"/>
    <w:rsid w:val="008057E1"/>
    <w:rsid w:val="0083238E"/>
    <w:rsid w:val="0083247E"/>
    <w:rsid w:val="008D439D"/>
    <w:rsid w:val="008F5BDE"/>
    <w:rsid w:val="00912571"/>
    <w:rsid w:val="00A93DA0"/>
    <w:rsid w:val="00A95EF3"/>
    <w:rsid w:val="00A9773E"/>
    <w:rsid w:val="00AA1082"/>
    <w:rsid w:val="00B10717"/>
    <w:rsid w:val="00B66532"/>
    <w:rsid w:val="00B90F31"/>
    <w:rsid w:val="00BE1BCA"/>
    <w:rsid w:val="00BF4602"/>
    <w:rsid w:val="00C04A7A"/>
    <w:rsid w:val="00C56C38"/>
    <w:rsid w:val="00C65A25"/>
    <w:rsid w:val="00C669A3"/>
    <w:rsid w:val="00CA3E33"/>
    <w:rsid w:val="00CC73D4"/>
    <w:rsid w:val="00D139FF"/>
    <w:rsid w:val="00D15699"/>
    <w:rsid w:val="00DC29EF"/>
    <w:rsid w:val="00DF6F94"/>
    <w:rsid w:val="00E11403"/>
    <w:rsid w:val="00E91859"/>
    <w:rsid w:val="00EA54C0"/>
    <w:rsid w:val="00F56DD7"/>
    <w:rsid w:val="00F667EA"/>
    <w:rsid w:val="00F803C9"/>
    <w:rsid w:val="00F94EAD"/>
    <w:rsid w:val="00F9603B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0C747"/>
  <w15:chartTrackingRefBased/>
  <w15:docId w15:val="{22373651-4803-4C80-B856-0F56E013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2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2026-08-12T06:12:00Z</dcterms:created>
  <dcterms:modified xsi:type="dcterms:W3CDTF">2026-08-12T06:12:00Z</dcterms:modified>
</cp:coreProperties>
</file>