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928D" w14:textId="77777777" w:rsidR="00793E2C" w:rsidRPr="00793E2C" w:rsidRDefault="00793E2C" w:rsidP="00793E2C">
      <w:pPr>
        <w:jc w:val="left"/>
      </w:pPr>
      <w:r w:rsidRPr="00793E2C">
        <w:t>В [Наименование районного/городского суда]</w:t>
      </w:r>
      <w:r w:rsidRPr="00793E2C">
        <w:br/>
        <w:t>Адрес: [Индекс, адрес суда]</w:t>
      </w:r>
    </w:p>
    <w:p w14:paraId="481406C9" w14:textId="77777777" w:rsidR="00793E2C" w:rsidRPr="00793E2C" w:rsidRDefault="00793E2C" w:rsidP="00793E2C">
      <w:pPr>
        <w:jc w:val="left"/>
      </w:pPr>
      <w:r w:rsidRPr="00793E2C">
        <w:rPr>
          <w:b/>
          <w:bCs/>
        </w:rPr>
        <w:t>Истец:</w:t>
      </w:r>
      <w:r w:rsidRPr="00793E2C">
        <w:t xml:space="preserve"> [ФИО истца]</w:t>
      </w:r>
      <w:r w:rsidRPr="00793E2C">
        <w:br/>
        <w:t>Адрес: [Индекс, адрес проживания]</w:t>
      </w:r>
      <w:r w:rsidRPr="00793E2C">
        <w:br/>
        <w:t>Телефон: [Номер телефона]</w:t>
      </w:r>
      <w:r w:rsidRPr="00793E2C">
        <w:br/>
        <w:t>Электронная почта: [E-mail]</w:t>
      </w:r>
      <w:r w:rsidRPr="00793E2C">
        <w:br/>
        <w:t>Паспортные данные: [Серия, номер, кем и когда выдан]</w:t>
      </w:r>
    </w:p>
    <w:p w14:paraId="43552583" w14:textId="77777777" w:rsidR="00793E2C" w:rsidRPr="00793E2C" w:rsidRDefault="00793E2C" w:rsidP="00793E2C">
      <w:pPr>
        <w:jc w:val="left"/>
      </w:pPr>
      <w:r w:rsidRPr="00793E2C">
        <w:rPr>
          <w:b/>
          <w:bCs/>
        </w:rPr>
        <w:t>Ответчик:</w:t>
      </w:r>
      <w:r w:rsidRPr="00793E2C">
        <w:t xml:space="preserve"> [ФИО ответчика — иного наследника или органа Росимущества/муниципалитета]</w:t>
      </w:r>
      <w:r w:rsidRPr="00793E2C">
        <w:br/>
        <w:t>Адрес: [Индекс, адрес ответчика]</w:t>
      </w:r>
      <w:r w:rsidRPr="00793E2C">
        <w:br/>
        <w:t>Телефон: [Номер телефона (если известен)]</w:t>
      </w:r>
    </w:p>
    <w:p w14:paraId="348CD9EC" w14:textId="77777777" w:rsidR="00793E2C" w:rsidRPr="00793E2C" w:rsidRDefault="00793E2C" w:rsidP="00793E2C">
      <w:pPr>
        <w:jc w:val="left"/>
      </w:pPr>
      <w:r w:rsidRPr="00793E2C">
        <w:t>Госпошлина: [Сумма в рублях, рассчитанная по НК РФ] руб.</w:t>
      </w:r>
    </w:p>
    <w:p w14:paraId="1A910994" w14:textId="77777777" w:rsidR="00793E2C" w:rsidRPr="00793E2C" w:rsidRDefault="00793E2C" w:rsidP="00793E2C">
      <w:pPr>
        <w:jc w:val="center"/>
        <w:rPr>
          <w:b/>
          <w:bCs/>
        </w:rPr>
      </w:pPr>
      <w:r w:rsidRPr="00793E2C">
        <w:rPr>
          <w:b/>
          <w:bCs/>
        </w:rPr>
        <w:t>Исковое заявление</w:t>
      </w:r>
      <w:r w:rsidRPr="00793E2C">
        <w:rPr>
          <w:b/>
          <w:bCs/>
        </w:rPr>
        <w:br/>
        <w:t>о восстановлении срока для принятия наследства и признании права собственности</w:t>
      </w:r>
    </w:p>
    <w:p w14:paraId="49293A3F" w14:textId="77777777" w:rsidR="00793E2C" w:rsidRPr="00793E2C" w:rsidRDefault="00793E2C" w:rsidP="00793E2C">
      <w:r w:rsidRPr="00793E2C">
        <w:t>«__» ________ 20__ года умер(ла) [ФИО наследодателя], являвшийся(</w:t>
      </w:r>
      <w:proofErr w:type="spellStart"/>
      <w:r w:rsidRPr="00793E2C">
        <w:t>аяся</w:t>
      </w:r>
      <w:proofErr w:type="spellEnd"/>
      <w:r w:rsidRPr="00793E2C">
        <w:t>) [указать степень родства, например: отцом] Истца, что подтверждается свидетельством о смерти № [номер] от «__» ________ 20__ года.</w:t>
      </w:r>
    </w:p>
    <w:p w14:paraId="4DAC67AA" w14:textId="77777777" w:rsidR="00793E2C" w:rsidRPr="00793E2C" w:rsidRDefault="00793E2C" w:rsidP="00793E2C">
      <w:r w:rsidRPr="00793E2C">
        <w:t>После смерти [ФИО наследодателя] открылось наследство, состоящее из следующего имущества: [перечислить имущество, например: квартира по адресу ..., автомобиль марки ..., денежные вклады в банке].</w:t>
      </w:r>
    </w:p>
    <w:p w14:paraId="6A11CA5C" w14:textId="77777777" w:rsidR="00793E2C" w:rsidRPr="00793E2C" w:rsidRDefault="00793E2C" w:rsidP="00793E2C">
      <w:r w:rsidRPr="00793E2C">
        <w:t>Истец является наследником [указать очередь: первой/второй] очереди по закону (или по завещанию от «__» ________ 20__ года), что подтверждается [указать документ: свидетельство о рождении/браке/завещание].</w:t>
      </w:r>
    </w:p>
    <w:p w14:paraId="478D10F3" w14:textId="77777777" w:rsidR="00793E2C" w:rsidRPr="00793E2C" w:rsidRDefault="00793E2C" w:rsidP="00793E2C">
      <w:r w:rsidRPr="00793E2C">
        <w:t>В установленный законом шестимесячный срок Истец не обратился к нотариусу с заявлением о принятии наследства. Данный срок был пропущен по уважительной причине, а именно: [подробно описать причину: тяжелая болезнь, беспомощное состояние, длительная беспомощная изоляция или иные обстоятельства, объективно исключавшие возможность обращения к нотариусу].</w:t>
      </w:r>
    </w:p>
    <w:p w14:paraId="09D018D7" w14:textId="77777777" w:rsidR="00793E2C" w:rsidRPr="00793E2C" w:rsidRDefault="00793E2C" w:rsidP="00793E2C">
      <w:r w:rsidRPr="00793E2C">
        <w:t>Указанные обстоятельства подтверждаются следующими документами: [перечислить медицинские справки, выписки, документы из стационара и т.д.].</w:t>
      </w:r>
    </w:p>
    <w:p w14:paraId="0F55AC6D" w14:textId="77777777" w:rsidR="00793E2C" w:rsidRPr="00793E2C" w:rsidRDefault="00793E2C" w:rsidP="00793E2C">
      <w:r w:rsidRPr="00793E2C">
        <w:t>Обстоятельства, препятствовавшие обращению к нотариусу, прекратились «__» ________ 20__ года. Настоящий иск подается в течение шести месяцев со дня устранения указанных причин, что соответствует требованиям пункта 1 статьи 1155 Гражданского кодекса РФ.</w:t>
      </w:r>
    </w:p>
    <w:p w14:paraId="64C48D8A" w14:textId="77777777" w:rsidR="00793E2C" w:rsidRPr="00793E2C" w:rsidRDefault="00793E2C" w:rsidP="00793E2C">
      <w:r w:rsidRPr="00793E2C">
        <w:t>На основании изложенного, руководствуясь статьей 1155 Гражданского кодекса РФ, статьями 131–132 Гражданского процессуального кодекса РФ,</w:t>
      </w:r>
    </w:p>
    <w:p w14:paraId="6376CCF5" w14:textId="77777777" w:rsidR="00793E2C" w:rsidRPr="00793E2C" w:rsidRDefault="00793E2C" w:rsidP="00793E2C">
      <w:pPr>
        <w:jc w:val="center"/>
      </w:pPr>
      <w:r w:rsidRPr="00793E2C">
        <w:rPr>
          <w:b/>
          <w:bCs/>
        </w:rPr>
        <w:t>ПРОШУ:</w:t>
      </w:r>
    </w:p>
    <w:p w14:paraId="5FA1CD6F" w14:textId="77777777" w:rsidR="00793E2C" w:rsidRPr="00793E2C" w:rsidRDefault="00793E2C" w:rsidP="00793E2C">
      <w:pPr>
        <w:numPr>
          <w:ilvl w:val="0"/>
          <w:numId w:val="15"/>
        </w:numPr>
      </w:pPr>
      <w:r w:rsidRPr="00793E2C">
        <w:t>1. Восстановить [ФИО истца] срок для принятия наследства, открывшегося после смерти [ФИО наследодателя], умершего(ей) «__» ________ 20__ года.</w:t>
      </w:r>
    </w:p>
    <w:p w14:paraId="5D5313E2" w14:textId="77777777" w:rsidR="00793E2C" w:rsidRPr="00793E2C" w:rsidRDefault="00793E2C" w:rsidP="00793E2C">
      <w:pPr>
        <w:numPr>
          <w:ilvl w:val="0"/>
          <w:numId w:val="15"/>
        </w:numPr>
      </w:pPr>
      <w:r w:rsidRPr="00793E2C">
        <w:lastRenderedPageBreak/>
        <w:t>2. Признать за [ФИО истца] право собственности на [указать наименование и характеристики имущества] в порядке наследования.</w:t>
      </w:r>
    </w:p>
    <w:p w14:paraId="572EA8E8" w14:textId="77777777" w:rsidR="00793E2C" w:rsidRPr="00793E2C" w:rsidRDefault="00793E2C" w:rsidP="00793E2C">
      <w:pPr>
        <w:numPr>
          <w:ilvl w:val="0"/>
          <w:numId w:val="15"/>
        </w:numPr>
      </w:pPr>
      <w:r w:rsidRPr="00793E2C">
        <w:t>3. Признать ранее выданные свидетельства о праве на наследство (при их наличии) недействительными и перераспределить доли в наследственном имуществе.</w:t>
      </w:r>
    </w:p>
    <w:p w14:paraId="3412A406" w14:textId="77777777" w:rsidR="00793E2C" w:rsidRPr="00793E2C" w:rsidRDefault="00793E2C" w:rsidP="00793E2C">
      <w:r w:rsidRPr="00793E2C">
        <w:rPr>
          <w:b/>
          <w:bCs/>
        </w:rPr>
        <w:t>Приложение:</w:t>
      </w:r>
    </w:p>
    <w:p w14:paraId="4A2B488E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документ, подтверждающий уплату государственной пошлины;</w:t>
      </w:r>
    </w:p>
    <w:p w14:paraId="798B4946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копия свидетельства о смерти наследодателя;</w:t>
      </w:r>
    </w:p>
    <w:p w14:paraId="6F86EC87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документы, подтверждающие родственные отношения или право на наследование по завещанию;</w:t>
      </w:r>
    </w:p>
    <w:p w14:paraId="262CD8AD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документы, подтверждающие уважительность причин пропуска срока;</w:t>
      </w:r>
    </w:p>
    <w:p w14:paraId="21813267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документы на наследственное имущество (выписка из ЕГРН, СТС, справки по счетам);</w:t>
      </w:r>
    </w:p>
    <w:p w14:paraId="74774CD1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уведомление о вручении или иные документы, подтверждающие направление копий иска и приложенных к нему документов ответчикам и третьим лицам;</w:t>
      </w:r>
    </w:p>
    <w:p w14:paraId="1FCADEFF" w14:textId="77777777" w:rsidR="00793E2C" w:rsidRPr="00793E2C" w:rsidRDefault="00793E2C" w:rsidP="00793E2C">
      <w:pPr>
        <w:numPr>
          <w:ilvl w:val="0"/>
          <w:numId w:val="16"/>
        </w:numPr>
      </w:pPr>
      <w:r w:rsidRPr="00793E2C">
        <w:t>доверенность представителя (если иск подается представителем).</w:t>
      </w:r>
    </w:p>
    <w:p w14:paraId="44D993DC" w14:textId="77777777" w:rsidR="00793E2C" w:rsidRPr="00793E2C" w:rsidRDefault="00793E2C" w:rsidP="00793E2C">
      <w:r w:rsidRPr="00793E2C">
        <w:t>«__» ________ 20__ г.</w:t>
      </w:r>
    </w:p>
    <w:p w14:paraId="6A0A33BD" w14:textId="77777777" w:rsidR="00793E2C" w:rsidRPr="00793E2C" w:rsidRDefault="00793E2C" w:rsidP="00793E2C">
      <w:r w:rsidRPr="00793E2C">
        <w:t>________________ / [Фамилия И.О.]</w:t>
      </w:r>
    </w:p>
    <w:p w14:paraId="040E965B" w14:textId="77777777" w:rsidR="0083247E" w:rsidRPr="00793E2C" w:rsidRDefault="0083247E" w:rsidP="00793E2C"/>
    <w:sectPr w:rsidR="0083247E" w:rsidRPr="00793E2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5E3F" w14:textId="77777777" w:rsidR="00EE53DD" w:rsidRDefault="00EE53DD" w:rsidP="00AA1082">
      <w:pPr>
        <w:spacing w:after="0" w:line="240" w:lineRule="auto"/>
      </w:pPr>
      <w:r>
        <w:separator/>
      </w:r>
    </w:p>
  </w:endnote>
  <w:endnote w:type="continuationSeparator" w:id="0">
    <w:p w14:paraId="5E7FCBFA" w14:textId="77777777" w:rsidR="00EE53DD" w:rsidRDefault="00EE53D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EEF8" w14:textId="77777777" w:rsidR="00EE53DD" w:rsidRDefault="00EE53DD" w:rsidP="00AA1082">
      <w:pPr>
        <w:spacing w:after="0" w:line="240" w:lineRule="auto"/>
      </w:pPr>
      <w:r>
        <w:separator/>
      </w:r>
    </w:p>
  </w:footnote>
  <w:footnote w:type="continuationSeparator" w:id="0">
    <w:p w14:paraId="0C105329" w14:textId="77777777" w:rsidR="00EE53DD" w:rsidRDefault="00EE53D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7"/>
  </w:num>
  <w:num w:numId="2" w16cid:durableId="1452941838">
    <w:abstractNumId w:val="5"/>
  </w:num>
  <w:num w:numId="3" w16cid:durableId="620452602">
    <w:abstractNumId w:val="14"/>
  </w:num>
  <w:num w:numId="4" w16cid:durableId="127937033">
    <w:abstractNumId w:val="11"/>
  </w:num>
  <w:num w:numId="5" w16cid:durableId="531455332">
    <w:abstractNumId w:val="15"/>
  </w:num>
  <w:num w:numId="6" w16cid:durableId="1099104971">
    <w:abstractNumId w:val="3"/>
  </w:num>
  <w:num w:numId="7" w16cid:durableId="1269124427">
    <w:abstractNumId w:val="10"/>
  </w:num>
  <w:num w:numId="8" w16cid:durableId="557205090">
    <w:abstractNumId w:val="1"/>
  </w:num>
  <w:num w:numId="9" w16cid:durableId="1463647699">
    <w:abstractNumId w:val="6"/>
  </w:num>
  <w:num w:numId="10" w16cid:durableId="673608733">
    <w:abstractNumId w:val="4"/>
  </w:num>
  <w:num w:numId="11" w16cid:durableId="1989937548">
    <w:abstractNumId w:val="9"/>
  </w:num>
  <w:num w:numId="12" w16cid:durableId="1773040737">
    <w:abstractNumId w:val="12"/>
  </w:num>
  <w:num w:numId="13" w16cid:durableId="1329289397">
    <w:abstractNumId w:val="13"/>
  </w:num>
  <w:num w:numId="14" w16cid:durableId="1313484984">
    <w:abstractNumId w:val="2"/>
  </w:num>
  <w:num w:numId="15" w16cid:durableId="1457869392">
    <w:abstractNumId w:val="8"/>
  </w:num>
  <w:num w:numId="16" w16cid:durableId="119735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774785"/>
    <w:rsid w:val="00790DDC"/>
    <w:rsid w:val="00793E2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EE53DD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2026-08-12T06:25:00Z</dcterms:created>
  <dcterms:modified xsi:type="dcterms:W3CDTF">2026-08-12T06:25:00Z</dcterms:modified>
</cp:coreProperties>
</file>