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9856A" w14:textId="77777777" w:rsidR="001B5DD0" w:rsidRPr="001B5DD0" w:rsidRDefault="001B5DD0" w:rsidP="001B5DD0">
      <w:pPr>
        <w:jc w:val="left"/>
      </w:pPr>
      <w:r w:rsidRPr="001B5DD0">
        <w:t>В [наименование суда] районный суд г. [город]</w:t>
      </w:r>
      <w:r w:rsidRPr="001B5DD0">
        <w:br/>
        <w:t>Адрес: [адрес суда]</w:t>
      </w:r>
    </w:p>
    <w:p w14:paraId="0FDFE484" w14:textId="77777777" w:rsidR="001B5DD0" w:rsidRPr="001B5DD0" w:rsidRDefault="001B5DD0" w:rsidP="001B5DD0">
      <w:pPr>
        <w:jc w:val="left"/>
      </w:pPr>
      <w:r w:rsidRPr="001B5DD0">
        <w:rPr>
          <w:b/>
          <w:bCs/>
        </w:rPr>
        <w:t>Истец:</w:t>
      </w:r>
      <w:r w:rsidRPr="001B5DD0">
        <w:t xml:space="preserve"> [ФИО наследника]</w:t>
      </w:r>
      <w:r w:rsidRPr="001B5DD0">
        <w:br/>
        <w:t>Адрес: [адрес проживания]</w:t>
      </w:r>
      <w:r w:rsidRPr="001B5DD0">
        <w:br/>
        <w:t>Телефон: [номер телефона]</w:t>
      </w:r>
      <w:r w:rsidRPr="001B5DD0">
        <w:br/>
        <w:t>Электронная почта: [адрес электронной почты]</w:t>
      </w:r>
    </w:p>
    <w:p w14:paraId="1B4E477D" w14:textId="77777777" w:rsidR="001B5DD0" w:rsidRPr="001B5DD0" w:rsidRDefault="001B5DD0" w:rsidP="001B5DD0">
      <w:pPr>
        <w:jc w:val="left"/>
      </w:pPr>
      <w:r w:rsidRPr="001B5DD0">
        <w:rPr>
          <w:b/>
          <w:bCs/>
        </w:rPr>
        <w:t>Ответчик:</w:t>
      </w:r>
      <w:r w:rsidRPr="001B5DD0">
        <w:t xml:space="preserve"> [Наименование органа местного самоуправления или Росимущества]</w:t>
      </w:r>
      <w:r w:rsidRPr="001B5DD0">
        <w:br/>
        <w:t>Адрес: [адрес органа]</w:t>
      </w:r>
    </w:p>
    <w:p w14:paraId="25194E58" w14:textId="77777777" w:rsidR="001B5DD0" w:rsidRPr="001B5DD0" w:rsidRDefault="001B5DD0" w:rsidP="001B5DD0">
      <w:pPr>
        <w:jc w:val="left"/>
      </w:pPr>
      <w:r w:rsidRPr="001B5DD0">
        <w:rPr>
          <w:b/>
          <w:bCs/>
        </w:rPr>
        <w:t>Третье лицо:</w:t>
      </w:r>
      <w:r w:rsidRPr="001B5DD0">
        <w:t xml:space="preserve"> Нотариус [ФИО нотариуса]</w:t>
      </w:r>
      <w:r w:rsidRPr="001B5DD0">
        <w:br/>
        <w:t>Адрес нотариальной конторы: [адрес конторы]</w:t>
      </w:r>
    </w:p>
    <w:p w14:paraId="56DF47D4" w14:textId="77777777" w:rsidR="001B5DD0" w:rsidRPr="001B5DD0" w:rsidRDefault="001B5DD0" w:rsidP="001B5DD0">
      <w:pPr>
        <w:jc w:val="left"/>
      </w:pPr>
      <w:r w:rsidRPr="001B5DD0">
        <w:t>Госпошлина: [СУММА] рублей</w:t>
      </w:r>
    </w:p>
    <w:p w14:paraId="4ED38341" w14:textId="77777777" w:rsidR="001B5DD0" w:rsidRPr="001B5DD0" w:rsidRDefault="001B5DD0" w:rsidP="001B5DD0">
      <w:pPr>
        <w:jc w:val="center"/>
        <w:rPr>
          <w:b/>
          <w:bCs/>
        </w:rPr>
      </w:pPr>
      <w:r w:rsidRPr="001B5DD0">
        <w:rPr>
          <w:b/>
          <w:bCs/>
        </w:rPr>
        <w:t>Исковое заявление</w:t>
      </w:r>
      <w:r w:rsidRPr="001B5DD0">
        <w:rPr>
          <w:b/>
          <w:bCs/>
        </w:rPr>
        <w:br/>
        <w:t>о включении имущества в наследственную массу</w:t>
      </w:r>
    </w:p>
    <w:p w14:paraId="235F3C64" w14:textId="77777777" w:rsidR="001B5DD0" w:rsidRPr="001B5DD0" w:rsidRDefault="001B5DD0" w:rsidP="001B5DD0">
      <w:r w:rsidRPr="001B5DD0">
        <w:t>«__» ________ 20__ года скончался(</w:t>
      </w:r>
      <w:proofErr w:type="spellStart"/>
      <w:r w:rsidRPr="001B5DD0">
        <w:t>лась</w:t>
      </w:r>
      <w:proofErr w:type="spellEnd"/>
      <w:r w:rsidRPr="001B5DD0">
        <w:t>) [ФИО наследодателя], что подтверждается свидетельством о смерти № [номер] от «__» ________ 20__ года, выданным [наименование органа ЗАГС].</w:t>
      </w:r>
    </w:p>
    <w:p w14:paraId="179C91C3" w14:textId="77777777" w:rsidR="001B5DD0" w:rsidRPr="001B5DD0" w:rsidRDefault="001B5DD0" w:rsidP="001B5DD0">
      <w:r w:rsidRPr="001B5DD0">
        <w:t>После его (ее) смерти открылось наследство, состоящее из следующего имущества: [наименование и характеристика имущества, например: квартира, расположенная по адресу: адрес, кадастровый номер: номер].</w:t>
      </w:r>
    </w:p>
    <w:p w14:paraId="6C90999D" w14:textId="77777777" w:rsidR="001B5DD0" w:rsidRPr="001B5DD0" w:rsidRDefault="001B5DD0" w:rsidP="001B5DD0">
      <w:r w:rsidRPr="001B5DD0">
        <w:t>Я, [ФИО истца], являюсь наследником [указать степень родства или по завещанию] первой очереди на основании [степень родства или завещание]. В установленный законом шестимесячный срок я обратился(</w:t>
      </w:r>
      <w:proofErr w:type="spellStart"/>
      <w:r w:rsidRPr="001B5DD0">
        <w:t>лась</w:t>
      </w:r>
      <w:proofErr w:type="spellEnd"/>
      <w:r w:rsidRPr="001B5DD0">
        <w:t>) к нотариусу [ФИО нотариуса] с заявлением о принятии наследства. Нотариус открыл наследственное дело № [номер].</w:t>
      </w:r>
    </w:p>
    <w:p w14:paraId="02620996" w14:textId="77777777" w:rsidR="001B5DD0" w:rsidRPr="001B5DD0" w:rsidRDefault="001B5DD0" w:rsidP="001B5DD0">
      <w:r w:rsidRPr="001B5DD0">
        <w:t>Однако при оформлении наследственных прав выяснилось, что право собственности наследодателя на вышеуказанное имущество не было зарегистрировано в Едином государственном реестре недвижимости (ЕГРН) в установленном законом порядке, хотя фактически имущество принадлежало наследодателю на праве собственности на основании [указать основание: договор купли-продажи, постановление администрации, паевой взнос в ЖСК и т.д.].</w:t>
      </w:r>
    </w:p>
    <w:p w14:paraId="06166230" w14:textId="77777777" w:rsidR="001B5DD0" w:rsidRPr="001B5DD0" w:rsidRDefault="001B5DD0" w:rsidP="001B5DD0">
      <w:r w:rsidRPr="001B5DD0">
        <w:t>Постановлением нотариуса [ФИО нотариуса] от «__» ________ 20__ года № [номер] мне было отказано в выдаче свидетельства о праве на наследство в отношении указанного имущества по причине отсутствия сведений о государственной регистрации права собственности за наследодателем.</w:t>
      </w:r>
    </w:p>
    <w:p w14:paraId="23C182BD" w14:textId="77777777" w:rsidR="001B5DD0" w:rsidRPr="001B5DD0" w:rsidRDefault="001B5DD0" w:rsidP="001B5DD0">
      <w:r w:rsidRPr="001B5DD0">
        <w:t>Наследодатель при жизни законно владел и пользовался данным имуществом, совершил все необходимые действия для его приобретения, однако не успел зарегистрировать свое право в ЕГРН по причине [указать причину, например: тяжелой болезни, смерти вскоре после сделки].</w:t>
      </w:r>
    </w:p>
    <w:p w14:paraId="51C15914" w14:textId="77777777" w:rsidR="001B5DD0" w:rsidRPr="001B5DD0" w:rsidRDefault="001B5DD0" w:rsidP="001B5DD0">
      <w:r w:rsidRPr="001B5DD0">
        <w:t xml:space="preserve">Согласно ст. 1112 Гражданского кодекса Российской Федерации в состав наследства входят принадлежавшие наследодателю на день открытия наследства вещи, иное имущество, в том числе </w:t>
      </w:r>
      <w:r w:rsidRPr="001B5DD0">
        <w:lastRenderedPageBreak/>
        <w:t>имущественные права и обязанности. В соответствии с п. 8 Постановления Пленума Верховного Суда РФ от 29.05.2012 № 9 «О судебной практике по делам о наследовании» при отсутствии государственных актов или регистрационных записей суд рассматривает требования о включении имущества в наследственную массу на основе представленных доказательств.</w:t>
      </w:r>
    </w:p>
    <w:p w14:paraId="0183295A" w14:textId="77777777" w:rsidR="001B5DD0" w:rsidRPr="001B5DD0" w:rsidRDefault="001B5DD0" w:rsidP="001B5DD0">
      <w:r w:rsidRPr="001B5DD0">
        <w:t>Фактическое владение наследодателем указанным имуществом и возникновение у него права собственности подтверждается следующими документами: [перечислить документы: договоры, чеки, архивные справки, решения, акты].</w:t>
      </w:r>
    </w:p>
    <w:p w14:paraId="1FD60BA8" w14:textId="77777777" w:rsidR="001B5DD0" w:rsidRPr="001B5DD0" w:rsidRDefault="001B5DD0" w:rsidP="001B5DD0">
      <w:r w:rsidRPr="001B5DD0">
        <w:t>На основании изложенного, руководствуясь ст. 1112 ГК РФ, ст. 131–132 ГПК РФ,</w:t>
      </w:r>
    </w:p>
    <w:p w14:paraId="7189FB14" w14:textId="77777777" w:rsidR="001B5DD0" w:rsidRPr="001B5DD0" w:rsidRDefault="001B5DD0" w:rsidP="001B5DD0">
      <w:pPr>
        <w:jc w:val="center"/>
      </w:pPr>
      <w:r w:rsidRPr="001B5DD0">
        <w:rPr>
          <w:b/>
          <w:bCs/>
        </w:rPr>
        <w:t>ПРОШУ:</w:t>
      </w:r>
    </w:p>
    <w:p w14:paraId="55722BCF" w14:textId="77777777" w:rsidR="001B5DD0" w:rsidRPr="001B5DD0" w:rsidRDefault="001B5DD0" w:rsidP="001B5DD0">
      <w:r w:rsidRPr="001B5DD0">
        <w:t>Включить в состав наследственного имущества, открывшегося после смерти [ФИО наследодателя], умершего(ей) «__» ________ 20__ года, следующее имущество: [детальное описание имущества, адрес, кадастровый или идентификационный номер].</w:t>
      </w:r>
    </w:p>
    <w:p w14:paraId="180777E6" w14:textId="77777777" w:rsidR="001B5DD0" w:rsidRPr="001B5DD0" w:rsidRDefault="001B5DD0" w:rsidP="001B5DD0">
      <w:r w:rsidRPr="001B5DD0">
        <w:rPr>
          <w:b/>
          <w:bCs/>
        </w:rPr>
        <w:t>Приложения:</w:t>
      </w:r>
    </w:p>
    <w:p w14:paraId="718F61E8" w14:textId="77777777" w:rsidR="001B5DD0" w:rsidRPr="001B5DD0" w:rsidRDefault="001B5DD0" w:rsidP="001B5DD0">
      <w:pPr>
        <w:jc w:val="left"/>
      </w:pPr>
      <w:r w:rsidRPr="001B5DD0">
        <w:t>1. Копия искового заявления и приложенных к нему документов для ответчика и третьих лиц;</w:t>
      </w:r>
      <w:r w:rsidRPr="001B5DD0">
        <w:br/>
        <w:t>2. Документ, подтверждающий уплату государственной пошлины;</w:t>
      </w:r>
      <w:r w:rsidRPr="001B5DD0">
        <w:br/>
        <w:t>3. Копия свидетельства о смерти наследодателя;</w:t>
      </w:r>
      <w:r w:rsidRPr="001B5DD0">
        <w:br/>
        <w:t>4. Документы, подтверждающие родственные отношения или наличие завещания;</w:t>
      </w:r>
      <w:r w:rsidRPr="001B5DD0">
        <w:br/>
        <w:t>5. Копия постановления нотариуса об отказе в совершении нотариального действия;</w:t>
      </w:r>
      <w:r w:rsidRPr="001B5DD0">
        <w:br/>
        <w:t xml:space="preserve">6. Копии правоустанавливающих и </w:t>
      </w:r>
      <w:proofErr w:type="spellStart"/>
      <w:r w:rsidRPr="001B5DD0">
        <w:t>правоудостоверяющих</w:t>
      </w:r>
      <w:proofErr w:type="spellEnd"/>
      <w:r w:rsidRPr="001B5DD0">
        <w:t xml:space="preserve"> документов на спорное имущество;</w:t>
      </w:r>
      <w:r w:rsidRPr="001B5DD0">
        <w:br/>
        <w:t>7. Архивные справки, выписки, подтверждающие фактическое владение имуществом наследодателем;</w:t>
      </w:r>
      <w:r w:rsidRPr="001B5DD0">
        <w:br/>
        <w:t>8. Документы, подтверждающие направление копий иска участникам процесса.</w:t>
      </w:r>
    </w:p>
    <w:p w14:paraId="24ABF9B1" w14:textId="77777777" w:rsidR="001B5DD0" w:rsidRPr="001B5DD0" w:rsidRDefault="001B5DD0" w:rsidP="001B5DD0">
      <w:r w:rsidRPr="001B5DD0">
        <w:t>«__» ________ 20__ г.</w:t>
      </w:r>
    </w:p>
    <w:p w14:paraId="7496D13E" w14:textId="77777777" w:rsidR="001B5DD0" w:rsidRPr="001B5DD0" w:rsidRDefault="001B5DD0" w:rsidP="001B5DD0">
      <w:r w:rsidRPr="001B5DD0">
        <w:t>________________ / [Фамилия И.О.]</w:t>
      </w:r>
    </w:p>
    <w:p w14:paraId="040E965B" w14:textId="77777777" w:rsidR="0083247E" w:rsidRPr="001B5DD0" w:rsidRDefault="0083247E" w:rsidP="001B5DD0"/>
    <w:sectPr w:rsidR="0083247E" w:rsidRPr="001B5DD0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E7172" w14:textId="77777777" w:rsidR="00C82953" w:rsidRDefault="00C82953" w:rsidP="00AA1082">
      <w:pPr>
        <w:spacing w:after="0" w:line="240" w:lineRule="auto"/>
      </w:pPr>
      <w:r>
        <w:separator/>
      </w:r>
    </w:p>
  </w:endnote>
  <w:endnote w:type="continuationSeparator" w:id="0">
    <w:p w14:paraId="54B362D7" w14:textId="77777777" w:rsidR="00C82953" w:rsidRDefault="00C82953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981DE" w14:textId="77777777" w:rsidR="00C82953" w:rsidRDefault="00C82953" w:rsidP="00AA1082">
      <w:pPr>
        <w:spacing w:after="0" w:line="240" w:lineRule="auto"/>
      </w:pPr>
      <w:r>
        <w:separator/>
      </w:r>
    </w:p>
  </w:footnote>
  <w:footnote w:type="continuationSeparator" w:id="0">
    <w:p w14:paraId="290DB7E4" w14:textId="77777777" w:rsidR="00C82953" w:rsidRDefault="00C82953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C17CB"/>
    <w:multiLevelType w:val="multilevel"/>
    <w:tmpl w:val="DBE8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B66F5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60CCE"/>
    <w:multiLevelType w:val="multilevel"/>
    <w:tmpl w:val="C648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9F2786"/>
    <w:multiLevelType w:val="multilevel"/>
    <w:tmpl w:val="DECC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697255"/>
    <w:multiLevelType w:val="multilevel"/>
    <w:tmpl w:val="F8D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73711"/>
    <w:multiLevelType w:val="multilevel"/>
    <w:tmpl w:val="75C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B4D2E"/>
    <w:multiLevelType w:val="multilevel"/>
    <w:tmpl w:val="3D42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CF184C"/>
    <w:multiLevelType w:val="multilevel"/>
    <w:tmpl w:val="8BBA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034EE3"/>
    <w:multiLevelType w:val="multilevel"/>
    <w:tmpl w:val="2564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FD7A4B"/>
    <w:multiLevelType w:val="multilevel"/>
    <w:tmpl w:val="D9F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8736C6"/>
    <w:multiLevelType w:val="multilevel"/>
    <w:tmpl w:val="371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793DDE"/>
    <w:multiLevelType w:val="multilevel"/>
    <w:tmpl w:val="3BAE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9"/>
  </w:num>
  <w:num w:numId="2" w16cid:durableId="1452941838">
    <w:abstractNumId w:val="6"/>
  </w:num>
  <w:num w:numId="3" w16cid:durableId="620452602">
    <w:abstractNumId w:val="16"/>
  </w:num>
  <w:num w:numId="4" w16cid:durableId="127937033">
    <w:abstractNumId w:val="13"/>
  </w:num>
  <w:num w:numId="5" w16cid:durableId="531455332">
    <w:abstractNumId w:val="17"/>
  </w:num>
  <w:num w:numId="6" w16cid:durableId="1099104971">
    <w:abstractNumId w:val="3"/>
  </w:num>
  <w:num w:numId="7" w16cid:durableId="1269124427">
    <w:abstractNumId w:val="12"/>
  </w:num>
  <w:num w:numId="8" w16cid:durableId="557205090">
    <w:abstractNumId w:val="1"/>
  </w:num>
  <w:num w:numId="9" w16cid:durableId="1463647699">
    <w:abstractNumId w:val="7"/>
  </w:num>
  <w:num w:numId="10" w16cid:durableId="673608733">
    <w:abstractNumId w:val="5"/>
  </w:num>
  <w:num w:numId="11" w16cid:durableId="1989937548">
    <w:abstractNumId w:val="11"/>
  </w:num>
  <w:num w:numId="12" w16cid:durableId="1773040737">
    <w:abstractNumId w:val="14"/>
  </w:num>
  <w:num w:numId="13" w16cid:durableId="1329289397">
    <w:abstractNumId w:val="15"/>
  </w:num>
  <w:num w:numId="14" w16cid:durableId="1313484984">
    <w:abstractNumId w:val="2"/>
  </w:num>
  <w:num w:numId="15" w16cid:durableId="1457869392">
    <w:abstractNumId w:val="10"/>
  </w:num>
  <w:num w:numId="16" w16cid:durableId="1197355343">
    <w:abstractNumId w:val="0"/>
  </w:num>
  <w:num w:numId="17" w16cid:durableId="1464885777">
    <w:abstractNumId w:val="8"/>
  </w:num>
  <w:num w:numId="18" w16cid:durableId="532041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36031"/>
    <w:rsid w:val="00050A28"/>
    <w:rsid w:val="00050C30"/>
    <w:rsid w:val="000C285E"/>
    <w:rsid w:val="000D675F"/>
    <w:rsid w:val="000E186D"/>
    <w:rsid w:val="00120DE9"/>
    <w:rsid w:val="00124C52"/>
    <w:rsid w:val="0013343E"/>
    <w:rsid w:val="00136CBC"/>
    <w:rsid w:val="001B5DD0"/>
    <w:rsid w:val="002240D4"/>
    <w:rsid w:val="002246DE"/>
    <w:rsid w:val="00227EAA"/>
    <w:rsid w:val="00237FA4"/>
    <w:rsid w:val="002766D0"/>
    <w:rsid w:val="00290078"/>
    <w:rsid w:val="0029453C"/>
    <w:rsid w:val="00313859"/>
    <w:rsid w:val="00353A0B"/>
    <w:rsid w:val="003756C8"/>
    <w:rsid w:val="003D025F"/>
    <w:rsid w:val="003E6878"/>
    <w:rsid w:val="0044556A"/>
    <w:rsid w:val="00456FEF"/>
    <w:rsid w:val="00461B7D"/>
    <w:rsid w:val="00472E2F"/>
    <w:rsid w:val="004F2C3F"/>
    <w:rsid w:val="00504D90"/>
    <w:rsid w:val="00536156"/>
    <w:rsid w:val="00635318"/>
    <w:rsid w:val="00657808"/>
    <w:rsid w:val="00663857"/>
    <w:rsid w:val="00675063"/>
    <w:rsid w:val="006D141B"/>
    <w:rsid w:val="00774785"/>
    <w:rsid w:val="00790DDC"/>
    <w:rsid w:val="00793E2C"/>
    <w:rsid w:val="007E1463"/>
    <w:rsid w:val="008057E1"/>
    <w:rsid w:val="0083238E"/>
    <w:rsid w:val="0083247E"/>
    <w:rsid w:val="008526AE"/>
    <w:rsid w:val="008D439D"/>
    <w:rsid w:val="008F5BDE"/>
    <w:rsid w:val="00912571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04A7A"/>
    <w:rsid w:val="00C56C38"/>
    <w:rsid w:val="00C65A25"/>
    <w:rsid w:val="00C669A3"/>
    <w:rsid w:val="00C82953"/>
    <w:rsid w:val="00CA3E33"/>
    <w:rsid w:val="00CC73D4"/>
    <w:rsid w:val="00D139FF"/>
    <w:rsid w:val="00D15699"/>
    <w:rsid w:val="00DC29EF"/>
    <w:rsid w:val="00DF6F94"/>
    <w:rsid w:val="00E11403"/>
    <w:rsid w:val="00E91859"/>
    <w:rsid w:val="00EA54C0"/>
    <w:rsid w:val="00F43595"/>
    <w:rsid w:val="00F56DD7"/>
    <w:rsid w:val="00F667EA"/>
    <w:rsid w:val="00F803C9"/>
    <w:rsid w:val="00F94EAD"/>
    <w:rsid w:val="00FC725F"/>
    <w:rsid w:val="00FE07CE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0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2026-08-14T05:56:00Z</dcterms:created>
  <dcterms:modified xsi:type="dcterms:W3CDTF">2026-08-14T05:56:00Z</dcterms:modified>
</cp:coreProperties>
</file>