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CD81E" w14:textId="77777777" w:rsidR="00036031" w:rsidRPr="00036031" w:rsidRDefault="00036031" w:rsidP="00036031">
      <w:pPr>
        <w:jc w:val="left"/>
      </w:pPr>
      <w:r w:rsidRPr="00036031">
        <w:t>В [Наименование районного суда]</w:t>
      </w:r>
      <w:r w:rsidRPr="00036031">
        <w:br/>
        <w:t>Адрес: [Индекс, адрес суда]</w:t>
      </w:r>
    </w:p>
    <w:p w14:paraId="019BAA61" w14:textId="77777777" w:rsidR="00036031" w:rsidRPr="00036031" w:rsidRDefault="00036031" w:rsidP="00036031">
      <w:pPr>
        <w:jc w:val="left"/>
      </w:pPr>
      <w:r w:rsidRPr="00036031">
        <w:rPr>
          <w:b/>
          <w:bCs/>
        </w:rPr>
        <w:t>Истец:</w:t>
      </w:r>
      <w:r w:rsidRPr="00036031">
        <w:t xml:space="preserve"> [ФИО истца]</w:t>
      </w:r>
      <w:r w:rsidRPr="00036031">
        <w:br/>
        <w:t>Адрес: [Индекс, адрес проживания]</w:t>
      </w:r>
      <w:r w:rsidRPr="00036031">
        <w:br/>
        <w:t>Паспортные данные: [Серия, номер, кем и когда выдан]</w:t>
      </w:r>
      <w:r w:rsidRPr="00036031">
        <w:br/>
        <w:t>Телефон: [Номер телефона]</w:t>
      </w:r>
      <w:r w:rsidRPr="00036031">
        <w:br/>
        <w:t>Электронная почта: [Адрес электронной почты]</w:t>
      </w:r>
    </w:p>
    <w:p w14:paraId="4BE3F68C" w14:textId="77777777" w:rsidR="00036031" w:rsidRPr="00036031" w:rsidRDefault="00036031" w:rsidP="00036031">
      <w:pPr>
        <w:jc w:val="left"/>
      </w:pPr>
      <w:r w:rsidRPr="00036031">
        <w:rPr>
          <w:b/>
          <w:bCs/>
        </w:rPr>
        <w:t>Ответчик:</w:t>
      </w:r>
      <w:r w:rsidRPr="00036031">
        <w:t xml:space="preserve"> [ФИО ответчика]</w:t>
      </w:r>
      <w:r w:rsidRPr="00036031">
        <w:br/>
        <w:t>Адрес: [Индекс, адрес проживания]</w:t>
      </w:r>
      <w:r w:rsidRPr="00036031">
        <w:br/>
        <w:t>Дата и место рождения: [Данные, если известны]</w:t>
      </w:r>
      <w:r w:rsidRPr="00036031">
        <w:br/>
        <w:t>Паспортные данные или ИНН/СНИЛС: [Данные, если известны]</w:t>
      </w:r>
      <w:r w:rsidRPr="00036031">
        <w:br/>
        <w:t>Телефон: [Номер телефона]</w:t>
      </w:r>
    </w:p>
    <w:p w14:paraId="03763241" w14:textId="77777777" w:rsidR="00036031" w:rsidRPr="00036031" w:rsidRDefault="00036031" w:rsidP="00036031">
      <w:pPr>
        <w:jc w:val="left"/>
      </w:pPr>
      <w:r w:rsidRPr="00036031">
        <w:rPr>
          <w:b/>
          <w:bCs/>
        </w:rPr>
        <w:t>Третье лицо:</w:t>
      </w:r>
      <w:r w:rsidRPr="00036031">
        <w:t xml:space="preserve"> Нотариус [ФИО нотариуса]</w:t>
      </w:r>
      <w:r w:rsidRPr="00036031">
        <w:br/>
        <w:t>Адрес нотариальной конторы: [Индекс, адрес]</w:t>
      </w:r>
    </w:p>
    <w:p w14:paraId="0FAED34A" w14:textId="77777777" w:rsidR="00036031" w:rsidRPr="00036031" w:rsidRDefault="00036031" w:rsidP="00036031">
      <w:pPr>
        <w:jc w:val="center"/>
        <w:rPr>
          <w:b/>
          <w:bCs/>
        </w:rPr>
      </w:pPr>
      <w:r w:rsidRPr="00036031">
        <w:rPr>
          <w:b/>
          <w:bCs/>
        </w:rPr>
        <w:t>Исковое заявление</w:t>
      </w:r>
      <w:r w:rsidRPr="00036031">
        <w:rPr>
          <w:b/>
          <w:bCs/>
        </w:rPr>
        <w:br/>
        <w:t>о признании наследника недостойным и об отстранении от наследования</w:t>
      </w:r>
    </w:p>
    <w:p w14:paraId="40EC7927" w14:textId="77777777" w:rsidR="00036031" w:rsidRPr="00036031" w:rsidRDefault="00036031" w:rsidP="00036031">
      <w:r w:rsidRPr="00036031">
        <w:t>«__» ________ 20__ года умер(ла) [ФИО наследодателя], что подтверждается свидетельством о смерти № [Номер] от «__» ________ 20__ года, выданным [Наименование органа ЗАГС].</w:t>
      </w:r>
    </w:p>
    <w:p w14:paraId="4AF09AA5" w14:textId="77777777" w:rsidR="00036031" w:rsidRPr="00036031" w:rsidRDefault="00036031" w:rsidP="00036031">
      <w:r w:rsidRPr="00036031">
        <w:t>После смерти наследодателя открылось наследство, состоящее из следующего имущества: [Перечислить имущество, например: квартира по адресу..., земельный участок...].</w:t>
      </w:r>
    </w:p>
    <w:p w14:paraId="0B697EBE" w14:textId="77777777" w:rsidR="00036031" w:rsidRPr="00036031" w:rsidRDefault="00036031" w:rsidP="00036031">
      <w:r w:rsidRPr="00036031">
        <w:t>Нотариусом [ФИО нотариуса] было открыто наследственное дело № [Номер наследственного дела].</w:t>
      </w:r>
    </w:p>
    <w:p w14:paraId="692FE77C" w14:textId="77777777" w:rsidR="00036031" w:rsidRPr="00036031" w:rsidRDefault="00036031" w:rsidP="00036031">
      <w:r w:rsidRPr="00036031">
        <w:t>Истец является наследником [указать очередь наследования или «по завещанию»] после смерти [ФИО наследодателя], что подтверждается [указать документы, подтверждающие родство или завещание].</w:t>
      </w:r>
    </w:p>
    <w:p w14:paraId="6DD05D2E" w14:textId="77777777" w:rsidR="00036031" w:rsidRPr="00036031" w:rsidRDefault="00036031" w:rsidP="00036031">
      <w:r w:rsidRPr="00036031">
        <w:t>Ответчик [ФИО ответчика] также входит в круг наследников [указать очередь родства или «по завещанию»].</w:t>
      </w:r>
    </w:p>
    <w:p w14:paraId="6D93A572" w14:textId="77777777" w:rsidR="00036031" w:rsidRPr="00036031" w:rsidRDefault="00036031" w:rsidP="00036031">
      <w:r w:rsidRPr="00036031">
        <w:t>Истец считает, что ответчик не имеет права наследовать имущество умершего и подлежит отстранению от наследования на основании статьи 1117 Гражданского кодекса РФ по следующим основаниям.</w:t>
      </w:r>
    </w:p>
    <w:p w14:paraId="543EEA71" w14:textId="77777777" w:rsidR="00036031" w:rsidRPr="00036031" w:rsidRDefault="00036031" w:rsidP="00036031">
      <w:r w:rsidRPr="00036031">
        <w:t>[Вариант 1: Совершение противоправных действий]</w:t>
      </w:r>
    </w:p>
    <w:p w14:paraId="0CB4DDC6" w14:textId="77777777" w:rsidR="00036031" w:rsidRPr="00036031" w:rsidRDefault="00036031" w:rsidP="00036031">
      <w:r w:rsidRPr="00036031">
        <w:t>Ответчик совершил умышленные противоправные действия, направленные против наследодателя (или против кого-либо из его наследников / против осуществления последней воли наследодателя). Данные обстоятельства подтверждаются приговором [Наименование суда] суда от «__» ________ 20__ года по делу № [Номер], вступившим в законную силу «__» ________ 20__ года.</w:t>
      </w:r>
    </w:p>
    <w:p w14:paraId="11ACBDEA" w14:textId="77777777" w:rsidR="00036031" w:rsidRPr="00036031" w:rsidRDefault="00036031" w:rsidP="00036031">
      <w:r w:rsidRPr="00036031">
        <w:t>[Вариант 2: Злостное уклонение от обязанностей по содержанию]</w:t>
      </w:r>
    </w:p>
    <w:p w14:paraId="2AFE6A57" w14:textId="77777777" w:rsidR="00036031" w:rsidRPr="00036031" w:rsidRDefault="00036031" w:rsidP="00036031">
      <w:r w:rsidRPr="00036031">
        <w:lastRenderedPageBreak/>
        <w:t>Ответчик злостно уклонялся от выполнения лежавших на нем в силу закона обязанностей по содержанию наследодателя. Решением [Наименование суда] суда от «__» ________ 20__ года с ответчика в пользу наследодателя были взысканы алименты. Однако ответчик обязанность по уплате средств не исполнял, образовал задолженность, что подтверждается постановлением судебного пристава-исполнителя о расчете задолженности по алиментам от «__» ________ 20__ года.</w:t>
      </w:r>
    </w:p>
    <w:p w14:paraId="7D424526" w14:textId="77777777" w:rsidR="00036031" w:rsidRPr="00036031" w:rsidRDefault="00036031" w:rsidP="00036031">
      <w:r w:rsidRPr="00036031">
        <w:t>В результате указанных действий (бездействия) ответчик совершил поступи, противоречащие законодательству и принципам морали, что делает его сопричастие к наследственному имуществу недопустимым.</w:t>
      </w:r>
    </w:p>
    <w:p w14:paraId="7263AFD3" w14:textId="77777777" w:rsidR="00036031" w:rsidRPr="00036031" w:rsidRDefault="00036031" w:rsidP="00036031">
      <w:r w:rsidRPr="00036031">
        <w:t>На основании изложенного, руководствуясь статьей 1117 Гражданского кодекса Российской Федерации, статьями 131–132 Гражданского процессуального кодекса Российской Федерации,</w:t>
      </w:r>
    </w:p>
    <w:p w14:paraId="755D1694" w14:textId="77777777" w:rsidR="00036031" w:rsidRPr="00036031" w:rsidRDefault="00036031" w:rsidP="00036031">
      <w:pPr>
        <w:jc w:val="center"/>
      </w:pPr>
      <w:r w:rsidRPr="00036031">
        <w:rPr>
          <w:b/>
          <w:bCs/>
        </w:rPr>
        <w:t>ПРОШУ:</w:t>
      </w:r>
    </w:p>
    <w:p w14:paraId="0F381F62" w14:textId="77777777" w:rsidR="00036031" w:rsidRPr="00036031" w:rsidRDefault="00036031" w:rsidP="00036031">
      <w:r w:rsidRPr="00036031">
        <w:t>1. Признать [ФИО ответчика] недостойным наследником после смерти [ФИО наследодателя], умершего(ей) «__» ________ 20__ года.</w:t>
      </w:r>
    </w:p>
    <w:p w14:paraId="7718B090" w14:textId="77777777" w:rsidR="00036031" w:rsidRPr="00036031" w:rsidRDefault="00036031" w:rsidP="00036031">
      <w:r w:rsidRPr="00036031">
        <w:t>2. Отстранить [ФИО ответчика] от наследования по закону (по завещанию) имущества [ФИО наследодателя].</w:t>
      </w:r>
    </w:p>
    <w:p w14:paraId="093A8CD6" w14:textId="77777777" w:rsidR="00036031" w:rsidRPr="00036031" w:rsidRDefault="00036031" w:rsidP="00036031">
      <w:r w:rsidRPr="00036031">
        <w:rPr>
          <w:b/>
          <w:bCs/>
        </w:rPr>
        <w:t>Приложение:</w:t>
      </w:r>
    </w:p>
    <w:p w14:paraId="26399F6C" w14:textId="77777777" w:rsidR="00036031" w:rsidRPr="00036031" w:rsidRDefault="00036031" w:rsidP="00036031">
      <w:r w:rsidRPr="00036031">
        <w:t>1. Уведомление о вручении или иные документы, подтверждающие направление другим лицам, участвующим в деле, копий искового заявления и приложенных к нему документов;</w:t>
      </w:r>
    </w:p>
    <w:p w14:paraId="0BA5B61F" w14:textId="77777777" w:rsidR="00036031" w:rsidRPr="00036031" w:rsidRDefault="00036031" w:rsidP="00036031">
      <w:r w:rsidRPr="00036031">
        <w:t>2. Документ, подтверждающий уплату государственной пошлины;</w:t>
      </w:r>
    </w:p>
    <w:p w14:paraId="6F488C77" w14:textId="77777777" w:rsidR="00036031" w:rsidRPr="00036031" w:rsidRDefault="00036031" w:rsidP="00036031">
      <w:r w:rsidRPr="00036031">
        <w:t>3. Копия свидетельства о смерти наследодателя;</w:t>
      </w:r>
    </w:p>
    <w:p w14:paraId="4D419CD4" w14:textId="77777777" w:rsidR="00036031" w:rsidRPr="00036031" w:rsidRDefault="00036031" w:rsidP="00036031">
      <w:r w:rsidRPr="00036031">
        <w:t>4. Документы, подтверждающие родственные отношения истца и наследодателя (или завещание);</w:t>
      </w:r>
    </w:p>
    <w:p w14:paraId="692A448F" w14:textId="77777777" w:rsidR="00036031" w:rsidRPr="00036031" w:rsidRDefault="00036031" w:rsidP="00036031">
      <w:r w:rsidRPr="00036031">
        <w:t>5. Справка нотариуса об открытии наследственного дела;</w:t>
      </w:r>
    </w:p>
    <w:p w14:paraId="15951019" w14:textId="77777777" w:rsidR="00036031" w:rsidRPr="00036031" w:rsidRDefault="00036031" w:rsidP="00036031">
      <w:r w:rsidRPr="00036031">
        <w:t>6. Доказательства основания требования: приговор суда, вступивший в законную силу / решение суда о взыскании алиментов и постановление пристава о задолженности;</w:t>
      </w:r>
    </w:p>
    <w:p w14:paraId="12974303" w14:textId="77777777" w:rsidR="00036031" w:rsidRPr="00036031" w:rsidRDefault="00036031" w:rsidP="00036031">
      <w:r w:rsidRPr="00036031">
        <w:t>7. Копия искового заявления для третьих лиц.</w:t>
      </w:r>
    </w:p>
    <w:p w14:paraId="4FF278D8" w14:textId="77777777" w:rsidR="00036031" w:rsidRPr="00036031" w:rsidRDefault="00036031" w:rsidP="00036031">
      <w:r w:rsidRPr="00036031">
        <w:t>«__» ________ 20__ г.</w:t>
      </w:r>
    </w:p>
    <w:p w14:paraId="2412DD7F" w14:textId="77777777" w:rsidR="00036031" w:rsidRPr="00036031" w:rsidRDefault="00036031" w:rsidP="00036031">
      <w:r w:rsidRPr="00036031">
        <w:t>________________ / [Фамилия И.О.]</w:t>
      </w:r>
    </w:p>
    <w:p w14:paraId="040E965B" w14:textId="77777777" w:rsidR="0083247E" w:rsidRPr="00036031" w:rsidRDefault="0083247E" w:rsidP="00036031"/>
    <w:sectPr w:rsidR="0083247E" w:rsidRPr="00036031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03CB7" w14:textId="77777777" w:rsidR="006D28B9" w:rsidRDefault="006D28B9" w:rsidP="00AA1082">
      <w:pPr>
        <w:spacing w:after="0" w:line="240" w:lineRule="auto"/>
      </w:pPr>
      <w:r>
        <w:separator/>
      </w:r>
    </w:p>
  </w:endnote>
  <w:endnote w:type="continuationSeparator" w:id="0">
    <w:p w14:paraId="5061D319" w14:textId="77777777" w:rsidR="006D28B9" w:rsidRDefault="006D28B9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97120" w14:textId="77777777" w:rsidR="006D28B9" w:rsidRDefault="006D28B9" w:rsidP="00AA1082">
      <w:pPr>
        <w:spacing w:after="0" w:line="240" w:lineRule="auto"/>
      </w:pPr>
      <w:r>
        <w:separator/>
      </w:r>
    </w:p>
  </w:footnote>
  <w:footnote w:type="continuationSeparator" w:id="0">
    <w:p w14:paraId="31456ECB" w14:textId="77777777" w:rsidR="006D28B9" w:rsidRDefault="006D28B9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60CCE"/>
    <w:multiLevelType w:val="multilevel"/>
    <w:tmpl w:val="C64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793DDE"/>
    <w:multiLevelType w:val="multilevel"/>
    <w:tmpl w:val="3BAE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6"/>
  </w:num>
  <w:num w:numId="2" w16cid:durableId="1452941838">
    <w:abstractNumId w:val="4"/>
  </w:num>
  <w:num w:numId="3" w16cid:durableId="620452602">
    <w:abstractNumId w:val="12"/>
  </w:num>
  <w:num w:numId="4" w16cid:durableId="127937033">
    <w:abstractNumId w:val="9"/>
  </w:num>
  <w:num w:numId="5" w16cid:durableId="531455332">
    <w:abstractNumId w:val="13"/>
  </w:num>
  <w:num w:numId="6" w16cid:durableId="1099104971">
    <w:abstractNumId w:val="2"/>
  </w:num>
  <w:num w:numId="7" w16cid:durableId="1269124427">
    <w:abstractNumId w:val="8"/>
  </w:num>
  <w:num w:numId="8" w16cid:durableId="557205090">
    <w:abstractNumId w:val="0"/>
  </w:num>
  <w:num w:numId="9" w16cid:durableId="1463647699">
    <w:abstractNumId w:val="5"/>
  </w:num>
  <w:num w:numId="10" w16cid:durableId="673608733">
    <w:abstractNumId w:val="3"/>
  </w:num>
  <w:num w:numId="11" w16cid:durableId="1989937548">
    <w:abstractNumId w:val="7"/>
  </w:num>
  <w:num w:numId="12" w16cid:durableId="1773040737">
    <w:abstractNumId w:val="10"/>
  </w:num>
  <w:num w:numId="13" w16cid:durableId="1329289397">
    <w:abstractNumId w:val="11"/>
  </w:num>
  <w:num w:numId="14" w16cid:durableId="1313484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36031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2240D4"/>
    <w:rsid w:val="002246DE"/>
    <w:rsid w:val="00227EAA"/>
    <w:rsid w:val="00237FA4"/>
    <w:rsid w:val="002766D0"/>
    <w:rsid w:val="0029453C"/>
    <w:rsid w:val="00313859"/>
    <w:rsid w:val="00353A0B"/>
    <w:rsid w:val="003D025F"/>
    <w:rsid w:val="003E6878"/>
    <w:rsid w:val="0044556A"/>
    <w:rsid w:val="00456FEF"/>
    <w:rsid w:val="00461B7D"/>
    <w:rsid w:val="00472E2F"/>
    <w:rsid w:val="004F2C3F"/>
    <w:rsid w:val="00504D90"/>
    <w:rsid w:val="00536156"/>
    <w:rsid w:val="00657808"/>
    <w:rsid w:val="00663857"/>
    <w:rsid w:val="00675063"/>
    <w:rsid w:val="006D28B9"/>
    <w:rsid w:val="00790DDC"/>
    <w:rsid w:val="007E1463"/>
    <w:rsid w:val="008057E1"/>
    <w:rsid w:val="0083238E"/>
    <w:rsid w:val="0083247E"/>
    <w:rsid w:val="008D439D"/>
    <w:rsid w:val="008F5BDE"/>
    <w:rsid w:val="00912571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04A7A"/>
    <w:rsid w:val="00C56C38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91859"/>
    <w:rsid w:val="00EA54C0"/>
    <w:rsid w:val="00F56DD7"/>
    <w:rsid w:val="00F667EA"/>
    <w:rsid w:val="00F803C9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2026-08-12T05:53:00Z</dcterms:created>
  <dcterms:modified xsi:type="dcterms:W3CDTF">2026-08-12T05:53:00Z</dcterms:modified>
</cp:coreProperties>
</file>