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9E8A" w14:textId="77777777" w:rsidR="00F77332" w:rsidRPr="00F77332" w:rsidRDefault="00F77332" w:rsidP="00F77332">
      <w:pPr>
        <w:jc w:val="left"/>
      </w:pPr>
      <w:r w:rsidRPr="00F77332">
        <w:t>В [Наименование суда, в который подается иск]</w:t>
      </w:r>
      <w:r w:rsidRPr="00F77332">
        <w:br/>
        <w:t>Адрес: [Адрес суда]</w:t>
      </w:r>
    </w:p>
    <w:p w14:paraId="44F1C2AA" w14:textId="77777777" w:rsidR="00F77332" w:rsidRPr="00F77332" w:rsidRDefault="00F77332" w:rsidP="00F77332">
      <w:pPr>
        <w:jc w:val="left"/>
      </w:pPr>
      <w:r w:rsidRPr="00F77332">
        <w:rPr>
          <w:b/>
          <w:bCs/>
        </w:rPr>
        <w:t>Истец:</w:t>
      </w:r>
      <w:r w:rsidRPr="00F77332">
        <w:t xml:space="preserve"> [Ваше ФИО]</w:t>
      </w:r>
      <w:r w:rsidRPr="00F77332">
        <w:br/>
        <w:t>Адрес: [Ваш адрес регистрации]</w:t>
      </w:r>
      <w:r w:rsidRPr="00F77332">
        <w:br/>
        <w:t>Телефон: [Ваш номер телефона]</w:t>
      </w:r>
      <w:r w:rsidRPr="00F77332">
        <w:br/>
        <w:t>E-mail: [Ваш адрес почты]</w:t>
      </w:r>
    </w:p>
    <w:p w14:paraId="09C5C5E2" w14:textId="77777777" w:rsidR="00F77332" w:rsidRPr="00F77332" w:rsidRDefault="00F77332" w:rsidP="00F77332">
      <w:pPr>
        <w:jc w:val="left"/>
      </w:pPr>
      <w:r w:rsidRPr="00F77332">
        <w:rPr>
          <w:b/>
          <w:bCs/>
        </w:rPr>
        <w:t>Ответчик:</w:t>
      </w:r>
      <w:r w:rsidRPr="00F77332">
        <w:t xml:space="preserve"> [Наименование застройщика]</w:t>
      </w:r>
      <w:r w:rsidRPr="00F77332">
        <w:br/>
        <w:t>ИНН: [ИНН застройщика]</w:t>
      </w:r>
      <w:r w:rsidRPr="00F77332">
        <w:br/>
        <w:t>Адрес: [Юридический адрес застройщика]</w:t>
      </w:r>
    </w:p>
    <w:p w14:paraId="03452594" w14:textId="77777777" w:rsidR="00F77332" w:rsidRPr="00F77332" w:rsidRDefault="00F77332" w:rsidP="00F77332">
      <w:pPr>
        <w:jc w:val="left"/>
      </w:pPr>
      <w:r w:rsidRPr="00F77332">
        <w:t>Цена иска: [Сумма неустойки] руб.</w:t>
      </w:r>
      <w:r w:rsidRPr="00F77332">
        <w:br/>
        <w:t>Госпошлина: [Сумма или указание на освобождение]</w:t>
      </w:r>
    </w:p>
    <w:p w14:paraId="0EBF5445" w14:textId="77777777" w:rsidR="00F77332" w:rsidRPr="00F77332" w:rsidRDefault="00F77332" w:rsidP="00F77332">
      <w:pPr>
        <w:jc w:val="center"/>
        <w:rPr>
          <w:b/>
          <w:bCs/>
        </w:rPr>
      </w:pPr>
      <w:r w:rsidRPr="00F77332">
        <w:rPr>
          <w:b/>
          <w:bCs/>
        </w:rPr>
        <w:t>Исковое заявление о взыскании неустойки за просрочку передачи объекта долевого строительства</w:t>
      </w:r>
    </w:p>
    <w:p w14:paraId="5D1082B4" w14:textId="77777777" w:rsidR="00F77332" w:rsidRPr="00F77332" w:rsidRDefault="00F77332" w:rsidP="00F77332">
      <w:r w:rsidRPr="00F77332">
        <w:t>«__» ________ 20__ г. между Истцом и Ответчиком был заключен договор участия в долевом строительстве № [Номер договора]. Согласно условиям договора, Ответчик обязался построить многоквартирный дом и передать Истцу объект — [квартиру/помещение] не позднее «__» ________ 20__ г.</w:t>
      </w:r>
    </w:p>
    <w:p w14:paraId="5D73279A" w14:textId="77777777" w:rsidR="00F77332" w:rsidRPr="00F77332" w:rsidRDefault="00F77332" w:rsidP="00F77332">
      <w:r w:rsidRPr="00F77332">
        <w:t>Истец исполнил свои обязательства по оплате стоимости объекта в полном объеме, что подтверждается [платежными документами]. Однако Ответчик нарушил условия договора и не передал объект в установленный срок. Акт приема-передачи был подписан сторонами только «__» ________ 20__ г. (либо: до настоящего момента объект не передан).</w:t>
      </w:r>
    </w:p>
    <w:p w14:paraId="25C33496" w14:textId="77777777" w:rsidR="00F77332" w:rsidRPr="00F77332" w:rsidRDefault="00F77332" w:rsidP="00F77332">
      <w:r w:rsidRPr="00F77332">
        <w:t>Период просрочки составил [количество] дней. Согласно ст. 6 Федерального закона № 214-ФЗ, в случае нарушения срока передачи объекта застройщик уплачивает гражданину-участнику долевого строительства неустойку в размере 1/150 ставки рефинансирования ЦБ РФ за каждый день просрочки.</w:t>
      </w:r>
    </w:p>
    <w:p w14:paraId="4CC518B6" w14:textId="77777777" w:rsidR="00F77332" w:rsidRPr="00F77332" w:rsidRDefault="00F77332" w:rsidP="00F77332">
      <w:r w:rsidRPr="00F77332">
        <w:t>Расчет неустойки произведен Истцом с учетом действующих постановлений Правительства РФ о моратории на взыскание штрафных санкций в сфере долевого строительства. Сумма неустойки за указанный период составляет [СУММА] руб.</w:t>
      </w:r>
    </w:p>
    <w:p w14:paraId="4051DD20" w14:textId="77777777" w:rsidR="00F77332" w:rsidRPr="00F77332" w:rsidRDefault="00F77332" w:rsidP="00F77332">
      <w:r w:rsidRPr="00F77332">
        <w:t>На основании изложенного и руководствуясь Законом «О защите прав потребителей», ФЗ № 214-ФЗ, ст. 131-132 ГПК РФ,</w:t>
      </w:r>
    </w:p>
    <w:p w14:paraId="1F9CFAC1" w14:textId="77777777" w:rsidR="00F77332" w:rsidRPr="00F77332" w:rsidRDefault="00F77332" w:rsidP="00F77332">
      <w:pPr>
        <w:jc w:val="center"/>
      </w:pPr>
      <w:r w:rsidRPr="00F77332">
        <w:rPr>
          <w:b/>
          <w:bCs/>
        </w:rPr>
        <w:t>ПРОШУ:</w:t>
      </w:r>
    </w:p>
    <w:p w14:paraId="644C87B1" w14:textId="77777777" w:rsidR="00F77332" w:rsidRPr="00F77332" w:rsidRDefault="00F77332" w:rsidP="00F77332">
      <w:pPr>
        <w:numPr>
          <w:ilvl w:val="0"/>
          <w:numId w:val="24"/>
        </w:numPr>
      </w:pPr>
      <w:r w:rsidRPr="00F77332">
        <w:t>Взыскать с Ответчика в пользу Истца неустойку за просрочку передачи объекта в размере [СУММА] руб.;</w:t>
      </w:r>
    </w:p>
    <w:p w14:paraId="66FE7960" w14:textId="77777777" w:rsidR="00F77332" w:rsidRPr="00F77332" w:rsidRDefault="00F77332" w:rsidP="00F77332">
      <w:pPr>
        <w:numPr>
          <w:ilvl w:val="0"/>
          <w:numId w:val="24"/>
        </w:numPr>
      </w:pPr>
      <w:r w:rsidRPr="00F77332">
        <w:t>Взыскать компенсацию морального вреда в размере [СУММА] руб.;</w:t>
      </w:r>
    </w:p>
    <w:p w14:paraId="4B833D2D" w14:textId="77777777" w:rsidR="00F77332" w:rsidRPr="00F77332" w:rsidRDefault="00F77332" w:rsidP="00F77332">
      <w:pPr>
        <w:numPr>
          <w:ilvl w:val="0"/>
          <w:numId w:val="24"/>
        </w:numPr>
      </w:pPr>
      <w:r w:rsidRPr="00F77332">
        <w:t>Взыскать штраф за несоблюдение в добровольном порядке удовлетворения требований потребителя в размере 50% от присужденной суммы;</w:t>
      </w:r>
    </w:p>
    <w:p w14:paraId="04CED75F" w14:textId="77777777" w:rsidR="00F77332" w:rsidRPr="00F77332" w:rsidRDefault="00F77332" w:rsidP="00F77332">
      <w:pPr>
        <w:numPr>
          <w:ilvl w:val="0"/>
          <w:numId w:val="24"/>
        </w:numPr>
      </w:pPr>
      <w:r w:rsidRPr="00F77332">
        <w:lastRenderedPageBreak/>
        <w:t>Взыскать судебные расходы на оплату юридических услуг в размере [СУММА] руб.</w:t>
      </w:r>
    </w:p>
    <w:p w14:paraId="57361F58" w14:textId="77777777" w:rsidR="00F77332" w:rsidRPr="00F77332" w:rsidRDefault="00F77332" w:rsidP="00F77332">
      <w:pPr>
        <w:jc w:val="left"/>
        <w:rPr>
          <w:b/>
          <w:bCs/>
        </w:rPr>
      </w:pPr>
      <w:r w:rsidRPr="00F77332">
        <w:rPr>
          <w:b/>
          <w:bCs/>
        </w:rPr>
        <w:t>Приложения:</w:t>
      </w:r>
    </w:p>
    <w:p w14:paraId="0E28F9D5" w14:textId="468E2BE1" w:rsidR="00F77332" w:rsidRPr="00F77332" w:rsidRDefault="00F77332" w:rsidP="00F77332">
      <w:pPr>
        <w:jc w:val="left"/>
      </w:pPr>
      <w:r w:rsidRPr="00F77332">
        <w:br/>
        <w:t>1. Копия договора участия в долевом строительстве;</w:t>
      </w:r>
      <w:r w:rsidRPr="00F77332">
        <w:br/>
        <w:t>2. Копии документов об оплате по договору;</w:t>
      </w:r>
      <w:r w:rsidRPr="00F77332">
        <w:br/>
        <w:t>3. Копия акта приема-передачи (при наличии);</w:t>
      </w:r>
      <w:r w:rsidRPr="00F77332">
        <w:br/>
        <w:t>4. Копия досудебной претензии и доказательства ее отправки;</w:t>
      </w:r>
      <w:r w:rsidRPr="00F77332">
        <w:br/>
        <w:t>5. Расчет суммы исковых требований;</w:t>
      </w:r>
      <w:r w:rsidRPr="00F77332">
        <w:br/>
        <w:t>6. Уведомление о вручении копии иска ответчику.</w:t>
      </w:r>
    </w:p>
    <w:p w14:paraId="55051B32" w14:textId="77777777" w:rsidR="00F77332" w:rsidRPr="00F77332" w:rsidRDefault="00F77332" w:rsidP="00F77332">
      <w:r w:rsidRPr="00F77332">
        <w:t>«__» ________ 20__ г.</w:t>
      </w:r>
    </w:p>
    <w:p w14:paraId="3FF13D8F" w14:textId="77777777" w:rsidR="00F77332" w:rsidRPr="00F77332" w:rsidRDefault="00F77332" w:rsidP="00F77332">
      <w:r w:rsidRPr="00F77332">
        <w:t>________________ / [Фамилия И.О.]</w:t>
      </w:r>
    </w:p>
    <w:p w14:paraId="12BE712C" w14:textId="7187A188" w:rsidR="0083247E" w:rsidRPr="00F77332" w:rsidRDefault="0083247E" w:rsidP="00F77332"/>
    <w:sectPr w:rsidR="0083247E" w:rsidRPr="00F77332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A88F" w14:textId="77777777" w:rsidR="0071467E" w:rsidRDefault="0071467E" w:rsidP="00AA1082">
      <w:pPr>
        <w:spacing w:after="0" w:line="240" w:lineRule="auto"/>
      </w:pPr>
      <w:r>
        <w:separator/>
      </w:r>
    </w:p>
  </w:endnote>
  <w:endnote w:type="continuationSeparator" w:id="0">
    <w:p w14:paraId="0F44B761" w14:textId="77777777" w:rsidR="0071467E" w:rsidRDefault="0071467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363B" w14:textId="77777777" w:rsidR="0071467E" w:rsidRDefault="0071467E" w:rsidP="00AA1082">
      <w:pPr>
        <w:spacing w:after="0" w:line="240" w:lineRule="auto"/>
      </w:pPr>
      <w:r>
        <w:separator/>
      </w:r>
    </w:p>
  </w:footnote>
  <w:footnote w:type="continuationSeparator" w:id="0">
    <w:p w14:paraId="6B6B34CC" w14:textId="77777777" w:rsidR="0071467E" w:rsidRDefault="0071467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6"/>
  </w:num>
  <w:num w:numId="2" w16cid:durableId="1452941838">
    <w:abstractNumId w:val="11"/>
  </w:num>
  <w:num w:numId="3" w16cid:durableId="669867595">
    <w:abstractNumId w:val="13"/>
  </w:num>
  <w:num w:numId="4" w16cid:durableId="1981954689">
    <w:abstractNumId w:val="10"/>
  </w:num>
  <w:num w:numId="5" w16cid:durableId="801776822">
    <w:abstractNumId w:val="14"/>
  </w:num>
  <w:num w:numId="6" w16cid:durableId="920135924">
    <w:abstractNumId w:val="17"/>
  </w:num>
  <w:num w:numId="7" w16cid:durableId="1589343496">
    <w:abstractNumId w:val="23"/>
  </w:num>
  <w:num w:numId="8" w16cid:durableId="276984619">
    <w:abstractNumId w:val="15"/>
  </w:num>
  <w:num w:numId="9" w16cid:durableId="728185308">
    <w:abstractNumId w:val="9"/>
  </w:num>
  <w:num w:numId="10" w16cid:durableId="1989358283">
    <w:abstractNumId w:val="1"/>
  </w:num>
  <w:num w:numId="11" w16cid:durableId="1682508991">
    <w:abstractNumId w:val="21"/>
  </w:num>
  <w:num w:numId="12" w16cid:durableId="1396196915">
    <w:abstractNumId w:val="19"/>
  </w:num>
  <w:num w:numId="13" w16cid:durableId="1624843848">
    <w:abstractNumId w:val="22"/>
  </w:num>
  <w:num w:numId="14" w16cid:durableId="194082897">
    <w:abstractNumId w:val="18"/>
  </w:num>
  <w:num w:numId="15" w16cid:durableId="1540900531">
    <w:abstractNumId w:val="4"/>
  </w:num>
  <w:num w:numId="16" w16cid:durableId="635188129">
    <w:abstractNumId w:val="2"/>
  </w:num>
  <w:num w:numId="17" w16cid:durableId="420755590">
    <w:abstractNumId w:val="7"/>
  </w:num>
  <w:num w:numId="18" w16cid:durableId="980353361">
    <w:abstractNumId w:val="20"/>
  </w:num>
  <w:num w:numId="19" w16cid:durableId="447435222">
    <w:abstractNumId w:val="12"/>
  </w:num>
  <w:num w:numId="20" w16cid:durableId="404376651">
    <w:abstractNumId w:val="0"/>
  </w:num>
  <w:num w:numId="21" w16cid:durableId="1175730551">
    <w:abstractNumId w:val="8"/>
  </w:num>
  <w:num w:numId="22" w16cid:durableId="430588389">
    <w:abstractNumId w:val="6"/>
  </w:num>
  <w:num w:numId="23" w16cid:durableId="862936855">
    <w:abstractNumId w:val="5"/>
  </w:num>
  <w:num w:numId="24" w16cid:durableId="1580142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115E"/>
    <w:rsid w:val="00656176"/>
    <w:rsid w:val="00657808"/>
    <w:rsid w:val="00675063"/>
    <w:rsid w:val="0071467E"/>
    <w:rsid w:val="00723333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2026-07-14T09:11:00Z</dcterms:created>
  <dcterms:modified xsi:type="dcterms:W3CDTF">2026-07-14T09:11:00Z</dcterms:modified>
</cp:coreProperties>
</file>