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CE70D" w14:textId="77777777" w:rsidR="00FA4065" w:rsidRPr="00FA4065" w:rsidRDefault="00FA4065" w:rsidP="00FA4065">
      <w:pPr>
        <w:jc w:val="left"/>
      </w:pPr>
      <w:r w:rsidRPr="00FA4065">
        <w:t>В [наименование суда]</w:t>
      </w:r>
      <w:r w:rsidRPr="00FA4065">
        <w:br/>
        <w:t>Адрес: [адрес суда]</w:t>
      </w:r>
    </w:p>
    <w:p w14:paraId="0F289C4B" w14:textId="77777777" w:rsidR="00FA4065" w:rsidRPr="00FA4065" w:rsidRDefault="00FA4065" w:rsidP="00FA4065">
      <w:pPr>
        <w:jc w:val="left"/>
      </w:pPr>
      <w:r w:rsidRPr="00FA4065">
        <w:rPr>
          <w:b/>
          <w:bCs/>
        </w:rPr>
        <w:t>Истец:</w:t>
      </w:r>
      <w:r w:rsidRPr="00FA4065">
        <w:t xml:space="preserve"> [ФИО полностью]</w:t>
      </w:r>
      <w:r w:rsidRPr="00FA4065">
        <w:br/>
        <w:t>Адрес: [ваш адрес регистрации]</w:t>
      </w:r>
      <w:r w:rsidRPr="00FA4065">
        <w:br/>
        <w:t>Телефон: [номер телефона]</w:t>
      </w:r>
      <w:r w:rsidRPr="00FA4065">
        <w:br/>
        <w:t>Электронная почта: [</w:t>
      </w:r>
      <w:proofErr w:type="spellStart"/>
      <w:r w:rsidRPr="00FA4065">
        <w:t>email</w:t>
      </w:r>
      <w:proofErr w:type="spellEnd"/>
      <w:r w:rsidRPr="00FA4065">
        <w:t>]</w:t>
      </w:r>
    </w:p>
    <w:p w14:paraId="24009010" w14:textId="77777777" w:rsidR="00FA4065" w:rsidRPr="00FA4065" w:rsidRDefault="00FA4065" w:rsidP="00FA4065">
      <w:pPr>
        <w:jc w:val="left"/>
      </w:pPr>
      <w:r w:rsidRPr="00FA4065">
        <w:rPr>
          <w:b/>
          <w:bCs/>
        </w:rPr>
        <w:t>Ответчик:</w:t>
      </w:r>
      <w:r w:rsidRPr="00FA4065">
        <w:t xml:space="preserve"> [Наименование организации или ИП]</w:t>
      </w:r>
      <w:r w:rsidRPr="00FA4065">
        <w:br/>
        <w:t>ИНН: [номер]</w:t>
      </w:r>
      <w:r w:rsidRPr="00FA4065">
        <w:br/>
        <w:t>Адрес: [юридический адрес]</w:t>
      </w:r>
    </w:p>
    <w:p w14:paraId="44A36CBC" w14:textId="77777777" w:rsidR="00FA4065" w:rsidRPr="00FA4065" w:rsidRDefault="00FA4065" w:rsidP="00FA4065">
      <w:pPr>
        <w:jc w:val="left"/>
      </w:pPr>
      <w:r w:rsidRPr="00FA4065">
        <w:t>Цена иска: [СУММА] руб.</w:t>
      </w:r>
    </w:p>
    <w:p w14:paraId="4C8F479B" w14:textId="77777777" w:rsidR="00FA4065" w:rsidRPr="00FA4065" w:rsidRDefault="00FA4065" w:rsidP="00FA4065">
      <w:pPr>
        <w:jc w:val="center"/>
        <w:rPr>
          <w:b/>
          <w:bCs/>
        </w:rPr>
      </w:pPr>
      <w:r w:rsidRPr="00FA4065">
        <w:rPr>
          <w:b/>
          <w:bCs/>
        </w:rPr>
        <w:t>Исковое заявление о взыскании неустойки за нарушение сроков выполнения работ</w:t>
      </w:r>
    </w:p>
    <w:p w14:paraId="2FBAE0F2" w14:textId="77777777" w:rsidR="00FA4065" w:rsidRPr="00FA4065" w:rsidRDefault="00FA4065" w:rsidP="00FA4065">
      <w:r w:rsidRPr="00FA4065">
        <w:t>«__» ________ 20__ г. между мной и ответчиком был заключен договор № [номер] на изготовление (поставку) мебели. В соответствии с условиями договора, ответчик обязался изготовить и передать мне [описание мебели] в срок до «__» ________ 20__ г. Общая стоимость заказа составила [СУММА] рублей, которую я оплатил полностью (или частично в размере [СУММА]), что подтверждается [чеком/квитанцией].</w:t>
      </w:r>
    </w:p>
    <w:p w14:paraId="2F548360" w14:textId="77777777" w:rsidR="00FA4065" w:rsidRPr="00FA4065" w:rsidRDefault="00FA4065" w:rsidP="00FA4065">
      <w:r w:rsidRPr="00FA4065">
        <w:t>Однако в установленный срок ответчик свои обязательства не исполнил. Мебель была передана мне с задержкой (или не передана до настоящего времени). Период просрочки составляет [количество] дней.</w:t>
      </w:r>
    </w:p>
    <w:p w14:paraId="5840BD16" w14:textId="77777777" w:rsidR="00FA4065" w:rsidRPr="00FA4065" w:rsidRDefault="00FA4065" w:rsidP="00FA4065">
      <w:r w:rsidRPr="00FA4065">
        <w:t>Согласно ст. 28 Закона РФ «О защите прав потребителей», в случае нарушения установленных сроков выполнения работы исполнитель уплачивает потребителю за каждый день просрочки неустойку в размере трех процентов цены выполнения работы. Сумма взысканной потребителем неустойки не может превышать цену отдельного вида выполнения работы или общую цену заказа.</w:t>
      </w:r>
    </w:p>
    <w:p w14:paraId="46A2CC35" w14:textId="77777777" w:rsidR="00FA4065" w:rsidRPr="00FA4065" w:rsidRDefault="00FA4065" w:rsidP="00FA4065">
      <w:r w:rsidRPr="00FA4065">
        <w:t>Расчет неустойки: [СУММА] руб. × 3% × [количество дней] = [СУММА] руб. Поскольку сумма неустойки превышает стоимость работ, к взысканию заявляется [СУММА] руб.</w:t>
      </w:r>
    </w:p>
    <w:p w14:paraId="6E80F793" w14:textId="77777777" w:rsidR="00FA4065" w:rsidRPr="00FA4065" w:rsidRDefault="00FA4065" w:rsidP="00FA4065">
      <w:r w:rsidRPr="00FA4065">
        <w:t>«__» ________ 20__ г. я направил в адрес ответчика претензию с требованием выплатить неустойку в добровольном порядке. Ответчик претензию [оставил без ответа / отказал в удовлетворении].</w:t>
      </w:r>
    </w:p>
    <w:p w14:paraId="64A6B8F0" w14:textId="77777777" w:rsidR="00FA4065" w:rsidRPr="00FA4065" w:rsidRDefault="00FA4065" w:rsidP="00FA4065">
      <w:r w:rsidRPr="00FA4065">
        <w:t>На основании изложенного, руководствуясь ст. 13, 15, 17, 28 Закона РФ «О защите прав потребителей», ст. 131-132 ГПК РФ,</w:t>
      </w:r>
    </w:p>
    <w:p w14:paraId="6B11B6D0" w14:textId="77777777" w:rsidR="00FA4065" w:rsidRPr="00FA4065" w:rsidRDefault="00FA4065" w:rsidP="00FA4065">
      <w:r w:rsidRPr="00FA4065">
        <w:rPr>
          <w:b/>
          <w:bCs/>
        </w:rPr>
        <w:t>ПРОШУ:</w:t>
      </w:r>
    </w:p>
    <w:p w14:paraId="219F2B6C" w14:textId="77777777" w:rsidR="00FA4065" w:rsidRPr="00FA4065" w:rsidRDefault="00FA4065" w:rsidP="00FA4065">
      <w:pPr>
        <w:numPr>
          <w:ilvl w:val="0"/>
          <w:numId w:val="30"/>
        </w:numPr>
      </w:pPr>
      <w:r w:rsidRPr="00FA4065">
        <w:t>Взыскать с ответчика в мою пользу неустойку за нарушение сроков в размере [СУММА] руб.;</w:t>
      </w:r>
    </w:p>
    <w:p w14:paraId="72518A66" w14:textId="77777777" w:rsidR="00FA4065" w:rsidRPr="00FA4065" w:rsidRDefault="00FA4065" w:rsidP="00FA4065">
      <w:pPr>
        <w:numPr>
          <w:ilvl w:val="0"/>
          <w:numId w:val="30"/>
        </w:numPr>
      </w:pPr>
      <w:r w:rsidRPr="00FA4065">
        <w:t>Взыскать компенсацию морального вреда в размере [СУММА] руб.;</w:t>
      </w:r>
    </w:p>
    <w:p w14:paraId="3D3765CA" w14:textId="77777777" w:rsidR="00FA4065" w:rsidRPr="00FA4065" w:rsidRDefault="00FA4065" w:rsidP="00FA4065">
      <w:pPr>
        <w:numPr>
          <w:ilvl w:val="0"/>
          <w:numId w:val="30"/>
        </w:numPr>
      </w:pPr>
      <w:r w:rsidRPr="00FA4065">
        <w:t>Взыскать штраф в размере пятидесяти процентов от суммы, присужденной судом в пользу потребителя;</w:t>
      </w:r>
    </w:p>
    <w:p w14:paraId="1148BE3E" w14:textId="77777777" w:rsidR="00FA4065" w:rsidRPr="00FA4065" w:rsidRDefault="00FA4065" w:rsidP="00FA4065">
      <w:pPr>
        <w:numPr>
          <w:ilvl w:val="0"/>
          <w:numId w:val="30"/>
        </w:numPr>
      </w:pPr>
      <w:r w:rsidRPr="00FA4065">
        <w:t>Взыскать расходы на оплату юридических услуг в размере [СУММА] руб.</w:t>
      </w:r>
    </w:p>
    <w:p w14:paraId="2EB70B6B" w14:textId="77777777" w:rsidR="00FA4065" w:rsidRPr="00FA4065" w:rsidRDefault="00FA4065" w:rsidP="00FA4065">
      <w:r w:rsidRPr="00FA4065">
        <w:rPr>
          <w:b/>
          <w:bCs/>
        </w:rPr>
        <w:lastRenderedPageBreak/>
        <w:t>Приложения:</w:t>
      </w:r>
    </w:p>
    <w:p w14:paraId="3F3DD8DE" w14:textId="77777777" w:rsidR="00FA4065" w:rsidRPr="00FA4065" w:rsidRDefault="00FA4065" w:rsidP="00FA4065">
      <w:pPr>
        <w:numPr>
          <w:ilvl w:val="0"/>
          <w:numId w:val="31"/>
        </w:numPr>
      </w:pPr>
      <w:r w:rsidRPr="00FA4065">
        <w:t>Копия договора с приложениями;</w:t>
      </w:r>
    </w:p>
    <w:p w14:paraId="42B5A40D" w14:textId="77777777" w:rsidR="00FA4065" w:rsidRPr="00FA4065" w:rsidRDefault="00FA4065" w:rsidP="00FA4065">
      <w:pPr>
        <w:numPr>
          <w:ilvl w:val="0"/>
          <w:numId w:val="31"/>
        </w:numPr>
      </w:pPr>
      <w:r w:rsidRPr="00FA4065">
        <w:t>Копии документов об оплате;</w:t>
      </w:r>
    </w:p>
    <w:p w14:paraId="4D6353AC" w14:textId="77777777" w:rsidR="00FA4065" w:rsidRPr="00FA4065" w:rsidRDefault="00FA4065" w:rsidP="00FA4065">
      <w:pPr>
        <w:numPr>
          <w:ilvl w:val="0"/>
          <w:numId w:val="31"/>
        </w:numPr>
      </w:pPr>
      <w:r w:rsidRPr="00FA4065">
        <w:t>Копия претензии и доказательства её отправки (почтовая опись, квитанция);</w:t>
      </w:r>
    </w:p>
    <w:p w14:paraId="768DDC3A" w14:textId="77777777" w:rsidR="00FA4065" w:rsidRPr="00FA4065" w:rsidRDefault="00FA4065" w:rsidP="00FA4065">
      <w:pPr>
        <w:numPr>
          <w:ilvl w:val="0"/>
          <w:numId w:val="31"/>
        </w:numPr>
      </w:pPr>
      <w:r w:rsidRPr="00FA4065">
        <w:t>Расчет суммы исковых требований;</w:t>
      </w:r>
    </w:p>
    <w:p w14:paraId="3B4688BE" w14:textId="77777777" w:rsidR="00FA4065" w:rsidRPr="00FA4065" w:rsidRDefault="00FA4065" w:rsidP="00FA4065">
      <w:pPr>
        <w:numPr>
          <w:ilvl w:val="0"/>
          <w:numId w:val="31"/>
        </w:numPr>
      </w:pPr>
      <w:r w:rsidRPr="00FA4065">
        <w:t>Уведомление о вручении или иные документы, подтверждающие направление копии иска ответчику.</w:t>
      </w:r>
    </w:p>
    <w:p w14:paraId="1BF8BB9D" w14:textId="77777777" w:rsidR="00FA4065" w:rsidRPr="00FA4065" w:rsidRDefault="00FA4065" w:rsidP="00FA4065">
      <w:r w:rsidRPr="00FA4065">
        <w:t>«__» ________ 20__ г.</w:t>
      </w:r>
    </w:p>
    <w:p w14:paraId="304240AA" w14:textId="77777777" w:rsidR="00FA4065" w:rsidRPr="00FA4065" w:rsidRDefault="00FA4065" w:rsidP="00FA4065">
      <w:r w:rsidRPr="00FA4065">
        <w:t>________________ / [Фамилия И.О.]</w:t>
      </w:r>
    </w:p>
    <w:p w14:paraId="12BE712C" w14:textId="7187A188" w:rsidR="0083247E" w:rsidRPr="00FA4065" w:rsidRDefault="0083247E" w:rsidP="00FA4065"/>
    <w:sectPr w:rsidR="0083247E" w:rsidRPr="00FA4065" w:rsidSect="004F2C3F">
      <w:headerReference w:type="default" r:id="rId7"/>
      <w:footerReference w:type="default" r:id="rId8"/>
      <w:pgSz w:w="11906" w:h="16838"/>
      <w:pgMar w:top="1134" w:right="851" w:bottom="1701" w:left="851" w:header="340" w:footer="1531" w:gutter="0"/>
      <w:pgBorders>
        <w:top w:val="single" w:sz="6" w:space="1" w:color="1A3B5C"/>
        <w:left w:val="single" w:sz="6" w:space="4" w:color="1A3B5C"/>
        <w:bottom w:val="single" w:sz="6" w:space="1" w:color="1A3B5C"/>
        <w:right w:val="single" w:sz="6" w:space="4" w:color="1A3B5C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D5B53C" w14:textId="77777777" w:rsidR="00012FB4" w:rsidRDefault="00012FB4" w:rsidP="00AA1082">
      <w:pPr>
        <w:spacing w:after="0" w:line="240" w:lineRule="auto"/>
      </w:pPr>
      <w:r>
        <w:separator/>
      </w:r>
    </w:p>
  </w:endnote>
  <w:endnote w:type="continuationSeparator" w:id="0">
    <w:p w14:paraId="2FC720CA" w14:textId="77777777" w:rsidR="00012FB4" w:rsidRDefault="00012FB4" w:rsidP="00AA10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3A347" w14:textId="77777777" w:rsidR="00BE1BCA" w:rsidRPr="00BE1BCA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b/>
        <w:bCs/>
        <w:color w:val="505E6B"/>
        <w:sz w:val="18"/>
        <w:szCs w:val="18"/>
      </w:rPr>
      <w:t>ВАЖНО:</w:t>
    </w:r>
    <w:r w:rsidRPr="00D139FF">
      <w:rPr>
        <w:rFonts w:ascii="Times New Roman" w:hAnsi="Times New Roman" w:cs="Times New Roman"/>
        <w:color w:val="505E6B"/>
        <w:sz w:val="18"/>
        <w:szCs w:val="18"/>
      </w:rPr>
      <w:t xml:space="preserve"> Данный образец подготовлен исключительно в ознакомительных целях и является типовым. Каждая правовая ситуация уникальна, и данный шаблон не может учитывать индивидуальные особенности вашего дела. Используя данный документ, вы подтверждаете, что делаете это на свой страх и риск, а юрист не несет ответственности за результаты его применения. </w:t>
    </w:r>
  </w:p>
  <w:p w14:paraId="1C3BB6A8" w14:textId="77777777" w:rsidR="00BE1BCA" w:rsidRPr="00DF6F94" w:rsidRDefault="00BE1BCA" w:rsidP="00BE1BCA">
    <w:pPr>
      <w:rPr>
        <w:rFonts w:ascii="Times New Roman" w:hAnsi="Times New Roman" w:cs="Times New Roman"/>
        <w:color w:val="505E6B"/>
        <w:sz w:val="18"/>
        <w:szCs w:val="18"/>
      </w:rPr>
    </w:pPr>
    <w:r w:rsidRPr="00D139FF">
      <w:rPr>
        <w:rFonts w:ascii="Times New Roman" w:hAnsi="Times New Roman" w:cs="Times New Roman"/>
        <w:color w:val="505E6B"/>
        <w:sz w:val="18"/>
        <w:szCs w:val="18"/>
      </w:rPr>
      <w:t>Для подготовки документа именно под вашу ситуацию рекомендую заказать профессиональную помощь</w:t>
    </w:r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 xml:space="preserve"> </w:t>
    </w:r>
    <w:r w:rsidRPr="0083247E">
      <w:rPr>
        <w:rFonts w:ascii="Times New Roman" w:hAnsi="Times New Roman" w:cs="Times New Roman"/>
        <w:color w:val="0070C0"/>
        <w:sz w:val="18"/>
        <w:szCs w:val="18"/>
      </w:rPr>
      <w:t>[</w:t>
    </w:r>
    <w:hyperlink r:id="rId1" w:history="1">
      <w:r w:rsidRPr="0083247E">
        <w:rPr>
          <w:rStyle w:val="af1"/>
          <w:rFonts w:ascii="Times New Roman" w:hAnsi="Times New Roman" w:cs="Times New Roman"/>
          <w:color w:val="0070C0"/>
          <w:sz w:val="18"/>
          <w:szCs w:val="18"/>
        </w:rPr>
        <w:t>по этой ссылке]</w:t>
      </w:r>
    </w:hyperlink>
    <w:r w:rsidRPr="0083247E">
      <w:rPr>
        <w:rFonts w:ascii="Times New Roman" w:hAnsi="Times New Roman" w:cs="Times New Roman"/>
        <w:color w:val="3B3838" w:themeColor="background2" w:themeShade="40"/>
        <w:sz w:val="18"/>
        <w:szCs w:val="18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759A36" w14:textId="77777777" w:rsidR="00012FB4" w:rsidRDefault="00012FB4" w:rsidP="00AA1082">
      <w:pPr>
        <w:spacing w:after="0" w:line="240" w:lineRule="auto"/>
      </w:pPr>
      <w:r>
        <w:separator/>
      </w:r>
    </w:p>
  </w:footnote>
  <w:footnote w:type="continuationSeparator" w:id="0">
    <w:p w14:paraId="5260806E" w14:textId="77777777" w:rsidR="00012FB4" w:rsidRDefault="00012FB4" w:rsidP="00AA10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af0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988"/>
      <w:gridCol w:w="7229"/>
      <w:gridCol w:w="1980"/>
    </w:tblGrid>
    <w:tr w:rsidR="000E186D" w:rsidRPr="008057E1" w14:paraId="5CD4FCC0" w14:textId="77777777" w:rsidTr="004F2C3F">
      <w:tc>
        <w:tcPr>
          <w:tcW w:w="988" w:type="dxa"/>
        </w:tcPr>
        <w:p w14:paraId="02BCCDE3" w14:textId="77777777" w:rsidR="000E186D" w:rsidRPr="000E186D" w:rsidRDefault="000E186D">
          <w:pPr>
            <w:pStyle w:val="ac"/>
          </w:pPr>
        </w:p>
      </w:tc>
      <w:tc>
        <w:tcPr>
          <w:tcW w:w="7229" w:type="dxa"/>
        </w:tcPr>
        <w:p w14:paraId="20332F85" w14:textId="77777777" w:rsidR="000E186D" w:rsidRPr="000C285E" w:rsidRDefault="000E186D" w:rsidP="00A95EF3">
          <w:pPr>
            <w:pStyle w:val="ac"/>
            <w:jc w:val="lef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1980" w:type="dxa"/>
        </w:tcPr>
        <w:p w14:paraId="66B2C1AE" w14:textId="77777777" w:rsidR="000E186D" w:rsidRPr="008057E1" w:rsidRDefault="008057E1" w:rsidP="008057E1">
          <w:pPr>
            <w:pStyle w:val="ae"/>
            <w:jc w:val="center"/>
            <w:rPr>
              <w:sz w:val="16"/>
              <w:szCs w:val="16"/>
            </w:rPr>
          </w:pPr>
          <w:r w:rsidRPr="008057E1">
            <w:rPr>
              <w:sz w:val="16"/>
              <w:szCs w:val="16"/>
            </w:rPr>
            <w:t xml:space="preserve">Образец </w:t>
          </w:r>
          <w:proofErr w:type="gramStart"/>
          <w:r w:rsidRPr="008057E1">
            <w:rPr>
              <w:sz w:val="16"/>
              <w:szCs w:val="16"/>
            </w:rPr>
            <w:t>документа  загружен</w:t>
          </w:r>
          <w:proofErr w:type="gramEnd"/>
          <w:r w:rsidR="000E186D" w:rsidRPr="008057E1">
            <w:rPr>
              <w:sz w:val="16"/>
              <w:szCs w:val="16"/>
            </w:rPr>
            <w:t xml:space="preserve"> </w:t>
          </w:r>
          <w:r w:rsidRPr="008057E1">
            <w:rPr>
              <w:sz w:val="16"/>
              <w:szCs w:val="16"/>
            </w:rPr>
            <w:t xml:space="preserve">с сайта </w:t>
          </w:r>
          <w:hyperlink r:id="rId1" w:history="1">
            <w:r w:rsidRPr="00AE5AFE">
              <w:rPr>
                <w:rStyle w:val="af1"/>
                <w:sz w:val="16"/>
                <w:szCs w:val="16"/>
                <w:lang w:val="en-US"/>
              </w:rPr>
              <w:t>https</w:t>
            </w:r>
            <w:r w:rsidRPr="00AE5AFE">
              <w:rPr>
                <w:rStyle w:val="af1"/>
                <w:sz w:val="16"/>
                <w:szCs w:val="16"/>
              </w:rPr>
              <w:t>://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evgeniyvolkov</w:t>
            </w:r>
            <w:proofErr w:type="spellEnd"/>
            <w:r w:rsidRPr="00AE5AFE">
              <w:rPr>
                <w:rStyle w:val="af1"/>
                <w:sz w:val="16"/>
                <w:szCs w:val="16"/>
              </w:rPr>
              <w:t>.</w:t>
            </w:r>
            <w:proofErr w:type="spellStart"/>
            <w:r w:rsidRPr="00AE5AFE">
              <w:rPr>
                <w:rStyle w:val="af1"/>
                <w:sz w:val="16"/>
                <w:szCs w:val="16"/>
                <w:lang w:val="en-US"/>
              </w:rPr>
              <w:t>ru</w:t>
            </w:r>
            <w:proofErr w:type="spellEnd"/>
          </w:hyperlink>
          <w:r w:rsidRPr="008057E1">
            <w:rPr>
              <w:noProof/>
              <w:sz w:val="16"/>
              <w:szCs w:val="16"/>
            </w:rPr>
            <w:t xml:space="preserve"> </w:t>
          </w:r>
        </w:p>
        <w:p w14:paraId="72BD222D" w14:textId="77777777" w:rsidR="000E186D" w:rsidRPr="008057E1" w:rsidRDefault="000E186D" w:rsidP="008057E1">
          <w:pPr>
            <w:pStyle w:val="ac"/>
            <w:jc w:val="center"/>
            <w:rPr>
              <w:sz w:val="16"/>
              <w:szCs w:val="16"/>
            </w:rPr>
          </w:pPr>
        </w:p>
      </w:tc>
    </w:tr>
  </w:tbl>
  <w:p w14:paraId="71F13ADF" w14:textId="77777777" w:rsidR="00AA1082" w:rsidRDefault="00AA1082" w:rsidP="004F2C3F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C666D4"/>
    <w:multiLevelType w:val="multilevel"/>
    <w:tmpl w:val="367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F05A90"/>
    <w:multiLevelType w:val="multilevel"/>
    <w:tmpl w:val="2494C8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D510F9B"/>
    <w:multiLevelType w:val="multilevel"/>
    <w:tmpl w:val="E5941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E13F99"/>
    <w:multiLevelType w:val="multilevel"/>
    <w:tmpl w:val="2CB0D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6351DEE"/>
    <w:multiLevelType w:val="multilevel"/>
    <w:tmpl w:val="C57830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F05191"/>
    <w:multiLevelType w:val="multilevel"/>
    <w:tmpl w:val="E3EE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618A9"/>
    <w:multiLevelType w:val="multilevel"/>
    <w:tmpl w:val="8110B7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D32BAC"/>
    <w:multiLevelType w:val="multilevel"/>
    <w:tmpl w:val="27E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513BC3"/>
    <w:multiLevelType w:val="multilevel"/>
    <w:tmpl w:val="CF7C4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9CF1679"/>
    <w:multiLevelType w:val="multilevel"/>
    <w:tmpl w:val="8B8AA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C684319"/>
    <w:multiLevelType w:val="multilevel"/>
    <w:tmpl w:val="8F52CD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0BD6D08"/>
    <w:multiLevelType w:val="multilevel"/>
    <w:tmpl w:val="1FF2F9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62361"/>
    <w:multiLevelType w:val="hybridMultilevel"/>
    <w:tmpl w:val="0D5836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A132F3"/>
    <w:multiLevelType w:val="multilevel"/>
    <w:tmpl w:val="AFA4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5A66CA8"/>
    <w:multiLevelType w:val="multilevel"/>
    <w:tmpl w:val="77B00E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A1F668E"/>
    <w:multiLevelType w:val="multilevel"/>
    <w:tmpl w:val="5C64E0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CB663B8"/>
    <w:multiLevelType w:val="multilevel"/>
    <w:tmpl w:val="C21A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E26770"/>
    <w:multiLevelType w:val="multilevel"/>
    <w:tmpl w:val="06CE6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D3F5CAB"/>
    <w:multiLevelType w:val="multilevel"/>
    <w:tmpl w:val="865AD4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1A87F0E"/>
    <w:multiLevelType w:val="multilevel"/>
    <w:tmpl w:val="3E26A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1ED68F0"/>
    <w:multiLevelType w:val="multilevel"/>
    <w:tmpl w:val="0D1C62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6C6CE7"/>
    <w:multiLevelType w:val="multilevel"/>
    <w:tmpl w:val="5890E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A25A91"/>
    <w:multiLevelType w:val="hybridMultilevel"/>
    <w:tmpl w:val="AB74F5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50237"/>
    <w:multiLevelType w:val="multilevel"/>
    <w:tmpl w:val="2BB66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001D39"/>
    <w:multiLevelType w:val="multilevel"/>
    <w:tmpl w:val="7B3AE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C965B9"/>
    <w:multiLevelType w:val="multilevel"/>
    <w:tmpl w:val="79288B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605EC8"/>
    <w:multiLevelType w:val="multilevel"/>
    <w:tmpl w:val="EE18C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12A7EA6"/>
    <w:multiLevelType w:val="multilevel"/>
    <w:tmpl w:val="D4765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8C95632"/>
    <w:multiLevelType w:val="multilevel"/>
    <w:tmpl w:val="15782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1F1D01"/>
    <w:multiLevelType w:val="multilevel"/>
    <w:tmpl w:val="D0A60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8E57836"/>
    <w:multiLevelType w:val="multilevel"/>
    <w:tmpl w:val="0C4288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34183138">
    <w:abstractNumId w:val="22"/>
  </w:num>
  <w:num w:numId="2" w16cid:durableId="1452941838">
    <w:abstractNumId w:val="12"/>
  </w:num>
  <w:num w:numId="3" w16cid:durableId="669867595">
    <w:abstractNumId w:val="14"/>
  </w:num>
  <w:num w:numId="4" w16cid:durableId="1981954689">
    <w:abstractNumId w:val="10"/>
  </w:num>
  <w:num w:numId="5" w16cid:durableId="801776822">
    <w:abstractNumId w:val="16"/>
  </w:num>
  <w:num w:numId="6" w16cid:durableId="920135924">
    <w:abstractNumId w:val="23"/>
  </w:num>
  <w:num w:numId="7" w16cid:durableId="1589343496">
    <w:abstractNumId w:val="30"/>
  </w:num>
  <w:num w:numId="8" w16cid:durableId="276984619">
    <w:abstractNumId w:val="20"/>
  </w:num>
  <w:num w:numId="9" w16cid:durableId="728185308">
    <w:abstractNumId w:val="9"/>
  </w:num>
  <w:num w:numId="10" w16cid:durableId="1989358283">
    <w:abstractNumId w:val="1"/>
  </w:num>
  <w:num w:numId="11" w16cid:durableId="1682508991">
    <w:abstractNumId w:val="27"/>
  </w:num>
  <w:num w:numId="12" w16cid:durableId="1396196915">
    <w:abstractNumId w:val="25"/>
  </w:num>
  <w:num w:numId="13" w16cid:durableId="1624843848">
    <w:abstractNumId w:val="28"/>
  </w:num>
  <w:num w:numId="14" w16cid:durableId="194082897">
    <w:abstractNumId w:val="24"/>
  </w:num>
  <w:num w:numId="15" w16cid:durableId="1540900531">
    <w:abstractNumId w:val="4"/>
  </w:num>
  <w:num w:numId="16" w16cid:durableId="635188129">
    <w:abstractNumId w:val="2"/>
  </w:num>
  <w:num w:numId="17" w16cid:durableId="420755590">
    <w:abstractNumId w:val="7"/>
  </w:num>
  <w:num w:numId="18" w16cid:durableId="980353361">
    <w:abstractNumId w:val="26"/>
  </w:num>
  <w:num w:numId="19" w16cid:durableId="447435222">
    <w:abstractNumId w:val="13"/>
  </w:num>
  <w:num w:numId="20" w16cid:durableId="404376651">
    <w:abstractNumId w:val="0"/>
  </w:num>
  <w:num w:numId="21" w16cid:durableId="1175730551">
    <w:abstractNumId w:val="8"/>
  </w:num>
  <w:num w:numId="22" w16cid:durableId="430588389">
    <w:abstractNumId w:val="6"/>
  </w:num>
  <w:num w:numId="23" w16cid:durableId="862936855">
    <w:abstractNumId w:val="5"/>
  </w:num>
  <w:num w:numId="24" w16cid:durableId="1580142078">
    <w:abstractNumId w:val="3"/>
  </w:num>
  <w:num w:numId="25" w16cid:durableId="584999492">
    <w:abstractNumId w:val="19"/>
  </w:num>
  <w:num w:numId="26" w16cid:durableId="359355726">
    <w:abstractNumId w:val="17"/>
  </w:num>
  <w:num w:numId="27" w16cid:durableId="469635142">
    <w:abstractNumId w:val="29"/>
  </w:num>
  <w:num w:numId="28" w16cid:durableId="1707483759">
    <w:abstractNumId w:val="15"/>
  </w:num>
  <w:num w:numId="29" w16cid:durableId="1303274456">
    <w:abstractNumId w:val="21"/>
  </w:num>
  <w:num w:numId="30" w16cid:durableId="620380058">
    <w:abstractNumId w:val="11"/>
  </w:num>
  <w:num w:numId="31" w16cid:durableId="147772376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08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D2F"/>
    <w:rsid w:val="00012FB4"/>
    <w:rsid w:val="00024A97"/>
    <w:rsid w:val="00050C30"/>
    <w:rsid w:val="000A3CE9"/>
    <w:rsid w:val="000C285E"/>
    <w:rsid w:val="000D675F"/>
    <w:rsid w:val="000E186D"/>
    <w:rsid w:val="00124C52"/>
    <w:rsid w:val="00136CBC"/>
    <w:rsid w:val="00193E46"/>
    <w:rsid w:val="002246DE"/>
    <w:rsid w:val="00227EAA"/>
    <w:rsid w:val="0029453C"/>
    <w:rsid w:val="00313859"/>
    <w:rsid w:val="00322F40"/>
    <w:rsid w:val="003A227C"/>
    <w:rsid w:val="003D025F"/>
    <w:rsid w:val="00456FEF"/>
    <w:rsid w:val="00461B7D"/>
    <w:rsid w:val="00472E2F"/>
    <w:rsid w:val="004D3258"/>
    <w:rsid w:val="004E0E78"/>
    <w:rsid w:val="004F2C3F"/>
    <w:rsid w:val="004F3D2F"/>
    <w:rsid w:val="00500B4F"/>
    <w:rsid w:val="0050115E"/>
    <w:rsid w:val="00656176"/>
    <w:rsid w:val="00657808"/>
    <w:rsid w:val="00675063"/>
    <w:rsid w:val="00723333"/>
    <w:rsid w:val="00797D13"/>
    <w:rsid w:val="007B5745"/>
    <w:rsid w:val="007E1463"/>
    <w:rsid w:val="0080414F"/>
    <w:rsid w:val="008057E1"/>
    <w:rsid w:val="0083238E"/>
    <w:rsid w:val="0083247E"/>
    <w:rsid w:val="00874AD1"/>
    <w:rsid w:val="008D439D"/>
    <w:rsid w:val="00A574DD"/>
    <w:rsid w:val="00A93DA0"/>
    <w:rsid w:val="00A95EF3"/>
    <w:rsid w:val="00A9773E"/>
    <w:rsid w:val="00AA1082"/>
    <w:rsid w:val="00B10717"/>
    <w:rsid w:val="00B118C9"/>
    <w:rsid w:val="00B66532"/>
    <w:rsid w:val="00B90F31"/>
    <w:rsid w:val="00BE1BCA"/>
    <w:rsid w:val="00BE7A2A"/>
    <w:rsid w:val="00C65A25"/>
    <w:rsid w:val="00C669A3"/>
    <w:rsid w:val="00CA3E33"/>
    <w:rsid w:val="00D139FF"/>
    <w:rsid w:val="00D15699"/>
    <w:rsid w:val="00D34438"/>
    <w:rsid w:val="00DC29EF"/>
    <w:rsid w:val="00DF6F94"/>
    <w:rsid w:val="00E11403"/>
    <w:rsid w:val="00E91859"/>
    <w:rsid w:val="00ED4D6C"/>
    <w:rsid w:val="00F56DD7"/>
    <w:rsid w:val="00F77332"/>
    <w:rsid w:val="00F803C9"/>
    <w:rsid w:val="00FA4065"/>
    <w:rsid w:val="00FC725F"/>
    <w:rsid w:val="00FF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F6ABEA"/>
  <w15:chartTrackingRefBased/>
  <w15:docId w15:val="{E96764A8-B3C7-4FE5-BE6F-132B1CC390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C3F"/>
    <w:pPr>
      <w:spacing w:line="276" w:lineRule="auto"/>
      <w:jc w:val="both"/>
    </w:pPr>
    <w:rPr>
      <w:rFonts w:ascii="Georgia" w:hAnsi="Georgia"/>
    </w:rPr>
  </w:style>
  <w:style w:type="paragraph" w:styleId="1">
    <w:name w:val="heading 1"/>
    <w:basedOn w:val="a"/>
    <w:next w:val="a"/>
    <w:link w:val="10"/>
    <w:uiPriority w:val="9"/>
    <w:qFormat/>
    <w:rsid w:val="00AA108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A108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A108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A108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A108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A108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A108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A108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A108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A108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A108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A108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A108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A108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A108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A108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A108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A108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A108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A108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A108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A108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A108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A108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A108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A108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A108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A108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A1082"/>
    <w:rPr>
      <w:b/>
      <w:bCs/>
      <w:smallCaps/>
      <w:color w:val="2F5496" w:themeColor="accent1" w:themeShade="BF"/>
      <w:spacing w:val="5"/>
    </w:rPr>
  </w:style>
  <w:style w:type="paragraph" w:styleId="ac">
    <w:name w:val="header"/>
    <w:basedOn w:val="a"/>
    <w:link w:val="ad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A1082"/>
  </w:style>
  <w:style w:type="paragraph" w:styleId="ae">
    <w:name w:val="footer"/>
    <w:basedOn w:val="a"/>
    <w:link w:val="af"/>
    <w:uiPriority w:val="99"/>
    <w:unhideWhenUsed/>
    <w:rsid w:val="00AA10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A1082"/>
  </w:style>
  <w:style w:type="table" w:styleId="af0">
    <w:name w:val="Table Grid"/>
    <w:basedOn w:val="a1"/>
    <w:uiPriority w:val="39"/>
    <w:rsid w:val="000E18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Hyperlink"/>
    <w:basedOn w:val="a0"/>
    <w:uiPriority w:val="99"/>
    <w:unhideWhenUsed/>
    <w:rsid w:val="0083247E"/>
    <w:rPr>
      <w:color w:val="0563C1" w:themeColor="hyperlink"/>
      <w:u w:val="single"/>
    </w:rPr>
  </w:style>
  <w:style w:type="character" w:styleId="af2">
    <w:name w:val="Unresolved Mention"/>
    <w:basedOn w:val="a0"/>
    <w:uiPriority w:val="99"/>
    <w:semiHidden/>
    <w:unhideWhenUsed/>
    <w:rsid w:val="008324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/moi-uslugi/yuridicheskie-uslugi-dlya-fizicheskih-lits/podgotovka-i-ekspertiza-yuridicheskih-dokumentov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evgeniyvolkov.ru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geniy\Documents\&#1053;&#1072;&#1089;&#1090;&#1088;&#1072;&#1080;&#1074;&#1072;&#1077;&#1084;&#1099;&#1077;%20&#1096;&#1072;&#1073;&#1083;&#1086;&#1085;&#1099;%20Office\&#1064;&#1040;&#1041;&#1051;&#1054;&#1053;%20&#1044;&#1051;&#1071;%20&#1070;&#1056;&#1044;&#1054;&#1050;&#1059;&#1052;&#1045;&#1053;&#1058;&#1054;&#1042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ДЛЯ ЮРДОКУМЕНТОВ.dotx</Template>
  <TotalTime>0</TotalTime>
  <Pages>2</Pages>
  <Words>356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Manager>Волков Евгений Дмитриевич</Manager>
  <Company>https://evgeniyvolkov.ru</Company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Типовой образец</dc:subject>
  <dc:creator>Evgeniy</dc:creator>
  <cp:keywords>Типовой шаблон (образец) документа</cp:keywords>
  <dc:description/>
  <cp:lastModifiedBy>Evgeniy Mister</cp:lastModifiedBy>
  <cp:revision>2</cp:revision>
  <dcterms:created xsi:type="dcterms:W3CDTF">2026-07-14T09:42:00Z</dcterms:created>
  <dcterms:modified xsi:type="dcterms:W3CDTF">2026-07-14T09:42:00Z</dcterms:modified>
</cp:coreProperties>
</file>