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AAD09" w14:textId="77777777" w:rsidR="00F667EA" w:rsidRPr="00F667EA" w:rsidRDefault="00F667EA" w:rsidP="00F667EA">
      <w:pPr>
        <w:jc w:val="left"/>
      </w:pPr>
      <w:r w:rsidRPr="00F667EA">
        <w:t>В [Наименование районного суда]</w:t>
      </w:r>
      <w:r w:rsidRPr="00F667EA">
        <w:br/>
        <w:t>Адрес: [Индекс, адрес суда]</w:t>
      </w:r>
    </w:p>
    <w:p w14:paraId="375D0E22" w14:textId="77777777" w:rsidR="00F667EA" w:rsidRPr="00F667EA" w:rsidRDefault="00F667EA" w:rsidP="00F667EA">
      <w:pPr>
        <w:jc w:val="left"/>
      </w:pPr>
      <w:r w:rsidRPr="00F667EA">
        <w:rPr>
          <w:b/>
          <w:bCs/>
        </w:rPr>
        <w:t>Истец:</w:t>
      </w:r>
      <w:r w:rsidRPr="00F667EA">
        <w:t xml:space="preserve"> [ФИО истца]</w:t>
      </w:r>
      <w:r w:rsidRPr="00F667EA">
        <w:br/>
        <w:t>Адрес: [Индекс, адрес проживания]</w:t>
      </w:r>
      <w:r w:rsidRPr="00F667EA">
        <w:br/>
        <w:t>Телефон: [Номер телефона]</w:t>
      </w:r>
      <w:r w:rsidRPr="00F667EA">
        <w:br/>
        <w:t>Электронная почта: [Адрес электронной почты]</w:t>
      </w:r>
      <w:r w:rsidRPr="00F667EA">
        <w:br/>
        <w:t>Идентификатор (паспорт/СНИЛС/ИНН): [Серия, номер]</w:t>
      </w:r>
    </w:p>
    <w:p w14:paraId="07F3FC5B" w14:textId="77777777" w:rsidR="00F667EA" w:rsidRPr="00F667EA" w:rsidRDefault="00F667EA" w:rsidP="00F667EA">
      <w:pPr>
        <w:jc w:val="left"/>
      </w:pPr>
      <w:r w:rsidRPr="00F667EA">
        <w:rPr>
          <w:b/>
          <w:bCs/>
        </w:rPr>
        <w:t>Ответчик:</w:t>
      </w:r>
      <w:r w:rsidRPr="00F667EA">
        <w:t xml:space="preserve"> [Полное наименование медицинской организации]</w:t>
      </w:r>
      <w:r w:rsidRPr="00F667EA">
        <w:br/>
        <w:t>Адрес: [Адрес юридического лица]</w:t>
      </w:r>
      <w:r w:rsidRPr="00F667EA">
        <w:br/>
        <w:t>ИНН: [ИНН организации]</w:t>
      </w:r>
      <w:r w:rsidRPr="00F667EA">
        <w:br/>
        <w:t>ОГРН: [ОГРН организации]</w:t>
      </w:r>
    </w:p>
    <w:p w14:paraId="3624E5E8" w14:textId="77777777" w:rsidR="00F667EA" w:rsidRPr="00F667EA" w:rsidRDefault="00F667EA" w:rsidP="00F667EA">
      <w:pPr>
        <w:jc w:val="left"/>
      </w:pPr>
      <w:r w:rsidRPr="00F667EA">
        <w:t>Цена иска: [СУММА] рублей</w:t>
      </w:r>
      <w:r w:rsidRPr="00F667EA">
        <w:br/>
        <w:t xml:space="preserve">Госпошлина: освобожден на основании </w:t>
      </w:r>
      <w:proofErr w:type="spellStart"/>
      <w:r w:rsidRPr="00F667EA">
        <w:t>пп</w:t>
      </w:r>
      <w:proofErr w:type="spellEnd"/>
      <w:r w:rsidRPr="00F667EA">
        <w:t>. 3 п. 1 ст. 333.36 НК РФ</w:t>
      </w:r>
    </w:p>
    <w:p w14:paraId="4094CD9F" w14:textId="77777777" w:rsidR="00F667EA" w:rsidRPr="00F667EA" w:rsidRDefault="00F667EA" w:rsidP="00F667EA">
      <w:pPr>
        <w:jc w:val="center"/>
        <w:rPr>
          <w:b/>
          <w:bCs/>
        </w:rPr>
      </w:pPr>
      <w:r w:rsidRPr="00F667EA">
        <w:rPr>
          <w:b/>
          <w:bCs/>
        </w:rPr>
        <w:t>Исковое заявление</w:t>
      </w:r>
      <w:r w:rsidRPr="00F667EA">
        <w:rPr>
          <w:b/>
          <w:bCs/>
        </w:rPr>
        <w:br/>
        <w:t>о возмещении вреда здоровью и компенсации морального вреда, причинных несвоевременным оказанием медицинской помощи</w:t>
      </w:r>
    </w:p>
    <w:p w14:paraId="27A12C86" w14:textId="77777777" w:rsidR="00F667EA" w:rsidRPr="00F667EA" w:rsidRDefault="00F667EA" w:rsidP="00F667EA">
      <w:r w:rsidRPr="00F667EA">
        <w:t>«__» ________ 20__ г. я, [ФИО истца], обратился в [Наименование медицинской организации] за медицинской помощью в связи с [описание симптомов или заболевания].</w:t>
      </w:r>
    </w:p>
    <w:p w14:paraId="6D35C966" w14:textId="77777777" w:rsidR="00F667EA" w:rsidRPr="00F667EA" w:rsidRDefault="00F667EA" w:rsidP="00F667EA">
      <w:r w:rsidRPr="00F667EA">
        <w:t>Однако медицинская помощь была оказана с существенной задержкой. В частности, [указать, в чем выразилась задержка: несвоевременный осмотр, задержка госпитализации, запоздалое проведение экстренной операции или диагностики]. С момента обращения до начала оказания необходимой помощи прошло [указать время].</w:t>
      </w:r>
    </w:p>
    <w:p w14:paraId="437C3B27" w14:textId="77777777" w:rsidR="00F667EA" w:rsidRPr="00F667EA" w:rsidRDefault="00F667EA" w:rsidP="00F667EA">
      <w:r w:rsidRPr="00F667EA">
        <w:t>Из-за несвоевременного оказания медицинской помощи состояние моего здоровья существенно ухудшилось, а именно: [указать наступившие последствия, осложнения, установление инвалидности или длительный период утраты трудоспособности].</w:t>
      </w:r>
    </w:p>
    <w:p w14:paraId="0FF60CA1" w14:textId="77777777" w:rsidR="00F667EA" w:rsidRPr="00F667EA" w:rsidRDefault="00F667EA" w:rsidP="00F667EA">
      <w:r w:rsidRPr="00F667EA">
        <w:t>Согласно ст. 41 Конституции РФ каждый имеет право на охрану здоровья и медицинскую помощь. В соответствии с ч. 2 ст. 19 Федерального закона от 21.11.2011 № 323-ФЗ «Об основах охраны здоровья граждан в Российской Федерации» каждый имеет право на медицинскую помощь в гарантированном объеме, оказываемую без взимания платы в соответствии с программой государственных гарантий, а также на получение платных медицинских услуг и иных услуг.</w:t>
      </w:r>
    </w:p>
    <w:p w14:paraId="6D4F3E93" w14:textId="77777777" w:rsidR="00F667EA" w:rsidRPr="00F667EA" w:rsidRDefault="00F667EA" w:rsidP="00F667EA">
      <w:r w:rsidRPr="00F667EA">
        <w:t>Статья 98 Закона № 323-ФЗ предусматривает, что медицинские организации несут ответственность за нарушение прав в сфере охраны здоровья, причинение вреда жизни и (или) здоровью при оказании гражданам медицинской помощи.</w:t>
      </w:r>
    </w:p>
    <w:p w14:paraId="14206F30" w14:textId="77777777" w:rsidR="00F667EA" w:rsidRPr="00F667EA" w:rsidRDefault="00F667EA" w:rsidP="00F667EA">
      <w:r w:rsidRPr="00F667EA">
        <w:t>В силу п. 1 ст. 1064 Гражданского кодекса РФ вред, причиненный личности или имуществу гражданина, подлежит возмещению в полном объеме лицом, причинившим вред. На основании ст. 1085 ГК РФ при причинении гражданину увечья или ином повреждении его здоровья возмещению подлежит утраченный потерпевшим заработок (доход), а также дополнительно понесенные расходы на лечение, лекарства, протезирование, посторонний уход.</w:t>
      </w:r>
    </w:p>
    <w:p w14:paraId="3B563990" w14:textId="77777777" w:rsidR="00F667EA" w:rsidRPr="00F667EA" w:rsidRDefault="00F667EA" w:rsidP="00F667EA">
      <w:r w:rsidRPr="00F667EA">
        <w:lastRenderedPageBreak/>
        <w:t>В связи с необходимостью устранения последствий ненадлежащего оказания помощи мной понесены расходы на сумму [СУММА] рублей, что подтверждается кассовыми чеками и договорами.</w:t>
      </w:r>
    </w:p>
    <w:p w14:paraId="75EB1AD5" w14:textId="77777777" w:rsidR="00F667EA" w:rsidRPr="00F667EA" w:rsidRDefault="00F667EA" w:rsidP="00F667EA">
      <w:r w:rsidRPr="00F667EA">
        <w:t>Кроме того, действиями ответчика мне причинены глубокие физические и нравственные страдания (моральный вред). Компенсацию морального вреда я оцениваю в [СУММА] рублей на основании ст. 151, 1099–1101 Гражданского кодекса РФ и Закона РФ «О защите прав потребителей».</w:t>
      </w:r>
    </w:p>
    <w:p w14:paraId="57714F32" w14:textId="77777777" w:rsidR="00F667EA" w:rsidRPr="00F667EA" w:rsidRDefault="00F667EA" w:rsidP="00F667EA">
      <w:r w:rsidRPr="00F667EA">
        <w:t>«__» ________ 20__ г. в адрес ответчика была направлена досудебная претензия. Ответчик требования не удовлетворил (или оставил претензию без ответа).</w:t>
      </w:r>
    </w:p>
    <w:p w14:paraId="30F807B5" w14:textId="77777777" w:rsidR="00F667EA" w:rsidRPr="00F667EA" w:rsidRDefault="00F667EA" w:rsidP="00F667EA">
      <w:r w:rsidRPr="00F667EA">
        <w:t>На основании изложенного, руководствуясь ст. 151, 1064, 1085, 1099–1101 ГК РФ, ст. 19, 98 Закона № 323-ФЗ, ст. 131, 132 ГПК РФ,</w:t>
      </w:r>
    </w:p>
    <w:p w14:paraId="364C7CBA" w14:textId="77777777" w:rsidR="00F667EA" w:rsidRPr="00F667EA" w:rsidRDefault="00F667EA" w:rsidP="00F667EA">
      <w:pPr>
        <w:jc w:val="center"/>
      </w:pPr>
      <w:r w:rsidRPr="00F667EA">
        <w:rPr>
          <w:b/>
          <w:bCs/>
        </w:rPr>
        <w:t>ПРОШУ:</w:t>
      </w:r>
    </w:p>
    <w:p w14:paraId="2F59BA79" w14:textId="77777777" w:rsidR="00F667EA" w:rsidRPr="00F667EA" w:rsidRDefault="00F667EA" w:rsidP="00F667EA">
      <w:pPr>
        <w:numPr>
          <w:ilvl w:val="0"/>
          <w:numId w:val="3"/>
        </w:numPr>
      </w:pPr>
      <w:r w:rsidRPr="00F667EA">
        <w:t>Взыскать с [Наименование медицинской организации] в пользу [ФИО истца] возмещение вреда здоровью (расходы на лечение) в размере [СУММА] рублей.</w:t>
      </w:r>
    </w:p>
    <w:p w14:paraId="205371B3" w14:textId="77777777" w:rsidR="00F667EA" w:rsidRPr="00F667EA" w:rsidRDefault="00F667EA" w:rsidP="00F667EA">
      <w:pPr>
        <w:numPr>
          <w:ilvl w:val="0"/>
          <w:numId w:val="3"/>
        </w:numPr>
      </w:pPr>
      <w:r w:rsidRPr="00F667EA">
        <w:t>Взыскать с [Наименование медицинской организации] в пользу [ФИО истца] компенсацию морального вреда в размере [СУММА] рублей.</w:t>
      </w:r>
    </w:p>
    <w:p w14:paraId="3C3DAD47" w14:textId="77777777" w:rsidR="00F667EA" w:rsidRPr="00F667EA" w:rsidRDefault="00F667EA" w:rsidP="00F667EA">
      <w:pPr>
        <w:numPr>
          <w:ilvl w:val="0"/>
          <w:numId w:val="3"/>
        </w:numPr>
      </w:pPr>
      <w:r w:rsidRPr="00F667EA">
        <w:t>Взыскать с [Наименование медицинской организации] штраф за несоблюдение в добровольном порядке удовлетворения требований потребителя.</w:t>
      </w:r>
    </w:p>
    <w:p w14:paraId="252D610D" w14:textId="77777777" w:rsidR="00F667EA" w:rsidRPr="00F667EA" w:rsidRDefault="00F667EA" w:rsidP="00F667EA">
      <w:pPr>
        <w:numPr>
          <w:ilvl w:val="0"/>
          <w:numId w:val="3"/>
        </w:numPr>
      </w:pPr>
      <w:r w:rsidRPr="00F667EA">
        <w:t>Назначить по делу судебно-медицинскую экспертизу для определения качества оказанной медицинской помощи и наличия причинно-следственной связи между задержкой и ухудшением здоровья.</w:t>
      </w:r>
    </w:p>
    <w:p w14:paraId="58F0E48C" w14:textId="77777777" w:rsidR="00F667EA" w:rsidRPr="00F667EA" w:rsidRDefault="00F667EA" w:rsidP="00F667EA">
      <w:r w:rsidRPr="00F667EA">
        <w:rPr>
          <w:b/>
          <w:bCs/>
        </w:rPr>
        <w:t>Приложения:</w:t>
      </w:r>
    </w:p>
    <w:p w14:paraId="2C7CAADF" w14:textId="77777777" w:rsidR="00F667EA" w:rsidRPr="00F667EA" w:rsidRDefault="00F667EA" w:rsidP="00F667EA">
      <w:pPr>
        <w:numPr>
          <w:ilvl w:val="0"/>
          <w:numId w:val="4"/>
        </w:numPr>
      </w:pPr>
      <w:r w:rsidRPr="00F667EA">
        <w:t>копия искового заявления с документами об отправке ответчику;</w:t>
      </w:r>
    </w:p>
    <w:p w14:paraId="45B408F3" w14:textId="77777777" w:rsidR="00F667EA" w:rsidRPr="00F667EA" w:rsidRDefault="00F667EA" w:rsidP="00F667EA">
      <w:pPr>
        <w:numPr>
          <w:ilvl w:val="0"/>
          <w:numId w:val="4"/>
        </w:numPr>
      </w:pPr>
      <w:r w:rsidRPr="00F667EA">
        <w:t>копии медицинских документов (медкарта, выписки, справки, решения врачебных комиссий);</w:t>
      </w:r>
    </w:p>
    <w:p w14:paraId="26C8273F" w14:textId="77777777" w:rsidR="00F667EA" w:rsidRPr="00F667EA" w:rsidRDefault="00F667EA" w:rsidP="00F667EA">
      <w:pPr>
        <w:numPr>
          <w:ilvl w:val="0"/>
          <w:numId w:val="4"/>
        </w:numPr>
      </w:pPr>
      <w:r w:rsidRPr="00F667EA">
        <w:t>копия досудебной претензии и доказательства ее отправки;</w:t>
      </w:r>
    </w:p>
    <w:p w14:paraId="679674F9" w14:textId="77777777" w:rsidR="00F667EA" w:rsidRPr="00F667EA" w:rsidRDefault="00F667EA" w:rsidP="00F667EA">
      <w:pPr>
        <w:numPr>
          <w:ilvl w:val="0"/>
          <w:numId w:val="4"/>
        </w:numPr>
      </w:pPr>
      <w:r w:rsidRPr="00F667EA">
        <w:t>копии документов, подтверждающих расходы на лечение (чеки, квитанции, договоры);</w:t>
      </w:r>
    </w:p>
    <w:p w14:paraId="1212738A" w14:textId="77777777" w:rsidR="00F667EA" w:rsidRPr="00F667EA" w:rsidRDefault="00F667EA" w:rsidP="00F667EA">
      <w:pPr>
        <w:numPr>
          <w:ilvl w:val="0"/>
          <w:numId w:val="4"/>
        </w:numPr>
      </w:pPr>
      <w:r w:rsidRPr="00F667EA">
        <w:t>доказательства утраты заработка (при наличии).</w:t>
      </w:r>
    </w:p>
    <w:p w14:paraId="68E72B01" w14:textId="77777777" w:rsidR="00F667EA" w:rsidRPr="00F667EA" w:rsidRDefault="00F667EA" w:rsidP="00F667EA">
      <w:r w:rsidRPr="00F667EA">
        <w:t>«__» ________ 20__ г.</w:t>
      </w:r>
    </w:p>
    <w:p w14:paraId="0769B636" w14:textId="77777777" w:rsidR="00F667EA" w:rsidRPr="00F667EA" w:rsidRDefault="00F667EA" w:rsidP="00F667EA">
      <w:r w:rsidRPr="00F667EA">
        <w:t>________________ / [Фамилия И.О.]</w:t>
      </w:r>
    </w:p>
    <w:p w14:paraId="040E965B" w14:textId="77777777" w:rsidR="0083247E" w:rsidRPr="00F667EA" w:rsidRDefault="0083247E" w:rsidP="00F667EA"/>
    <w:sectPr w:rsidR="0083247E" w:rsidRPr="00F667EA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F4447" w14:textId="77777777" w:rsidR="008119B7" w:rsidRDefault="008119B7" w:rsidP="00AA1082">
      <w:pPr>
        <w:spacing w:after="0" w:line="240" w:lineRule="auto"/>
      </w:pPr>
      <w:r>
        <w:separator/>
      </w:r>
    </w:p>
  </w:endnote>
  <w:endnote w:type="continuationSeparator" w:id="0">
    <w:p w14:paraId="3CB5D92A" w14:textId="77777777" w:rsidR="008119B7" w:rsidRDefault="008119B7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4410F" w14:textId="77777777" w:rsidR="008119B7" w:rsidRDefault="008119B7" w:rsidP="00AA1082">
      <w:pPr>
        <w:spacing w:after="0" w:line="240" w:lineRule="auto"/>
      </w:pPr>
      <w:r>
        <w:separator/>
      </w:r>
    </w:p>
  </w:footnote>
  <w:footnote w:type="continuationSeparator" w:id="0">
    <w:p w14:paraId="3B62D3B1" w14:textId="77777777" w:rsidR="008119B7" w:rsidRDefault="008119B7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183138">
    <w:abstractNumId w:val="1"/>
  </w:num>
  <w:num w:numId="2" w16cid:durableId="1452941838">
    <w:abstractNumId w:val="0"/>
  </w:num>
  <w:num w:numId="3" w16cid:durableId="620452602">
    <w:abstractNumId w:val="3"/>
  </w:num>
  <w:num w:numId="4" w16cid:durableId="127937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50A28"/>
    <w:rsid w:val="00050C30"/>
    <w:rsid w:val="000C285E"/>
    <w:rsid w:val="000D675F"/>
    <w:rsid w:val="000E186D"/>
    <w:rsid w:val="00124C52"/>
    <w:rsid w:val="00136CBC"/>
    <w:rsid w:val="002246DE"/>
    <w:rsid w:val="00227EAA"/>
    <w:rsid w:val="002766D0"/>
    <w:rsid w:val="0029453C"/>
    <w:rsid w:val="00313859"/>
    <w:rsid w:val="00353A0B"/>
    <w:rsid w:val="003D025F"/>
    <w:rsid w:val="00456FEF"/>
    <w:rsid w:val="00461B7D"/>
    <w:rsid w:val="00472E2F"/>
    <w:rsid w:val="004F2C3F"/>
    <w:rsid w:val="00657808"/>
    <w:rsid w:val="00663857"/>
    <w:rsid w:val="00675063"/>
    <w:rsid w:val="007E1463"/>
    <w:rsid w:val="008057E1"/>
    <w:rsid w:val="008119B7"/>
    <w:rsid w:val="0083238E"/>
    <w:rsid w:val="0083247E"/>
    <w:rsid w:val="008D439D"/>
    <w:rsid w:val="00912571"/>
    <w:rsid w:val="00A93DA0"/>
    <w:rsid w:val="00A95EF3"/>
    <w:rsid w:val="00A9773E"/>
    <w:rsid w:val="00AA1082"/>
    <w:rsid w:val="00B10717"/>
    <w:rsid w:val="00B66532"/>
    <w:rsid w:val="00B90F31"/>
    <w:rsid w:val="00BE1BCA"/>
    <w:rsid w:val="00BF4602"/>
    <w:rsid w:val="00C65A25"/>
    <w:rsid w:val="00C669A3"/>
    <w:rsid w:val="00CA3E33"/>
    <w:rsid w:val="00CC73D4"/>
    <w:rsid w:val="00D139FF"/>
    <w:rsid w:val="00D15699"/>
    <w:rsid w:val="00DC29EF"/>
    <w:rsid w:val="00DF6F94"/>
    <w:rsid w:val="00E11403"/>
    <w:rsid w:val="00E91859"/>
    <w:rsid w:val="00F56DD7"/>
    <w:rsid w:val="00F667EA"/>
    <w:rsid w:val="00F803C9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2026-08-12T03:22:00Z</dcterms:created>
  <dcterms:modified xsi:type="dcterms:W3CDTF">2026-08-12T03:22:00Z</dcterms:modified>
</cp:coreProperties>
</file>