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695F3" w14:textId="77777777" w:rsidR="00EF3525" w:rsidRPr="00EF3525" w:rsidRDefault="00EF3525" w:rsidP="00EF3525">
      <w:pPr>
        <w:jc w:val="left"/>
      </w:pPr>
      <w:r w:rsidRPr="00EF3525">
        <w:t>В [наименование суда] суд</w:t>
      </w:r>
      <w:r w:rsidRPr="00EF3525">
        <w:br/>
        <w:t>Адрес: [адрес суда]</w:t>
      </w:r>
    </w:p>
    <w:p w14:paraId="36635755" w14:textId="77777777" w:rsidR="00EF3525" w:rsidRPr="00EF3525" w:rsidRDefault="00EF3525" w:rsidP="00EF3525">
      <w:pPr>
        <w:jc w:val="left"/>
      </w:pPr>
      <w:r w:rsidRPr="00EF3525">
        <w:rPr>
          <w:b/>
          <w:bCs/>
        </w:rPr>
        <w:t>Истец:</w:t>
      </w:r>
      <w:r w:rsidRPr="00EF3525">
        <w:t xml:space="preserve"> [ФИО]</w:t>
      </w:r>
      <w:r w:rsidRPr="00EF3525">
        <w:br/>
        <w:t>Адрес: [адрес регистрации]</w:t>
      </w:r>
      <w:r w:rsidRPr="00EF3525">
        <w:br/>
        <w:t>Телефон: [номер телефона]</w:t>
      </w:r>
      <w:r w:rsidRPr="00EF3525">
        <w:br/>
        <w:t>Электронная почта: [адрес]</w:t>
      </w:r>
    </w:p>
    <w:p w14:paraId="1C1A195E" w14:textId="77777777" w:rsidR="00EF3525" w:rsidRPr="00EF3525" w:rsidRDefault="00EF3525" w:rsidP="00EF3525">
      <w:pPr>
        <w:jc w:val="left"/>
      </w:pPr>
      <w:r w:rsidRPr="00EF3525">
        <w:rPr>
          <w:b/>
          <w:bCs/>
        </w:rPr>
        <w:t>Ответчик:</w:t>
      </w:r>
      <w:r w:rsidRPr="00EF3525">
        <w:t xml:space="preserve"> [Наименование клиники/ИП]</w:t>
      </w:r>
      <w:r w:rsidRPr="00EF3525">
        <w:br/>
        <w:t>Адрес: [юридический адрес]</w:t>
      </w:r>
      <w:r w:rsidRPr="00EF3525">
        <w:br/>
        <w:t>ИНН: [номер]</w:t>
      </w:r>
    </w:p>
    <w:p w14:paraId="304BFB8C" w14:textId="77777777" w:rsidR="00EF3525" w:rsidRPr="00EF3525" w:rsidRDefault="00EF3525" w:rsidP="00EF3525">
      <w:pPr>
        <w:jc w:val="left"/>
      </w:pPr>
      <w:r w:rsidRPr="00EF3525">
        <w:t>Цена иска: [СУММА] руб.</w:t>
      </w:r>
      <w:r w:rsidRPr="00EF3525">
        <w:br/>
        <w:t>Госпошлина: освобожден на основании ст. 333.36 НК РФ</w:t>
      </w:r>
    </w:p>
    <w:p w14:paraId="6DFDFFE0" w14:textId="77777777" w:rsidR="00EF3525" w:rsidRPr="00EF3525" w:rsidRDefault="00EF3525" w:rsidP="00EF3525">
      <w:pPr>
        <w:jc w:val="center"/>
        <w:rPr>
          <w:b/>
          <w:bCs/>
        </w:rPr>
      </w:pPr>
      <w:r w:rsidRPr="00EF3525">
        <w:rPr>
          <w:b/>
          <w:bCs/>
        </w:rPr>
        <w:t>Исковое заявление о защите прав потребителя</w:t>
      </w:r>
    </w:p>
    <w:p w14:paraId="444E224B" w14:textId="77777777" w:rsidR="00EF3525" w:rsidRPr="00EF3525" w:rsidRDefault="00EF3525" w:rsidP="00EF3525">
      <w:r w:rsidRPr="00EF3525">
        <w:t>«__» ________ 20__ г. между мной и Ответчиком был заключен договор на оказание платных медицинских (косметологических) услуг № [номер]. Согласно условиям договора, Ответчик обязался оказать следующие услуги: [перечислить процедуры]. Стоимость услуг составила [СУММА] руб., что подтверждается кассовым чеком от «__» ________ 20__ г.</w:t>
      </w:r>
    </w:p>
    <w:p w14:paraId="04868312" w14:textId="77777777" w:rsidR="00EF3525" w:rsidRPr="00EF3525" w:rsidRDefault="00EF3525" w:rsidP="00EF3525">
      <w:r w:rsidRPr="00EF3525">
        <w:t>Обязательства по оплате я исполнила в полном объеме. Однако услуги были оказаны ненадлежащего качества. После проведения процедуры [описать процедуру] у меня возникли следующие осложнения: [детально описать дефекты, изменения во внешности, болевые ощущения].</w:t>
      </w:r>
    </w:p>
    <w:p w14:paraId="375F0BA0" w14:textId="77777777" w:rsidR="00EF3525" w:rsidRPr="00EF3525" w:rsidRDefault="00EF3525" w:rsidP="00EF3525">
      <w:r w:rsidRPr="00EF3525">
        <w:t>Я полагаю, что данные последствия наступили вследствие нарушения технологии проведения процедуры и несоблюдения медицинских стандартов. На основании ст. 4 Закона РФ «О защите прав потребителей», исполнитель обязан оказать услугу, качество которой соответствует договору и обычно предъявляемым требованиям.</w:t>
      </w:r>
    </w:p>
    <w:p w14:paraId="544DDAE8" w14:textId="77777777" w:rsidR="00EF3525" w:rsidRPr="00EF3525" w:rsidRDefault="00EF3525" w:rsidP="00EF3525">
      <w:r w:rsidRPr="00EF3525">
        <w:t>«__» ________ 20__ г. мною была направлена претензия с требованием о возврате денежных средств и выплате компенсации, однако Ответчик оставил её без удовлетворения.</w:t>
      </w:r>
    </w:p>
    <w:p w14:paraId="49D3D1B2" w14:textId="77777777" w:rsidR="00EF3525" w:rsidRPr="00EF3525" w:rsidRDefault="00EF3525" w:rsidP="00EF3525">
      <w:r w:rsidRPr="00EF3525">
        <w:t>На основании вышеизложенного, руководствуясь статьями 13, 15, 29 Закона РФ «О защите прав потребителей», статьями 131-132 ГПК РФ,</w:t>
      </w:r>
    </w:p>
    <w:p w14:paraId="5E206437" w14:textId="77777777" w:rsidR="00EF3525" w:rsidRPr="00EF3525" w:rsidRDefault="00EF3525" w:rsidP="00EF3525">
      <w:pPr>
        <w:jc w:val="center"/>
      </w:pPr>
      <w:r w:rsidRPr="00EF3525">
        <w:rPr>
          <w:b/>
          <w:bCs/>
        </w:rPr>
        <w:t>ПРОШУ:</w:t>
      </w:r>
    </w:p>
    <w:p w14:paraId="1BB187EC" w14:textId="77777777" w:rsidR="00EF3525" w:rsidRPr="00EF3525" w:rsidRDefault="00EF3525" w:rsidP="00EF3525">
      <w:pPr>
        <w:numPr>
          <w:ilvl w:val="0"/>
          <w:numId w:val="28"/>
        </w:numPr>
      </w:pPr>
      <w:r w:rsidRPr="00EF3525">
        <w:t>Взыскать с Ответчика в мою пользу денежные средства, уплаченные по договору, в размере [СУММА] руб.</w:t>
      </w:r>
    </w:p>
    <w:p w14:paraId="04B81878" w14:textId="77777777" w:rsidR="00EF3525" w:rsidRPr="00EF3525" w:rsidRDefault="00EF3525" w:rsidP="00EF3525">
      <w:pPr>
        <w:numPr>
          <w:ilvl w:val="0"/>
          <w:numId w:val="28"/>
        </w:numPr>
      </w:pPr>
      <w:r w:rsidRPr="00EF3525">
        <w:t>Взыскать расходы на исправление недостатков в других учреждениях в размере [СУММА] руб.</w:t>
      </w:r>
    </w:p>
    <w:p w14:paraId="258F5BC2" w14:textId="77777777" w:rsidR="00EF3525" w:rsidRPr="00EF3525" w:rsidRDefault="00EF3525" w:rsidP="00EF3525">
      <w:pPr>
        <w:numPr>
          <w:ilvl w:val="0"/>
          <w:numId w:val="28"/>
        </w:numPr>
      </w:pPr>
      <w:r w:rsidRPr="00EF3525">
        <w:t>Взыскать компенсацию морального вреда в размере [СУММА] руб.</w:t>
      </w:r>
    </w:p>
    <w:p w14:paraId="07BFE2BE" w14:textId="77777777" w:rsidR="00EF3525" w:rsidRPr="00EF3525" w:rsidRDefault="00EF3525" w:rsidP="00EF3525">
      <w:pPr>
        <w:numPr>
          <w:ilvl w:val="0"/>
          <w:numId w:val="28"/>
        </w:numPr>
      </w:pPr>
      <w:r w:rsidRPr="00EF3525">
        <w:t>Взыскать штраф за несоблюдение в добровольном порядке удовлетворения требований потребителя в размере 50% от присужденной суммы.</w:t>
      </w:r>
    </w:p>
    <w:p w14:paraId="676A4E84" w14:textId="77777777" w:rsidR="00EF3525" w:rsidRPr="00EF3525" w:rsidRDefault="00EF3525" w:rsidP="00EF3525">
      <w:r w:rsidRPr="00EF3525">
        <w:rPr>
          <w:b/>
          <w:bCs/>
        </w:rPr>
        <w:lastRenderedPageBreak/>
        <w:t>Приложения:</w:t>
      </w:r>
    </w:p>
    <w:p w14:paraId="74530055" w14:textId="77777777" w:rsidR="00EF3525" w:rsidRPr="00EF3525" w:rsidRDefault="00EF3525" w:rsidP="00EF3525">
      <w:pPr>
        <w:numPr>
          <w:ilvl w:val="0"/>
          <w:numId w:val="29"/>
        </w:numPr>
      </w:pPr>
      <w:r w:rsidRPr="00EF3525">
        <w:t>копия договора на оказание услуг;</w:t>
      </w:r>
    </w:p>
    <w:p w14:paraId="2F40A9AD" w14:textId="77777777" w:rsidR="00EF3525" w:rsidRPr="00EF3525" w:rsidRDefault="00EF3525" w:rsidP="00EF3525">
      <w:pPr>
        <w:numPr>
          <w:ilvl w:val="0"/>
          <w:numId w:val="29"/>
        </w:numPr>
      </w:pPr>
      <w:r w:rsidRPr="00EF3525">
        <w:t>копия документа об оплате;</w:t>
      </w:r>
    </w:p>
    <w:p w14:paraId="5EBA21CB" w14:textId="77777777" w:rsidR="00EF3525" w:rsidRPr="00EF3525" w:rsidRDefault="00EF3525" w:rsidP="00EF3525">
      <w:pPr>
        <w:numPr>
          <w:ilvl w:val="0"/>
          <w:numId w:val="29"/>
        </w:numPr>
      </w:pPr>
      <w:r w:rsidRPr="00EF3525">
        <w:t>копия медицинской карты (выписка);</w:t>
      </w:r>
    </w:p>
    <w:p w14:paraId="25AF61AF" w14:textId="77777777" w:rsidR="00EF3525" w:rsidRPr="00EF3525" w:rsidRDefault="00EF3525" w:rsidP="00EF3525">
      <w:pPr>
        <w:numPr>
          <w:ilvl w:val="0"/>
          <w:numId w:val="29"/>
        </w:numPr>
      </w:pPr>
      <w:r w:rsidRPr="00EF3525">
        <w:t>фотографии последствий некачественной услуги;</w:t>
      </w:r>
    </w:p>
    <w:p w14:paraId="5443307E" w14:textId="77777777" w:rsidR="00EF3525" w:rsidRPr="00EF3525" w:rsidRDefault="00EF3525" w:rsidP="00EF3525">
      <w:pPr>
        <w:numPr>
          <w:ilvl w:val="0"/>
          <w:numId w:val="29"/>
        </w:numPr>
      </w:pPr>
      <w:r w:rsidRPr="00EF3525">
        <w:t>копия досудебной претензии и доказательства её отправки;</w:t>
      </w:r>
    </w:p>
    <w:p w14:paraId="30A83B46" w14:textId="77777777" w:rsidR="00EF3525" w:rsidRPr="00EF3525" w:rsidRDefault="00EF3525" w:rsidP="00EF3525">
      <w:pPr>
        <w:numPr>
          <w:ilvl w:val="0"/>
          <w:numId w:val="29"/>
        </w:numPr>
      </w:pPr>
      <w:r w:rsidRPr="00EF3525">
        <w:t>расчет исковых требований.</w:t>
      </w:r>
    </w:p>
    <w:p w14:paraId="40F6BCAE" w14:textId="77777777" w:rsidR="00EF3525" w:rsidRPr="00EF3525" w:rsidRDefault="00EF3525" w:rsidP="00EF3525">
      <w:r w:rsidRPr="00EF3525">
        <w:t>«__» ________ 20__ г.</w:t>
      </w:r>
    </w:p>
    <w:p w14:paraId="54B1274B" w14:textId="77777777" w:rsidR="00EF3525" w:rsidRPr="00EF3525" w:rsidRDefault="00EF3525" w:rsidP="00EF3525">
      <w:r w:rsidRPr="00EF3525">
        <w:t>________________ / [Фамилия И.О.]</w:t>
      </w:r>
    </w:p>
    <w:p w14:paraId="0C96273E" w14:textId="5FAF7726" w:rsidR="0083247E" w:rsidRPr="00EF3525" w:rsidRDefault="0083247E" w:rsidP="00EF3525"/>
    <w:sectPr w:rsidR="0083247E" w:rsidRPr="00EF3525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376F" w14:textId="77777777" w:rsidR="00CC75A9" w:rsidRDefault="00CC75A9" w:rsidP="00AA1082">
      <w:pPr>
        <w:spacing w:after="0" w:line="240" w:lineRule="auto"/>
      </w:pPr>
      <w:r>
        <w:separator/>
      </w:r>
    </w:p>
  </w:endnote>
  <w:endnote w:type="continuationSeparator" w:id="0">
    <w:p w14:paraId="6E97BA84" w14:textId="77777777" w:rsidR="00CC75A9" w:rsidRDefault="00CC75A9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934FA" w14:textId="77777777" w:rsidR="00CC75A9" w:rsidRDefault="00CC75A9" w:rsidP="00AA1082">
      <w:pPr>
        <w:spacing w:after="0" w:line="240" w:lineRule="auto"/>
      </w:pPr>
      <w:r>
        <w:separator/>
      </w:r>
    </w:p>
  </w:footnote>
  <w:footnote w:type="continuationSeparator" w:id="0">
    <w:p w14:paraId="6197157B" w14:textId="77777777" w:rsidR="00CC75A9" w:rsidRDefault="00CC75A9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3268"/>
    <w:multiLevelType w:val="multilevel"/>
    <w:tmpl w:val="15E2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230AB"/>
    <w:multiLevelType w:val="multilevel"/>
    <w:tmpl w:val="81E4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821BA3"/>
    <w:multiLevelType w:val="multilevel"/>
    <w:tmpl w:val="08FE7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8D417D"/>
    <w:multiLevelType w:val="multilevel"/>
    <w:tmpl w:val="1464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42"/>
    <w:multiLevelType w:val="multilevel"/>
    <w:tmpl w:val="56740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CC0CCD"/>
    <w:multiLevelType w:val="multilevel"/>
    <w:tmpl w:val="9DECC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5E47DF"/>
    <w:multiLevelType w:val="multilevel"/>
    <w:tmpl w:val="0F708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D61C65"/>
    <w:multiLevelType w:val="multilevel"/>
    <w:tmpl w:val="2EC0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C55C98"/>
    <w:multiLevelType w:val="multilevel"/>
    <w:tmpl w:val="EF04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8"/>
  </w:num>
  <w:num w:numId="2" w16cid:durableId="1452941838">
    <w:abstractNumId w:val="10"/>
  </w:num>
  <w:num w:numId="3" w16cid:durableId="973607643">
    <w:abstractNumId w:val="20"/>
  </w:num>
  <w:num w:numId="4" w16cid:durableId="311717642">
    <w:abstractNumId w:val="4"/>
  </w:num>
  <w:num w:numId="5" w16cid:durableId="1548955455">
    <w:abstractNumId w:val="5"/>
  </w:num>
  <w:num w:numId="6" w16cid:durableId="1895265005">
    <w:abstractNumId w:val="19"/>
  </w:num>
  <w:num w:numId="7" w16cid:durableId="1812361597">
    <w:abstractNumId w:val="3"/>
  </w:num>
  <w:num w:numId="8" w16cid:durableId="389576680">
    <w:abstractNumId w:val="13"/>
  </w:num>
  <w:num w:numId="9" w16cid:durableId="1339429729">
    <w:abstractNumId w:val="17"/>
  </w:num>
  <w:num w:numId="10" w16cid:durableId="174347891">
    <w:abstractNumId w:val="2"/>
  </w:num>
  <w:num w:numId="11" w16cid:durableId="1279028447">
    <w:abstractNumId w:val="15"/>
  </w:num>
  <w:num w:numId="12" w16cid:durableId="1706173077">
    <w:abstractNumId w:val="21"/>
  </w:num>
  <w:num w:numId="13" w16cid:durableId="330641445">
    <w:abstractNumId w:val="24"/>
  </w:num>
  <w:num w:numId="14" w16cid:durableId="597102246">
    <w:abstractNumId w:val="26"/>
  </w:num>
  <w:num w:numId="15" w16cid:durableId="247010532">
    <w:abstractNumId w:val="9"/>
  </w:num>
  <w:num w:numId="16" w16cid:durableId="498227888">
    <w:abstractNumId w:val="12"/>
  </w:num>
  <w:num w:numId="17" w16cid:durableId="39939590">
    <w:abstractNumId w:val="28"/>
  </w:num>
  <w:num w:numId="18" w16cid:durableId="458300837">
    <w:abstractNumId w:val="7"/>
  </w:num>
  <w:num w:numId="19" w16cid:durableId="1896044014">
    <w:abstractNumId w:val="16"/>
  </w:num>
  <w:num w:numId="20" w16cid:durableId="1551571222">
    <w:abstractNumId w:val="27"/>
  </w:num>
  <w:num w:numId="21" w16cid:durableId="912544423">
    <w:abstractNumId w:val="22"/>
  </w:num>
  <w:num w:numId="22" w16cid:durableId="845946000">
    <w:abstractNumId w:val="8"/>
  </w:num>
  <w:num w:numId="23" w16cid:durableId="1369767988">
    <w:abstractNumId w:val="0"/>
  </w:num>
  <w:num w:numId="24" w16cid:durableId="514422886">
    <w:abstractNumId w:val="1"/>
  </w:num>
  <w:num w:numId="25" w16cid:durableId="272247846">
    <w:abstractNumId w:val="14"/>
  </w:num>
  <w:num w:numId="26" w16cid:durableId="884636196">
    <w:abstractNumId w:val="23"/>
  </w:num>
  <w:num w:numId="27" w16cid:durableId="85393957">
    <w:abstractNumId w:val="6"/>
  </w:num>
  <w:num w:numId="28" w16cid:durableId="477188737">
    <w:abstractNumId w:val="11"/>
  </w:num>
  <w:num w:numId="29" w16cid:durableId="148439527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1808D1"/>
    <w:rsid w:val="002246DE"/>
    <w:rsid w:val="00227EAA"/>
    <w:rsid w:val="00237545"/>
    <w:rsid w:val="00262D34"/>
    <w:rsid w:val="0029453C"/>
    <w:rsid w:val="002E72FD"/>
    <w:rsid w:val="00313859"/>
    <w:rsid w:val="003D025F"/>
    <w:rsid w:val="00456FEF"/>
    <w:rsid w:val="00461B7D"/>
    <w:rsid w:val="00472E2F"/>
    <w:rsid w:val="004F2C3F"/>
    <w:rsid w:val="00657808"/>
    <w:rsid w:val="00675063"/>
    <w:rsid w:val="00702D3C"/>
    <w:rsid w:val="007123FA"/>
    <w:rsid w:val="007129F9"/>
    <w:rsid w:val="00763038"/>
    <w:rsid w:val="007E1463"/>
    <w:rsid w:val="008057E1"/>
    <w:rsid w:val="0083238E"/>
    <w:rsid w:val="0083247E"/>
    <w:rsid w:val="00851E79"/>
    <w:rsid w:val="008D439D"/>
    <w:rsid w:val="00901596"/>
    <w:rsid w:val="00A50AB7"/>
    <w:rsid w:val="00A53B10"/>
    <w:rsid w:val="00A665AD"/>
    <w:rsid w:val="00A95EF3"/>
    <w:rsid w:val="00A9773E"/>
    <w:rsid w:val="00AA1082"/>
    <w:rsid w:val="00B10717"/>
    <w:rsid w:val="00B35316"/>
    <w:rsid w:val="00B612B5"/>
    <w:rsid w:val="00B66532"/>
    <w:rsid w:val="00B90F31"/>
    <w:rsid w:val="00BC6477"/>
    <w:rsid w:val="00BE1BCA"/>
    <w:rsid w:val="00C669A3"/>
    <w:rsid w:val="00C90091"/>
    <w:rsid w:val="00CA3E33"/>
    <w:rsid w:val="00CC75A9"/>
    <w:rsid w:val="00CD35ED"/>
    <w:rsid w:val="00D0255E"/>
    <w:rsid w:val="00D03191"/>
    <w:rsid w:val="00D139FF"/>
    <w:rsid w:val="00D15699"/>
    <w:rsid w:val="00D91AF0"/>
    <w:rsid w:val="00D96AC4"/>
    <w:rsid w:val="00DC29EF"/>
    <w:rsid w:val="00DF693F"/>
    <w:rsid w:val="00DF6F94"/>
    <w:rsid w:val="00E11403"/>
    <w:rsid w:val="00E6623A"/>
    <w:rsid w:val="00E91859"/>
    <w:rsid w:val="00EF3525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2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2026-07-05T19:30:00Z</dcterms:created>
  <dcterms:modified xsi:type="dcterms:W3CDTF">2026-07-05T19:30:00Z</dcterms:modified>
</cp:coreProperties>
</file>