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4937" w14:textId="77777777" w:rsidR="00656176" w:rsidRPr="00656176" w:rsidRDefault="00656176" w:rsidP="00656176">
      <w:pPr>
        <w:jc w:val="left"/>
      </w:pPr>
      <w:r w:rsidRPr="00656176">
        <w:t>В [название суда] районный суд</w:t>
      </w:r>
      <w:r w:rsidRPr="00656176">
        <w:br/>
        <w:t>Адрес: [адрес суда]</w:t>
      </w:r>
    </w:p>
    <w:p w14:paraId="12589B8C" w14:textId="77777777" w:rsidR="00656176" w:rsidRPr="00656176" w:rsidRDefault="00656176" w:rsidP="00656176">
      <w:pPr>
        <w:jc w:val="left"/>
      </w:pPr>
      <w:r w:rsidRPr="00656176">
        <w:rPr>
          <w:b/>
          <w:bCs/>
        </w:rPr>
        <w:t>Истец:</w:t>
      </w:r>
      <w:r w:rsidRPr="00656176">
        <w:t xml:space="preserve"> [ФИО полностью]</w:t>
      </w:r>
      <w:r w:rsidRPr="00656176">
        <w:br/>
        <w:t>Адрес: [ваш адрес]</w:t>
      </w:r>
      <w:r w:rsidRPr="00656176">
        <w:br/>
        <w:t>Телефон: [номер телефона]</w:t>
      </w:r>
      <w:r w:rsidRPr="00656176">
        <w:br/>
        <w:t>Электронная почта: [</w:t>
      </w:r>
      <w:proofErr w:type="spellStart"/>
      <w:r w:rsidRPr="00656176">
        <w:t>email</w:t>
      </w:r>
      <w:proofErr w:type="spellEnd"/>
      <w:r w:rsidRPr="00656176">
        <w:t>]</w:t>
      </w:r>
    </w:p>
    <w:p w14:paraId="6C541828" w14:textId="77777777" w:rsidR="00656176" w:rsidRPr="00656176" w:rsidRDefault="00656176" w:rsidP="00656176">
      <w:pPr>
        <w:jc w:val="left"/>
      </w:pPr>
      <w:r w:rsidRPr="00656176">
        <w:rPr>
          <w:b/>
          <w:bCs/>
        </w:rPr>
        <w:t>Ответчик:</w:t>
      </w:r>
      <w:r w:rsidRPr="00656176">
        <w:t xml:space="preserve"> [Наименование застройщика]</w:t>
      </w:r>
      <w:r w:rsidRPr="00656176">
        <w:br/>
        <w:t>ИНН: [номер]</w:t>
      </w:r>
      <w:r w:rsidRPr="00656176">
        <w:br/>
        <w:t>Адрес: [юридический адрес]</w:t>
      </w:r>
    </w:p>
    <w:p w14:paraId="712FAF9D" w14:textId="77777777" w:rsidR="00656176" w:rsidRPr="00656176" w:rsidRDefault="00656176" w:rsidP="00656176">
      <w:pPr>
        <w:jc w:val="left"/>
      </w:pPr>
      <w:r w:rsidRPr="00656176">
        <w:t>Цена иска: не подлежит оценке (неимущественное требование)</w:t>
      </w:r>
      <w:r w:rsidRPr="00656176">
        <w:br/>
        <w:t>Госпошлина: освобожден (ст. 333.36 НК РФ)</w:t>
      </w:r>
    </w:p>
    <w:p w14:paraId="4D710841" w14:textId="77777777" w:rsidR="00656176" w:rsidRPr="00656176" w:rsidRDefault="00656176" w:rsidP="00656176">
      <w:pPr>
        <w:jc w:val="center"/>
        <w:rPr>
          <w:b/>
          <w:bCs/>
        </w:rPr>
      </w:pPr>
      <w:r w:rsidRPr="00656176">
        <w:rPr>
          <w:b/>
          <w:bCs/>
        </w:rPr>
        <w:t>Исковое заявление об устранении недостатков объекта долевого строительства</w:t>
      </w:r>
    </w:p>
    <w:p w14:paraId="045686F3" w14:textId="77777777" w:rsidR="00656176" w:rsidRPr="00656176" w:rsidRDefault="00656176" w:rsidP="00656176">
      <w:r w:rsidRPr="00656176">
        <w:t>«__» ________ 20__ г. между мной (истцом) и ответчиком был заключен договор участия в долевом строительстве № [номер]. Объектом договора является жилой дом по адресу: [адрес].</w:t>
      </w:r>
    </w:p>
    <w:p w14:paraId="0683C9E2" w14:textId="77777777" w:rsidR="00656176" w:rsidRPr="00656176" w:rsidRDefault="00656176" w:rsidP="00656176">
      <w:r w:rsidRPr="00656176">
        <w:t>Обязательства по оплате объекта истцом исполнены в полном объеме. Дом был передан мне по акту приема-передачи от «__» ________ 20__ г. В ходе эксплуатации в течение гарантийного срока мною были выявлены существенные недостатки строительства.</w:t>
      </w:r>
    </w:p>
    <w:p w14:paraId="08E4A006" w14:textId="77777777" w:rsidR="00656176" w:rsidRPr="00656176" w:rsidRDefault="00656176" w:rsidP="00656176">
      <w:r w:rsidRPr="00656176">
        <w:t>В частности, обнаружены следующие дефекты: [подробно перечислить недостатки, например: нарушение герметичности межпанельных швов, повышенная влажность, неисправность системы отопления]. Данные обстоятельства подтверждаются [актом осмотра / заключением специалиста].</w:t>
      </w:r>
    </w:p>
    <w:p w14:paraId="45DBAD24" w14:textId="77777777" w:rsidR="00656176" w:rsidRPr="00656176" w:rsidRDefault="00656176" w:rsidP="00656176">
      <w:r w:rsidRPr="00656176">
        <w:t>«__» ________ 20__ г. в адрес ответчика была направлена претензия с требованием устранить недостатки в разумный срок. Однако застройщик к работам не приступил, мотивированного отказа не предоставил.</w:t>
      </w:r>
    </w:p>
    <w:p w14:paraId="178E294E" w14:textId="77777777" w:rsidR="00656176" w:rsidRPr="00656176" w:rsidRDefault="00656176" w:rsidP="00656176">
      <w:r w:rsidRPr="00656176">
        <w:t>В соответствии со ст. 7 Закона № 214-ФЗ застройщик обязан передать объект, качество которого соответствует условиям договора, проектной документации и градостроительным регламентам. На основании ст. 18 Закона РФ «О защите прав потребителей» и ст. 7 Закона № 214-ФЗ,</w:t>
      </w:r>
    </w:p>
    <w:p w14:paraId="43D3460A" w14:textId="77777777" w:rsidR="00656176" w:rsidRPr="00656176" w:rsidRDefault="00656176" w:rsidP="00656176">
      <w:pPr>
        <w:jc w:val="center"/>
        <w:rPr>
          <w:b/>
          <w:bCs/>
        </w:rPr>
      </w:pPr>
      <w:r w:rsidRPr="00656176">
        <w:rPr>
          <w:b/>
          <w:bCs/>
        </w:rPr>
        <w:t>ПРОШУ:</w:t>
      </w:r>
    </w:p>
    <w:p w14:paraId="1B32CA06" w14:textId="77777777" w:rsidR="00656176" w:rsidRPr="00656176" w:rsidRDefault="00656176" w:rsidP="00656176">
      <w:pPr>
        <w:numPr>
          <w:ilvl w:val="0"/>
          <w:numId w:val="22"/>
        </w:numPr>
      </w:pPr>
      <w:r w:rsidRPr="00656176">
        <w:t>Обязать [название застройщика] безвозмездно устранить недостатки объекта по адресу: [адрес], а именно: [кратко перечислить основные работы].</w:t>
      </w:r>
    </w:p>
    <w:p w14:paraId="067CFA3C" w14:textId="77777777" w:rsidR="00656176" w:rsidRPr="00656176" w:rsidRDefault="00656176" w:rsidP="00656176">
      <w:pPr>
        <w:numPr>
          <w:ilvl w:val="0"/>
          <w:numId w:val="22"/>
        </w:numPr>
      </w:pPr>
      <w:r w:rsidRPr="00656176">
        <w:t>Взыскать с ответчика компенсацию морального вреда в размере [СУММА] руб.</w:t>
      </w:r>
    </w:p>
    <w:p w14:paraId="0398902A" w14:textId="77777777" w:rsidR="00656176" w:rsidRPr="00656176" w:rsidRDefault="00656176" w:rsidP="00656176">
      <w:pPr>
        <w:numPr>
          <w:ilvl w:val="0"/>
          <w:numId w:val="22"/>
        </w:numPr>
      </w:pPr>
      <w:r w:rsidRPr="00656176">
        <w:t>Взыскать с ответчика штраф в размере 50% от присужденной суммы за несоблюдение в добровольном порядке требований потребителя.</w:t>
      </w:r>
    </w:p>
    <w:p w14:paraId="0EDF4FDC" w14:textId="77777777" w:rsidR="00656176" w:rsidRPr="00656176" w:rsidRDefault="00656176" w:rsidP="00656176">
      <w:r w:rsidRPr="00656176">
        <w:t>Приложения:</w:t>
      </w:r>
    </w:p>
    <w:p w14:paraId="28077208" w14:textId="77777777" w:rsidR="00656176" w:rsidRPr="00656176" w:rsidRDefault="00656176" w:rsidP="00656176">
      <w:pPr>
        <w:numPr>
          <w:ilvl w:val="0"/>
          <w:numId w:val="23"/>
        </w:numPr>
      </w:pPr>
      <w:r w:rsidRPr="00656176">
        <w:t>копия договора долевого участия;</w:t>
      </w:r>
    </w:p>
    <w:p w14:paraId="40AE5ED8" w14:textId="77777777" w:rsidR="00656176" w:rsidRPr="00656176" w:rsidRDefault="00656176" w:rsidP="00656176">
      <w:pPr>
        <w:numPr>
          <w:ilvl w:val="0"/>
          <w:numId w:val="23"/>
        </w:numPr>
      </w:pPr>
      <w:r w:rsidRPr="00656176">
        <w:t>копия акта приема-передачи;</w:t>
      </w:r>
    </w:p>
    <w:p w14:paraId="7C79584F" w14:textId="77777777" w:rsidR="00656176" w:rsidRPr="00656176" w:rsidRDefault="00656176" w:rsidP="00656176">
      <w:pPr>
        <w:numPr>
          <w:ilvl w:val="0"/>
          <w:numId w:val="23"/>
        </w:numPr>
      </w:pPr>
      <w:r w:rsidRPr="00656176">
        <w:lastRenderedPageBreak/>
        <w:t>копия досудебной претензии с подтверждением отправки;</w:t>
      </w:r>
    </w:p>
    <w:p w14:paraId="563DD8B7" w14:textId="77777777" w:rsidR="00656176" w:rsidRPr="00656176" w:rsidRDefault="00656176" w:rsidP="00656176">
      <w:pPr>
        <w:numPr>
          <w:ilvl w:val="0"/>
          <w:numId w:val="23"/>
        </w:numPr>
      </w:pPr>
      <w:r w:rsidRPr="00656176">
        <w:t>акт осмотра или заключение специалиста (при наличии);</w:t>
      </w:r>
    </w:p>
    <w:p w14:paraId="1DAFD4CD" w14:textId="77777777" w:rsidR="00656176" w:rsidRPr="00656176" w:rsidRDefault="00656176" w:rsidP="00656176">
      <w:pPr>
        <w:numPr>
          <w:ilvl w:val="0"/>
          <w:numId w:val="23"/>
        </w:numPr>
      </w:pPr>
      <w:r w:rsidRPr="00656176">
        <w:t>уведомление о вручении копии иска ответчику.</w:t>
      </w:r>
    </w:p>
    <w:p w14:paraId="7D837AA9" w14:textId="77777777" w:rsidR="00656176" w:rsidRPr="00656176" w:rsidRDefault="00656176" w:rsidP="00656176">
      <w:r w:rsidRPr="00656176">
        <w:t>«__» ________ 20__ г.</w:t>
      </w:r>
    </w:p>
    <w:p w14:paraId="38059C75" w14:textId="77777777" w:rsidR="00656176" w:rsidRPr="00656176" w:rsidRDefault="00656176" w:rsidP="00656176">
      <w:r w:rsidRPr="00656176">
        <w:t>________________ / [Фамилия И.О.]</w:t>
      </w:r>
    </w:p>
    <w:p w14:paraId="12BE712C" w14:textId="7187A188" w:rsidR="0083247E" w:rsidRPr="00656176" w:rsidRDefault="0083247E" w:rsidP="00656176"/>
    <w:sectPr w:rsidR="0083247E" w:rsidRPr="0065617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8D45A" w14:textId="77777777" w:rsidR="00383062" w:rsidRDefault="00383062" w:rsidP="00AA1082">
      <w:pPr>
        <w:spacing w:after="0" w:line="240" w:lineRule="auto"/>
      </w:pPr>
      <w:r>
        <w:separator/>
      </w:r>
    </w:p>
  </w:endnote>
  <w:endnote w:type="continuationSeparator" w:id="0">
    <w:p w14:paraId="78A3E92F" w14:textId="77777777" w:rsidR="00383062" w:rsidRDefault="00383062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5A154" w14:textId="77777777" w:rsidR="00383062" w:rsidRDefault="00383062" w:rsidP="00AA1082">
      <w:pPr>
        <w:spacing w:after="0" w:line="240" w:lineRule="auto"/>
      </w:pPr>
      <w:r>
        <w:separator/>
      </w:r>
    </w:p>
  </w:footnote>
  <w:footnote w:type="continuationSeparator" w:id="0">
    <w:p w14:paraId="2E23CF06" w14:textId="77777777" w:rsidR="00383062" w:rsidRDefault="00383062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5"/>
  </w:num>
  <w:num w:numId="2" w16cid:durableId="1452941838">
    <w:abstractNumId w:val="10"/>
  </w:num>
  <w:num w:numId="3" w16cid:durableId="669867595">
    <w:abstractNumId w:val="12"/>
  </w:num>
  <w:num w:numId="4" w16cid:durableId="1981954689">
    <w:abstractNumId w:val="9"/>
  </w:num>
  <w:num w:numId="5" w16cid:durableId="801776822">
    <w:abstractNumId w:val="13"/>
  </w:num>
  <w:num w:numId="6" w16cid:durableId="920135924">
    <w:abstractNumId w:val="16"/>
  </w:num>
  <w:num w:numId="7" w16cid:durableId="1589343496">
    <w:abstractNumId w:val="22"/>
  </w:num>
  <w:num w:numId="8" w16cid:durableId="276984619">
    <w:abstractNumId w:val="14"/>
  </w:num>
  <w:num w:numId="9" w16cid:durableId="728185308">
    <w:abstractNumId w:val="8"/>
  </w:num>
  <w:num w:numId="10" w16cid:durableId="1989358283">
    <w:abstractNumId w:val="1"/>
  </w:num>
  <w:num w:numId="11" w16cid:durableId="1682508991">
    <w:abstractNumId w:val="20"/>
  </w:num>
  <w:num w:numId="12" w16cid:durableId="1396196915">
    <w:abstractNumId w:val="18"/>
  </w:num>
  <w:num w:numId="13" w16cid:durableId="1624843848">
    <w:abstractNumId w:val="21"/>
  </w:num>
  <w:num w:numId="14" w16cid:durableId="194082897">
    <w:abstractNumId w:val="17"/>
  </w:num>
  <w:num w:numId="15" w16cid:durableId="1540900531">
    <w:abstractNumId w:val="3"/>
  </w:num>
  <w:num w:numId="16" w16cid:durableId="635188129">
    <w:abstractNumId w:val="2"/>
  </w:num>
  <w:num w:numId="17" w16cid:durableId="420755590">
    <w:abstractNumId w:val="6"/>
  </w:num>
  <w:num w:numId="18" w16cid:durableId="980353361">
    <w:abstractNumId w:val="19"/>
  </w:num>
  <w:num w:numId="19" w16cid:durableId="447435222">
    <w:abstractNumId w:val="11"/>
  </w:num>
  <w:num w:numId="20" w16cid:durableId="404376651">
    <w:abstractNumId w:val="0"/>
  </w:num>
  <w:num w:numId="21" w16cid:durableId="1175730551">
    <w:abstractNumId w:val="7"/>
  </w:num>
  <w:num w:numId="22" w16cid:durableId="430588389">
    <w:abstractNumId w:val="5"/>
  </w:num>
  <w:num w:numId="23" w16cid:durableId="862936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93E46"/>
    <w:rsid w:val="002246DE"/>
    <w:rsid w:val="00227EAA"/>
    <w:rsid w:val="0029453C"/>
    <w:rsid w:val="00313859"/>
    <w:rsid w:val="00383062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115E"/>
    <w:rsid w:val="00656176"/>
    <w:rsid w:val="00657808"/>
    <w:rsid w:val="00675063"/>
    <w:rsid w:val="00723333"/>
    <w:rsid w:val="00797D13"/>
    <w:rsid w:val="007B5745"/>
    <w:rsid w:val="007E1463"/>
    <w:rsid w:val="0080414F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2026-07-14T09:05:00Z</dcterms:created>
  <dcterms:modified xsi:type="dcterms:W3CDTF">2026-07-14T09:05:00Z</dcterms:modified>
</cp:coreProperties>
</file>