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556F" w14:textId="77777777" w:rsidR="00D34438" w:rsidRPr="00D34438" w:rsidRDefault="00D34438" w:rsidP="00D34438">
      <w:pPr>
        <w:jc w:val="left"/>
      </w:pPr>
      <w:r w:rsidRPr="00D34438">
        <w:t>В [наименование суда]</w:t>
      </w:r>
      <w:r w:rsidRPr="00D34438">
        <w:br/>
        <w:t>Адрес: [адрес суда]</w:t>
      </w:r>
    </w:p>
    <w:p w14:paraId="4B366E52" w14:textId="77777777" w:rsidR="00D34438" w:rsidRPr="00D34438" w:rsidRDefault="00D34438" w:rsidP="00D34438">
      <w:pPr>
        <w:jc w:val="left"/>
      </w:pPr>
      <w:r w:rsidRPr="00D34438">
        <w:rPr>
          <w:b/>
          <w:bCs/>
        </w:rPr>
        <w:t>Истец:</w:t>
      </w:r>
      <w:r w:rsidRPr="00D34438">
        <w:t xml:space="preserve"> [ФИО полностью]</w:t>
      </w:r>
      <w:r w:rsidRPr="00D34438">
        <w:br/>
        <w:t>Адрес: [ваш адрес регистрации]</w:t>
      </w:r>
      <w:r w:rsidRPr="00D34438">
        <w:br/>
        <w:t>Телефон: [номер телефона]</w:t>
      </w:r>
      <w:r w:rsidRPr="00D34438">
        <w:br/>
        <w:t>Электронная почта: [</w:t>
      </w:r>
      <w:proofErr w:type="spellStart"/>
      <w:r w:rsidRPr="00D34438">
        <w:t>email</w:t>
      </w:r>
      <w:proofErr w:type="spellEnd"/>
      <w:r w:rsidRPr="00D34438">
        <w:t>]</w:t>
      </w:r>
    </w:p>
    <w:p w14:paraId="02332851" w14:textId="77777777" w:rsidR="00D34438" w:rsidRPr="00D34438" w:rsidRDefault="00D34438" w:rsidP="00D34438">
      <w:pPr>
        <w:jc w:val="left"/>
      </w:pPr>
      <w:r w:rsidRPr="00D34438">
        <w:rPr>
          <w:b/>
          <w:bCs/>
        </w:rPr>
        <w:t>Ответчик:</w:t>
      </w:r>
      <w:r w:rsidRPr="00D34438">
        <w:t xml:space="preserve"> [Наименование авиакомпании]</w:t>
      </w:r>
      <w:r w:rsidRPr="00D34438">
        <w:br/>
        <w:t>Адрес: [юридический адрес перевозчика]</w:t>
      </w:r>
      <w:r w:rsidRPr="00D34438">
        <w:br/>
        <w:t>ИНН: [при наличии]</w:t>
      </w:r>
    </w:p>
    <w:p w14:paraId="7F9E6DCF" w14:textId="77777777" w:rsidR="00D34438" w:rsidRPr="00D34438" w:rsidRDefault="00D34438" w:rsidP="00D34438">
      <w:pPr>
        <w:jc w:val="left"/>
      </w:pPr>
      <w:r w:rsidRPr="00D34438">
        <w:t>Цена иска: [СУММА] руб.</w:t>
      </w:r>
    </w:p>
    <w:p w14:paraId="7BE79BDA" w14:textId="77777777" w:rsidR="00D34438" w:rsidRPr="00D34438" w:rsidRDefault="00D34438" w:rsidP="00D34438">
      <w:pPr>
        <w:jc w:val="center"/>
        <w:rPr>
          <w:b/>
          <w:bCs/>
        </w:rPr>
      </w:pPr>
      <w:r w:rsidRPr="00D34438">
        <w:rPr>
          <w:b/>
          <w:bCs/>
        </w:rPr>
        <w:t>Исковое заявление о взыскании денежных средств за авиабилеты</w:t>
      </w:r>
    </w:p>
    <w:p w14:paraId="7F53027D" w14:textId="77777777" w:rsidR="00D34438" w:rsidRPr="00D34438" w:rsidRDefault="00D34438" w:rsidP="00D34438">
      <w:r w:rsidRPr="00D34438">
        <w:t>«__» ________ 20__ г. мной был приобретен авиабилет по маршруту [пункт отправления] — [пункт назначения] на рейс № [номер], дата вылета «__» ________ 20__ г. Стоимость билета составила [СУММА] руб., что подтверждается маршрутной квитанцией и чеком об оплате.</w:t>
      </w:r>
    </w:p>
    <w:p w14:paraId="2E935ED6" w14:textId="77777777" w:rsidR="00D34438" w:rsidRPr="00D34438" w:rsidRDefault="00D34438" w:rsidP="00D34438">
      <w:r w:rsidRPr="00D34438">
        <w:t>Однако запланированный полет не состоялся по следующей причине: [укажите причину: отмена рейса, задержка более чем на X часов, болезнь пассажира или члена семьи, иное]. Данное обстоятельство подтверждается [укажите документ: справкой из аэропорта, медицинским заключением, копией уведомления об отмене].</w:t>
      </w:r>
    </w:p>
    <w:p w14:paraId="66AA0118" w14:textId="77777777" w:rsidR="00D34438" w:rsidRPr="00D34438" w:rsidRDefault="00D34438" w:rsidP="00D34438">
      <w:r w:rsidRPr="00D34438">
        <w:t>В соответствии со ст. 108 Воздушного кодекса РФ и п. 227 Федеральных авиационных правил № 82, в случае вынужденного отказа пассажира от перевозки возврат провозной платы осуществляется в полном объеме. Я своевременно уведомил перевозчика об отказе «__» ________ 20__ г., направив досудебную претензию. Ответчик оставил требование без удовлетворения (или проигнорировал его).</w:t>
      </w:r>
    </w:p>
    <w:p w14:paraId="22F8EF41" w14:textId="77777777" w:rsidR="00D34438" w:rsidRPr="00D34438" w:rsidRDefault="00D34438" w:rsidP="00D34438">
      <w:r w:rsidRPr="00D34438">
        <w:t>Поскольку ответчик нарушил мои права как потребителя, я также заявляю требование о взыскании неустойки на основании ст. 28 Закона «О защите прав потребителей», компенсации морального вреда в размере [СУММА] руб. и штрафа за несоблюдение в добровольном порядке требований потребителя.</w:t>
      </w:r>
    </w:p>
    <w:p w14:paraId="42FF5BEB" w14:textId="77777777" w:rsidR="00D34438" w:rsidRPr="00D34438" w:rsidRDefault="00D34438" w:rsidP="00D34438">
      <w:r w:rsidRPr="00D34438">
        <w:t>На основании изложенного и руководствуясь ГК РФ, Воздушным кодексом РФ, Законом РФ «О защите прав потребителей»,</w:t>
      </w:r>
    </w:p>
    <w:p w14:paraId="59760EE7" w14:textId="77777777" w:rsidR="00D34438" w:rsidRPr="00D34438" w:rsidRDefault="00D34438" w:rsidP="00D34438">
      <w:r w:rsidRPr="00D34438">
        <w:rPr>
          <w:b/>
          <w:bCs/>
        </w:rPr>
        <w:t>ПРОШУ:</w:t>
      </w:r>
    </w:p>
    <w:p w14:paraId="2126872A" w14:textId="77777777" w:rsidR="00D34438" w:rsidRPr="00D34438" w:rsidRDefault="00D34438" w:rsidP="00D34438">
      <w:pPr>
        <w:numPr>
          <w:ilvl w:val="0"/>
          <w:numId w:val="13"/>
        </w:numPr>
      </w:pPr>
      <w:r w:rsidRPr="00D34438">
        <w:t>Взыскать с [Наименование авиакомпании] в пользу Истца стоимость оплаченных билетов в размере [СУММА] руб.;</w:t>
      </w:r>
    </w:p>
    <w:p w14:paraId="5E1C2887" w14:textId="77777777" w:rsidR="00D34438" w:rsidRPr="00D34438" w:rsidRDefault="00D34438" w:rsidP="00D34438">
      <w:pPr>
        <w:numPr>
          <w:ilvl w:val="0"/>
          <w:numId w:val="13"/>
        </w:numPr>
      </w:pPr>
      <w:r w:rsidRPr="00D34438">
        <w:t>Взыскать неустойку в размере [СУММА] руб.;</w:t>
      </w:r>
    </w:p>
    <w:p w14:paraId="794BADD0" w14:textId="77777777" w:rsidR="00D34438" w:rsidRPr="00D34438" w:rsidRDefault="00D34438" w:rsidP="00D34438">
      <w:pPr>
        <w:numPr>
          <w:ilvl w:val="0"/>
          <w:numId w:val="13"/>
        </w:numPr>
      </w:pPr>
      <w:r w:rsidRPr="00D34438">
        <w:t>Взыскать компенсацию морального вреда в размере [СУММА] руб.;</w:t>
      </w:r>
    </w:p>
    <w:p w14:paraId="6757FE8B" w14:textId="77777777" w:rsidR="00D34438" w:rsidRPr="00D34438" w:rsidRDefault="00D34438" w:rsidP="00D34438">
      <w:pPr>
        <w:numPr>
          <w:ilvl w:val="0"/>
          <w:numId w:val="13"/>
        </w:numPr>
      </w:pPr>
      <w:r w:rsidRPr="00D34438">
        <w:t>Взыскать штраф в размере 50% от суммы, присужденной судом в пользу потребителя.</w:t>
      </w:r>
    </w:p>
    <w:p w14:paraId="35CD0F9C" w14:textId="77777777" w:rsidR="00D34438" w:rsidRPr="00D34438" w:rsidRDefault="00D34438" w:rsidP="00D34438">
      <w:r w:rsidRPr="00D34438">
        <w:rPr>
          <w:b/>
          <w:bCs/>
        </w:rPr>
        <w:t>Приложения:</w:t>
      </w:r>
    </w:p>
    <w:p w14:paraId="16DCA9D8" w14:textId="77777777" w:rsidR="00D34438" w:rsidRPr="00D34438" w:rsidRDefault="00D34438" w:rsidP="00D34438">
      <w:pPr>
        <w:numPr>
          <w:ilvl w:val="0"/>
          <w:numId w:val="14"/>
        </w:numPr>
      </w:pPr>
      <w:r w:rsidRPr="00D34438">
        <w:lastRenderedPageBreak/>
        <w:t>копия авиабилета (маршрутной квитанции);</w:t>
      </w:r>
    </w:p>
    <w:p w14:paraId="2A6C729A" w14:textId="77777777" w:rsidR="00D34438" w:rsidRPr="00D34438" w:rsidRDefault="00D34438" w:rsidP="00D34438">
      <w:pPr>
        <w:numPr>
          <w:ilvl w:val="0"/>
          <w:numId w:val="14"/>
        </w:numPr>
      </w:pPr>
      <w:r w:rsidRPr="00D34438">
        <w:t>доказательства оплаты (чек, выписка);</w:t>
      </w:r>
    </w:p>
    <w:p w14:paraId="1D753B17" w14:textId="77777777" w:rsidR="00D34438" w:rsidRPr="00D34438" w:rsidRDefault="00D34438" w:rsidP="00D34438">
      <w:pPr>
        <w:numPr>
          <w:ilvl w:val="0"/>
          <w:numId w:val="14"/>
        </w:numPr>
      </w:pPr>
      <w:r w:rsidRPr="00D34438">
        <w:t>доказательства вынужденного отказа (справка о болезни, сообщение об отмене рейса);</w:t>
      </w:r>
    </w:p>
    <w:p w14:paraId="35689D39" w14:textId="77777777" w:rsidR="00D34438" w:rsidRPr="00D34438" w:rsidRDefault="00D34438" w:rsidP="00D34438">
      <w:pPr>
        <w:numPr>
          <w:ilvl w:val="0"/>
          <w:numId w:val="14"/>
        </w:numPr>
      </w:pPr>
      <w:r w:rsidRPr="00D34438">
        <w:t>копия досудебной претензии с подтверждением отправки;</w:t>
      </w:r>
    </w:p>
    <w:p w14:paraId="09647292" w14:textId="77777777" w:rsidR="00D34438" w:rsidRPr="00D34438" w:rsidRDefault="00D34438" w:rsidP="00D34438">
      <w:pPr>
        <w:numPr>
          <w:ilvl w:val="0"/>
          <w:numId w:val="14"/>
        </w:numPr>
      </w:pPr>
      <w:r w:rsidRPr="00D34438">
        <w:t>расчет исковых требований.</w:t>
      </w:r>
    </w:p>
    <w:p w14:paraId="6D8BFCDD" w14:textId="77777777" w:rsidR="00D34438" w:rsidRPr="00D34438" w:rsidRDefault="00D34438" w:rsidP="00D34438">
      <w:r w:rsidRPr="00D34438">
        <w:t>«__» ________ 20__ г.</w:t>
      </w:r>
    </w:p>
    <w:p w14:paraId="2E70A279" w14:textId="77777777" w:rsidR="00D34438" w:rsidRPr="00D34438" w:rsidRDefault="00D34438" w:rsidP="00D34438">
      <w:r w:rsidRPr="00D34438">
        <w:t>________________ / [Фамилия И.О.]</w:t>
      </w:r>
    </w:p>
    <w:p w14:paraId="12BE712C" w14:textId="7187A188" w:rsidR="0083247E" w:rsidRPr="00D34438" w:rsidRDefault="0083247E" w:rsidP="00D34438"/>
    <w:sectPr w:rsidR="0083247E" w:rsidRPr="00D3443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F012" w14:textId="77777777" w:rsidR="008A0FAA" w:rsidRDefault="008A0FAA" w:rsidP="00AA1082">
      <w:pPr>
        <w:spacing w:after="0" w:line="240" w:lineRule="auto"/>
      </w:pPr>
      <w:r>
        <w:separator/>
      </w:r>
    </w:p>
  </w:endnote>
  <w:endnote w:type="continuationSeparator" w:id="0">
    <w:p w14:paraId="444B0406" w14:textId="77777777" w:rsidR="008A0FAA" w:rsidRDefault="008A0FA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FC01" w14:textId="77777777" w:rsidR="008A0FAA" w:rsidRDefault="008A0FAA" w:rsidP="00AA1082">
      <w:pPr>
        <w:spacing w:after="0" w:line="240" w:lineRule="auto"/>
      </w:pPr>
      <w:r>
        <w:separator/>
      </w:r>
    </w:p>
  </w:footnote>
  <w:footnote w:type="continuationSeparator" w:id="0">
    <w:p w14:paraId="02FE926F" w14:textId="77777777" w:rsidR="008A0FAA" w:rsidRDefault="008A0FA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7"/>
  </w:num>
  <w:num w:numId="2" w16cid:durableId="1452941838">
    <w:abstractNumId w:val="3"/>
  </w:num>
  <w:num w:numId="3" w16cid:durableId="669867595">
    <w:abstractNumId w:val="4"/>
  </w:num>
  <w:num w:numId="4" w16cid:durableId="1981954689">
    <w:abstractNumId w:val="2"/>
  </w:num>
  <w:num w:numId="5" w16cid:durableId="801776822">
    <w:abstractNumId w:val="5"/>
  </w:num>
  <w:num w:numId="6" w16cid:durableId="920135924">
    <w:abstractNumId w:val="8"/>
  </w:num>
  <w:num w:numId="7" w16cid:durableId="1589343496">
    <w:abstractNumId w:val="13"/>
  </w:num>
  <w:num w:numId="8" w16cid:durableId="276984619">
    <w:abstractNumId w:val="6"/>
  </w:num>
  <w:num w:numId="9" w16cid:durableId="728185308">
    <w:abstractNumId w:val="1"/>
  </w:num>
  <w:num w:numId="10" w16cid:durableId="1989358283">
    <w:abstractNumId w:val="0"/>
  </w:num>
  <w:num w:numId="11" w16cid:durableId="1682508991">
    <w:abstractNumId w:val="11"/>
  </w:num>
  <w:num w:numId="12" w16cid:durableId="1396196915">
    <w:abstractNumId w:val="10"/>
  </w:num>
  <w:num w:numId="13" w16cid:durableId="1624843848">
    <w:abstractNumId w:val="12"/>
  </w:num>
  <w:num w:numId="14" w16cid:durableId="194082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A0FAA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2026-07-14T08:17:00Z</dcterms:created>
  <dcterms:modified xsi:type="dcterms:W3CDTF">2026-07-14T08:17:00Z</dcterms:modified>
</cp:coreProperties>
</file>