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413FB" w14:textId="77777777" w:rsidR="003B32B0" w:rsidRPr="003B32B0" w:rsidRDefault="003B32B0" w:rsidP="003B32B0">
      <w:pPr>
        <w:jc w:val="left"/>
      </w:pPr>
      <w:r w:rsidRPr="003B32B0">
        <w:t>В [наименование районного / городского суда или номер судебного участка мирового судьи]</w:t>
      </w:r>
      <w:r w:rsidRPr="003B32B0">
        <w:br/>
        <w:t>Адрес: [индекс, город, улица, дом]</w:t>
      </w:r>
    </w:p>
    <w:p w14:paraId="585F5C99" w14:textId="77777777" w:rsidR="003B32B0" w:rsidRPr="003B32B0" w:rsidRDefault="003B32B0" w:rsidP="003B32B0">
      <w:pPr>
        <w:jc w:val="left"/>
      </w:pPr>
      <w:r w:rsidRPr="003B32B0">
        <w:rPr>
          <w:b/>
          <w:bCs/>
        </w:rPr>
        <w:t>Судья:</w:t>
      </w:r>
      <w:r w:rsidRPr="003B32B0">
        <w:t xml:space="preserve"> [Фамилия И.О. судьи (при наличии сведений)]</w:t>
      </w:r>
      <w:r w:rsidRPr="003B32B0">
        <w:br/>
      </w:r>
      <w:r w:rsidRPr="003B32B0">
        <w:rPr>
          <w:b/>
          <w:bCs/>
        </w:rPr>
        <w:t>Дело №:</w:t>
      </w:r>
      <w:r w:rsidRPr="003B32B0">
        <w:t xml:space="preserve"> [номер гражданского дела]</w:t>
      </w:r>
    </w:p>
    <w:p w14:paraId="5D70404F" w14:textId="77777777" w:rsidR="003B32B0" w:rsidRPr="003B32B0" w:rsidRDefault="003B32B0" w:rsidP="003B32B0">
      <w:pPr>
        <w:jc w:val="left"/>
      </w:pPr>
      <w:r w:rsidRPr="003B32B0">
        <w:rPr>
          <w:b/>
          <w:bCs/>
        </w:rPr>
        <w:t>Заявитель:</w:t>
      </w:r>
      <w:r w:rsidRPr="003B32B0">
        <w:t xml:space="preserve"> [ФИО гражданина или наименование организации]</w:t>
      </w:r>
      <w:r w:rsidRPr="003B32B0">
        <w:br/>
        <w:t>Процессуальный статус: [истец / ответчик / третье лицо]</w:t>
      </w:r>
      <w:r w:rsidRPr="003B32B0">
        <w:br/>
        <w:t>Адрес: [индекс, адрес регистрации или места нахождения]</w:t>
      </w:r>
      <w:r w:rsidRPr="003B32B0">
        <w:br/>
        <w:t>Телефон: [номер телефона]</w:t>
      </w:r>
      <w:r w:rsidRPr="003B32B0">
        <w:br/>
        <w:t>Электронная почта: [адрес электронной почты]</w:t>
      </w:r>
    </w:p>
    <w:p w14:paraId="365FF1AA" w14:textId="77777777" w:rsidR="003B32B0" w:rsidRPr="003B32B0" w:rsidRDefault="003B32B0" w:rsidP="003B32B0">
      <w:pPr>
        <w:jc w:val="left"/>
      </w:pPr>
      <w:r w:rsidRPr="003B32B0">
        <w:rPr>
          <w:b/>
          <w:bCs/>
        </w:rPr>
        <w:t>Представитель заявителя:</w:t>
      </w:r>
      <w:r w:rsidRPr="003B32B0">
        <w:t xml:space="preserve"> [ФИО представителя (при участии)]</w:t>
      </w:r>
      <w:r w:rsidRPr="003B32B0">
        <w:br/>
        <w:t>Адрес для корреспонденции: [индекс, адрес]</w:t>
      </w:r>
      <w:r w:rsidRPr="003B32B0">
        <w:br/>
        <w:t>Телефон: [номер телефона]</w:t>
      </w:r>
      <w:r w:rsidRPr="003B32B0">
        <w:br/>
        <w:t>Доверенность: [номер и дата доверенности или ордер адвоката]</w:t>
      </w:r>
    </w:p>
    <w:p w14:paraId="19C6CDDE" w14:textId="77777777" w:rsidR="003B32B0" w:rsidRPr="003B32B0" w:rsidRDefault="003B32B0" w:rsidP="003B32B0">
      <w:pPr>
        <w:jc w:val="center"/>
      </w:pPr>
      <w:r w:rsidRPr="003B32B0">
        <w:rPr>
          <w:b/>
          <w:bCs/>
        </w:rPr>
        <w:t>Ходатайство</w:t>
      </w:r>
      <w:r w:rsidRPr="003B32B0">
        <w:br/>
      </w:r>
      <w:r w:rsidRPr="003B32B0">
        <w:rPr>
          <w:b/>
          <w:bCs/>
        </w:rPr>
        <w:t>об ознакомлении с материалами гражданского дела</w:t>
      </w:r>
    </w:p>
    <w:p w14:paraId="7AD47F95" w14:textId="77777777" w:rsidR="003B32B0" w:rsidRPr="003B32B0" w:rsidRDefault="003B32B0" w:rsidP="003B32B0">
      <w:r w:rsidRPr="003B32B0">
        <w:t>В производстве [наименование суда] находится гражданское дело № [номер гражданского дела] по исковому заявлению [ФИО или наименование истца] к [ФИО или наименование ответчика] о [предмет спора, например: взыскании задолженности по договору займа, возмещении ущерба от залива квартиры].</w:t>
      </w:r>
    </w:p>
    <w:p w14:paraId="452F7156" w14:textId="77777777" w:rsidR="003B32B0" w:rsidRPr="003B32B0" w:rsidRDefault="003B32B0" w:rsidP="003B32B0">
      <w:r w:rsidRPr="003B32B0">
        <w:t>Судебное заседание по данному гражданскому делу назначено на «__» ________ 20__ г. в [время].</w:t>
      </w:r>
    </w:p>
    <w:p w14:paraId="481BD3F9" w14:textId="77777777" w:rsidR="003B32B0" w:rsidRPr="003B32B0" w:rsidRDefault="003B32B0" w:rsidP="003B32B0">
      <w:r w:rsidRPr="003B32B0">
        <w:t>Заявитель является [указать статус: истцом / ответчиком / третьим лицом] по указанному делу.</w:t>
      </w:r>
    </w:p>
    <w:p w14:paraId="6E9FC83A" w14:textId="77777777" w:rsidR="003B32B0" w:rsidRPr="003B32B0" w:rsidRDefault="003B32B0" w:rsidP="003B32B0">
      <w:r w:rsidRPr="003B32B0">
        <w:t>Согласно части 1 статьи 35 Гражданского процессуального кодекса Российской Федерации лица, участвующие в деле, имеют право знакомиться с материалами дела, делать выписки из них, снимать копии, заявлять отводы, представлять доказательства и участвовать в их исследовании.</w:t>
      </w:r>
    </w:p>
    <w:p w14:paraId="02D151EF" w14:textId="77777777" w:rsidR="003B32B0" w:rsidRPr="003B32B0" w:rsidRDefault="003B32B0" w:rsidP="003B32B0">
      <w:r w:rsidRPr="003B32B0">
        <w:t>Для реализации процессуальных прав, всесторонней оценки заявленных требований и доводов, а также для подготовки мотивированной правовой позиции и сбора дополнительных доказательств заявителю необходимо ознакомиться со всеми материалами гражданского дела в полном объеме.</w:t>
      </w:r>
    </w:p>
    <w:p w14:paraId="3340F0DA" w14:textId="77777777" w:rsidR="003B32B0" w:rsidRPr="003B32B0" w:rsidRDefault="003B32B0" w:rsidP="003B32B0">
      <w:r w:rsidRPr="003B32B0">
        <w:t>В силу положений Инструкции по судебному делопроизводству в районном суде ознакомление с материалами дел осуществляется на основании письменного заявления с фиксацией права на снятие копий собственными техническими средствами.</w:t>
      </w:r>
    </w:p>
    <w:p w14:paraId="5D64A96C" w14:textId="77777777" w:rsidR="003B32B0" w:rsidRPr="003B32B0" w:rsidRDefault="003B32B0" w:rsidP="003B32B0">
      <w:r w:rsidRPr="003B32B0">
        <w:t>На основании изложенного, руководствуясь статьей 35 Гражданского процессуального кодекса Российской Федерации,</w:t>
      </w:r>
    </w:p>
    <w:p w14:paraId="79C476FD" w14:textId="77777777" w:rsidR="003B32B0" w:rsidRPr="003B32B0" w:rsidRDefault="003B32B0" w:rsidP="003B32B0">
      <w:pPr>
        <w:jc w:val="center"/>
      </w:pPr>
      <w:r w:rsidRPr="003B32B0">
        <w:rPr>
          <w:b/>
          <w:bCs/>
        </w:rPr>
        <w:t>ПРОШУ:</w:t>
      </w:r>
    </w:p>
    <w:p w14:paraId="0115B130" w14:textId="77777777" w:rsidR="003B32B0" w:rsidRPr="003B32B0" w:rsidRDefault="003B32B0" w:rsidP="003B32B0">
      <w:r w:rsidRPr="003B32B0">
        <w:t>1. Предоставить [ФИО заявителя или представителя по доверенности] возможность ознакомиться со всеми материалами гражданского дела № [номер дела] в полном объеме, включая протоколы судебных заседаний, письменные доказательства и аудиозаписи;</w:t>
      </w:r>
    </w:p>
    <w:p w14:paraId="383B39DB" w14:textId="77777777" w:rsidR="003B32B0" w:rsidRPr="003B32B0" w:rsidRDefault="003B32B0" w:rsidP="003B32B0">
      <w:r w:rsidRPr="003B32B0">
        <w:lastRenderedPageBreak/>
        <w:t>2. Разрешить снятие копий материалов гражданского дела с использованием собственных технических средств (фотосъемка, сканирование);</w:t>
      </w:r>
    </w:p>
    <w:p w14:paraId="532761F9" w14:textId="77777777" w:rsidR="003B32B0" w:rsidRPr="003B32B0" w:rsidRDefault="003B32B0" w:rsidP="003B32B0">
      <w:r w:rsidRPr="003B32B0">
        <w:t>3. Известить заявителя (представителя) о дате, времени и месте ознакомления с материалами дела по телефону [номер телефона] либо по электронной почте [адрес электронной почты].</w:t>
      </w:r>
    </w:p>
    <w:p w14:paraId="28E6637A" w14:textId="77777777" w:rsidR="003B32B0" w:rsidRPr="003B32B0" w:rsidRDefault="003B32B0" w:rsidP="003B32B0">
      <w:r w:rsidRPr="003B32B0">
        <w:t>Приложения:</w:t>
      </w:r>
    </w:p>
    <w:p w14:paraId="298306E1" w14:textId="77777777" w:rsidR="003B32B0" w:rsidRPr="003B32B0" w:rsidRDefault="003B32B0" w:rsidP="003B32B0">
      <w:pPr>
        <w:numPr>
          <w:ilvl w:val="0"/>
          <w:numId w:val="19"/>
        </w:numPr>
      </w:pPr>
      <w:r w:rsidRPr="003B32B0">
        <w:t>копия доверенности представителя (если ходатайство подает представитель);</w:t>
      </w:r>
    </w:p>
    <w:p w14:paraId="22ABAB20" w14:textId="77777777" w:rsidR="003B32B0" w:rsidRPr="003B32B0" w:rsidRDefault="003B32B0" w:rsidP="003B32B0">
      <w:pPr>
        <w:numPr>
          <w:ilvl w:val="0"/>
          <w:numId w:val="19"/>
        </w:numPr>
      </w:pPr>
      <w:r w:rsidRPr="003B32B0">
        <w:t>копия документа о высшем юридическом образовании представителя (при необходимости подтверждения квалификации).</w:t>
      </w:r>
    </w:p>
    <w:p w14:paraId="2ED0A5BF" w14:textId="77777777" w:rsidR="003B32B0" w:rsidRPr="003B32B0" w:rsidRDefault="003B32B0" w:rsidP="003B32B0">
      <w:r w:rsidRPr="003B32B0">
        <w:t>«__» ________ 20__ г.</w:t>
      </w:r>
    </w:p>
    <w:p w14:paraId="15734FEE" w14:textId="77777777" w:rsidR="003B32B0" w:rsidRPr="003B32B0" w:rsidRDefault="003B32B0" w:rsidP="003B32B0">
      <w:r w:rsidRPr="003B32B0">
        <w:t>________________ / [Фамилия И.О. заявителя или представителя]</w:t>
      </w:r>
    </w:p>
    <w:p w14:paraId="040E965B" w14:textId="77777777" w:rsidR="0083247E" w:rsidRPr="003B32B0" w:rsidRDefault="0083247E" w:rsidP="003B32B0"/>
    <w:sectPr w:rsidR="0083247E" w:rsidRPr="003B32B0" w:rsidSect="004F2C3F">
      <w:headerReference w:type="default" r:id="rId7"/>
      <w:footerReference w:type="default" r:id="rId8"/>
      <w:pgSz w:w="11906" w:h="16838"/>
      <w:pgMar w:top="1134" w:right="851" w:bottom="1701" w:left="851" w:header="340" w:footer="1531" w:gutter="0"/>
      <w:pgBorders>
        <w:top w:val="single" w:sz="6" w:space="1" w:color="1A3B5C"/>
        <w:left w:val="single" w:sz="6" w:space="4" w:color="1A3B5C"/>
        <w:bottom w:val="single" w:sz="6" w:space="1" w:color="1A3B5C"/>
        <w:right w:val="single" w:sz="6" w:space="4" w:color="1A3B5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2439C" w14:textId="77777777" w:rsidR="00076E4A" w:rsidRDefault="00076E4A" w:rsidP="00AA1082">
      <w:pPr>
        <w:spacing w:after="0" w:line="240" w:lineRule="auto"/>
      </w:pPr>
      <w:r>
        <w:separator/>
      </w:r>
    </w:p>
  </w:endnote>
  <w:endnote w:type="continuationSeparator" w:id="0">
    <w:p w14:paraId="0F5CF4B3" w14:textId="77777777" w:rsidR="00076E4A" w:rsidRDefault="00076E4A" w:rsidP="00AA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8CE97" w14:textId="77777777" w:rsidR="00BE1BCA" w:rsidRPr="00BE1BCA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b/>
        <w:bCs/>
        <w:color w:val="505E6B"/>
        <w:sz w:val="18"/>
        <w:szCs w:val="18"/>
      </w:rPr>
      <w:t>ВАЖНО:</w:t>
    </w:r>
    <w:r w:rsidRPr="00D139FF">
      <w:rPr>
        <w:rFonts w:ascii="Times New Roman" w:hAnsi="Times New Roman" w:cs="Times New Roman"/>
        <w:color w:val="505E6B"/>
        <w:sz w:val="18"/>
        <w:szCs w:val="18"/>
      </w:rPr>
      <w:t xml:space="preserve"> Данный образец подготовлен исключительно в ознакомительных целях и является типовым. Каждая правовая ситуация уникальна, и данный шаблон не может учитывать индивидуальные особенности вашего дела. Используя данный документ, вы подтверждаете, что делаете это на свой страх и риск, а юрист не несет ответственности за результаты его применения. </w:t>
    </w:r>
  </w:p>
  <w:p w14:paraId="3EAA6B25" w14:textId="77777777" w:rsidR="00BE1BCA" w:rsidRPr="00DF6F94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color w:val="505E6B"/>
        <w:sz w:val="18"/>
        <w:szCs w:val="18"/>
      </w:rPr>
      <w:t>Для подготовки документа именно под вашу ситуацию рекомендую заказать профессиональную помощь</w:t>
    </w:r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 xml:space="preserve"> </w:t>
    </w:r>
    <w:r w:rsidRPr="0083247E">
      <w:rPr>
        <w:rFonts w:ascii="Times New Roman" w:hAnsi="Times New Roman" w:cs="Times New Roman"/>
        <w:color w:val="0070C0"/>
        <w:sz w:val="18"/>
        <w:szCs w:val="18"/>
      </w:rPr>
      <w:t>[</w:t>
    </w:r>
    <w:hyperlink r:id="rId1" w:history="1">
      <w:r w:rsidRPr="0083247E">
        <w:rPr>
          <w:rStyle w:val="af1"/>
          <w:rFonts w:ascii="Times New Roman" w:hAnsi="Times New Roman" w:cs="Times New Roman"/>
          <w:color w:val="0070C0"/>
          <w:sz w:val="18"/>
          <w:szCs w:val="18"/>
        </w:rPr>
        <w:t>по этой ссылке]</w:t>
      </w:r>
    </w:hyperlink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7D3C9" w14:textId="77777777" w:rsidR="00076E4A" w:rsidRDefault="00076E4A" w:rsidP="00AA1082">
      <w:pPr>
        <w:spacing w:after="0" w:line="240" w:lineRule="auto"/>
      </w:pPr>
      <w:r>
        <w:separator/>
      </w:r>
    </w:p>
  </w:footnote>
  <w:footnote w:type="continuationSeparator" w:id="0">
    <w:p w14:paraId="449A7903" w14:textId="77777777" w:rsidR="00076E4A" w:rsidRDefault="00076E4A" w:rsidP="00AA1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"/>
      <w:gridCol w:w="7229"/>
      <w:gridCol w:w="1980"/>
    </w:tblGrid>
    <w:tr w:rsidR="000E186D" w:rsidRPr="008057E1" w14:paraId="6596E70B" w14:textId="77777777" w:rsidTr="004F2C3F">
      <w:tc>
        <w:tcPr>
          <w:tcW w:w="988" w:type="dxa"/>
        </w:tcPr>
        <w:p w14:paraId="54400607" w14:textId="77777777" w:rsidR="000E186D" w:rsidRPr="000E186D" w:rsidRDefault="000E186D">
          <w:pPr>
            <w:pStyle w:val="ac"/>
          </w:pPr>
        </w:p>
      </w:tc>
      <w:tc>
        <w:tcPr>
          <w:tcW w:w="7229" w:type="dxa"/>
        </w:tcPr>
        <w:p w14:paraId="3734282A" w14:textId="77777777" w:rsidR="000E186D" w:rsidRPr="000C285E" w:rsidRDefault="000E186D" w:rsidP="00A95EF3">
          <w:pPr>
            <w:pStyle w:val="ac"/>
            <w:jc w:val="lef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0" w:type="dxa"/>
        </w:tcPr>
        <w:p w14:paraId="66F5A321" w14:textId="77777777" w:rsidR="000E186D" w:rsidRPr="008057E1" w:rsidRDefault="008057E1" w:rsidP="008057E1">
          <w:pPr>
            <w:pStyle w:val="ae"/>
            <w:jc w:val="center"/>
            <w:rPr>
              <w:sz w:val="16"/>
              <w:szCs w:val="16"/>
            </w:rPr>
          </w:pPr>
          <w:r w:rsidRPr="008057E1">
            <w:rPr>
              <w:sz w:val="16"/>
              <w:szCs w:val="16"/>
            </w:rPr>
            <w:t xml:space="preserve">Образец </w:t>
          </w:r>
          <w:proofErr w:type="gramStart"/>
          <w:r w:rsidRPr="008057E1">
            <w:rPr>
              <w:sz w:val="16"/>
              <w:szCs w:val="16"/>
            </w:rPr>
            <w:t>документа  загружен</w:t>
          </w:r>
          <w:proofErr w:type="gramEnd"/>
          <w:r w:rsidR="000E186D" w:rsidRPr="008057E1">
            <w:rPr>
              <w:sz w:val="16"/>
              <w:szCs w:val="16"/>
            </w:rPr>
            <w:t xml:space="preserve"> </w:t>
          </w:r>
          <w:r w:rsidRPr="008057E1">
            <w:rPr>
              <w:sz w:val="16"/>
              <w:szCs w:val="16"/>
            </w:rPr>
            <w:t xml:space="preserve">с сайта </w:t>
          </w:r>
          <w:hyperlink r:id="rId1" w:history="1">
            <w:r w:rsidRPr="00AE5AFE">
              <w:rPr>
                <w:rStyle w:val="af1"/>
                <w:sz w:val="16"/>
                <w:szCs w:val="16"/>
                <w:lang w:val="en-US"/>
              </w:rPr>
              <w:t>https</w:t>
            </w:r>
            <w:r w:rsidRPr="00AE5AFE">
              <w:rPr>
                <w:rStyle w:val="af1"/>
                <w:sz w:val="16"/>
                <w:szCs w:val="16"/>
              </w:rPr>
              <w:t>://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evgeniyvolkov</w:t>
            </w:r>
            <w:proofErr w:type="spellEnd"/>
            <w:r w:rsidRPr="00AE5AFE">
              <w:rPr>
                <w:rStyle w:val="af1"/>
                <w:sz w:val="16"/>
                <w:szCs w:val="16"/>
              </w:rPr>
              <w:t>.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ru</w:t>
            </w:r>
            <w:proofErr w:type="spellEnd"/>
          </w:hyperlink>
          <w:r w:rsidRPr="008057E1">
            <w:rPr>
              <w:noProof/>
              <w:sz w:val="16"/>
              <w:szCs w:val="16"/>
            </w:rPr>
            <w:t xml:space="preserve"> </w:t>
          </w:r>
        </w:p>
        <w:p w14:paraId="78801AF3" w14:textId="77777777" w:rsidR="000E186D" w:rsidRPr="008057E1" w:rsidRDefault="000E186D" w:rsidP="008057E1">
          <w:pPr>
            <w:pStyle w:val="ac"/>
            <w:jc w:val="center"/>
            <w:rPr>
              <w:sz w:val="16"/>
              <w:szCs w:val="16"/>
            </w:rPr>
          </w:pPr>
        </w:p>
      </w:tc>
    </w:tr>
  </w:tbl>
  <w:p w14:paraId="692A7A1E" w14:textId="77777777" w:rsidR="00AA1082" w:rsidRDefault="00AA1082" w:rsidP="004F2C3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E739A"/>
    <w:multiLevelType w:val="multilevel"/>
    <w:tmpl w:val="7A42D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101A29"/>
    <w:multiLevelType w:val="multilevel"/>
    <w:tmpl w:val="A1E41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121395"/>
    <w:multiLevelType w:val="multilevel"/>
    <w:tmpl w:val="DDF6E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752E91"/>
    <w:multiLevelType w:val="multilevel"/>
    <w:tmpl w:val="6090F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396EE3"/>
    <w:multiLevelType w:val="multilevel"/>
    <w:tmpl w:val="7E701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37023B"/>
    <w:multiLevelType w:val="multilevel"/>
    <w:tmpl w:val="9C864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355381"/>
    <w:multiLevelType w:val="multilevel"/>
    <w:tmpl w:val="A4FAA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7F3FD8"/>
    <w:multiLevelType w:val="multilevel"/>
    <w:tmpl w:val="1248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5D4DD2"/>
    <w:multiLevelType w:val="multilevel"/>
    <w:tmpl w:val="803A9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DC4C66"/>
    <w:multiLevelType w:val="multilevel"/>
    <w:tmpl w:val="79567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96440D1"/>
    <w:multiLevelType w:val="multilevel"/>
    <w:tmpl w:val="B1221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854D13"/>
    <w:multiLevelType w:val="multilevel"/>
    <w:tmpl w:val="3CF03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917622"/>
    <w:multiLevelType w:val="multilevel"/>
    <w:tmpl w:val="AE1A8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7202084"/>
    <w:multiLevelType w:val="multilevel"/>
    <w:tmpl w:val="2DD21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A2463D5"/>
    <w:multiLevelType w:val="multilevel"/>
    <w:tmpl w:val="68329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B3F4750"/>
    <w:multiLevelType w:val="multilevel"/>
    <w:tmpl w:val="F9A27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D517A00"/>
    <w:multiLevelType w:val="multilevel"/>
    <w:tmpl w:val="608A1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14700A0"/>
    <w:multiLevelType w:val="multilevel"/>
    <w:tmpl w:val="34C28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D81033F"/>
    <w:multiLevelType w:val="multilevel"/>
    <w:tmpl w:val="614E5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3481197">
    <w:abstractNumId w:val="5"/>
  </w:num>
  <w:num w:numId="2" w16cid:durableId="240985651">
    <w:abstractNumId w:val="11"/>
  </w:num>
  <w:num w:numId="3" w16cid:durableId="605964312">
    <w:abstractNumId w:val="0"/>
  </w:num>
  <w:num w:numId="4" w16cid:durableId="1033266515">
    <w:abstractNumId w:val="12"/>
  </w:num>
  <w:num w:numId="5" w16cid:durableId="1411729518">
    <w:abstractNumId w:val="1"/>
  </w:num>
  <w:num w:numId="6" w16cid:durableId="1846362493">
    <w:abstractNumId w:val="7"/>
  </w:num>
  <w:num w:numId="7" w16cid:durableId="129792228">
    <w:abstractNumId w:val="2"/>
  </w:num>
  <w:num w:numId="8" w16cid:durableId="1884511469">
    <w:abstractNumId w:val="16"/>
  </w:num>
  <w:num w:numId="9" w16cid:durableId="1406104138">
    <w:abstractNumId w:val="4"/>
  </w:num>
  <w:num w:numId="10" w16cid:durableId="436945115">
    <w:abstractNumId w:val="15"/>
  </w:num>
  <w:num w:numId="11" w16cid:durableId="1705016807">
    <w:abstractNumId w:val="14"/>
  </w:num>
  <w:num w:numId="12" w16cid:durableId="472796920">
    <w:abstractNumId w:val="18"/>
  </w:num>
  <w:num w:numId="13" w16cid:durableId="1589533648">
    <w:abstractNumId w:val="8"/>
  </w:num>
  <w:num w:numId="14" w16cid:durableId="1322150557">
    <w:abstractNumId w:val="17"/>
  </w:num>
  <w:num w:numId="15" w16cid:durableId="1789813359">
    <w:abstractNumId w:val="10"/>
  </w:num>
  <w:num w:numId="16" w16cid:durableId="1309742647">
    <w:abstractNumId w:val="9"/>
  </w:num>
  <w:num w:numId="17" w16cid:durableId="436952514">
    <w:abstractNumId w:val="13"/>
  </w:num>
  <w:num w:numId="18" w16cid:durableId="1710303419">
    <w:abstractNumId w:val="6"/>
  </w:num>
  <w:num w:numId="19" w16cid:durableId="8970856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6D0"/>
    <w:rsid w:val="000175B2"/>
    <w:rsid w:val="00032788"/>
    <w:rsid w:val="00036031"/>
    <w:rsid w:val="00050A28"/>
    <w:rsid w:val="00050C30"/>
    <w:rsid w:val="00076E4A"/>
    <w:rsid w:val="000A043C"/>
    <w:rsid w:val="000C285E"/>
    <w:rsid w:val="000D675F"/>
    <w:rsid w:val="000E186D"/>
    <w:rsid w:val="001170F7"/>
    <w:rsid w:val="00120DE9"/>
    <w:rsid w:val="00124C52"/>
    <w:rsid w:val="0013343E"/>
    <w:rsid w:val="00136CBC"/>
    <w:rsid w:val="001473CE"/>
    <w:rsid w:val="00155F96"/>
    <w:rsid w:val="00182611"/>
    <w:rsid w:val="001907DB"/>
    <w:rsid w:val="00190C20"/>
    <w:rsid w:val="002240D4"/>
    <w:rsid w:val="002246DE"/>
    <w:rsid w:val="00227EAA"/>
    <w:rsid w:val="00237FA4"/>
    <w:rsid w:val="00270715"/>
    <w:rsid w:val="002766D0"/>
    <w:rsid w:val="0029453C"/>
    <w:rsid w:val="002F5CED"/>
    <w:rsid w:val="00313859"/>
    <w:rsid w:val="0034007F"/>
    <w:rsid w:val="00353A0B"/>
    <w:rsid w:val="00367103"/>
    <w:rsid w:val="003756C8"/>
    <w:rsid w:val="0039714D"/>
    <w:rsid w:val="003B0986"/>
    <w:rsid w:val="003B32B0"/>
    <w:rsid w:val="003C6F69"/>
    <w:rsid w:val="003D025F"/>
    <w:rsid w:val="003E6878"/>
    <w:rsid w:val="00406087"/>
    <w:rsid w:val="0044556A"/>
    <w:rsid w:val="00445A3A"/>
    <w:rsid w:val="00456FEF"/>
    <w:rsid w:val="004603BF"/>
    <w:rsid w:val="00461B7D"/>
    <w:rsid w:val="00472E2F"/>
    <w:rsid w:val="0049039F"/>
    <w:rsid w:val="004C5E1A"/>
    <w:rsid w:val="004F2C3F"/>
    <w:rsid w:val="00504D90"/>
    <w:rsid w:val="00526F99"/>
    <w:rsid w:val="00536156"/>
    <w:rsid w:val="005B5F41"/>
    <w:rsid w:val="005D2098"/>
    <w:rsid w:val="00635318"/>
    <w:rsid w:val="00657808"/>
    <w:rsid w:val="00663857"/>
    <w:rsid w:val="00675063"/>
    <w:rsid w:val="006A1CAA"/>
    <w:rsid w:val="006C5935"/>
    <w:rsid w:val="006F310C"/>
    <w:rsid w:val="00774785"/>
    <w:rsid w:val="00790DDC"/>
    <w:rsid w:val="00793E2C"/>
    <w:rsid w:val="007E1463"/>
    <w:rsid w:val="007F2289"/>
    <w:rsid w:val="008057E1"/>
    <w:rsid w:val="00816162"/>
    <w:rsid w:val="0083238E"/>
    <w:rsid w:val="0083247E"/>
    <w:rsid w:val="008329B6"/>
    <w:rsid w:val="00856E57"/>
    <w:rsid w:val="00876BE3"/>
    <w:rsid w:val="008D040A"/>
    <w:rsid w:val="008D439D"/>
    <w:rsid w:val="008D6FA0"/>
    <w:rsid w:val="008E1D79"/>
    <w:rsid w:val="008E3509"/>
    <w:rsid w:val="008E5828"/>
    <w:rsid w:val="008F5BDE"/>
    <w:rsid w:val="00912571"/>
    <w:rsid w:val="00952E14"/>
    <w:rsid w:val="009703D4"/>
    <w:rsid w:val="00971545"/>
    <w:rsid w:val="0097795C"/>
    <w:rsid w:val="00A61C85"/>
    <w:rsid w:val="00A93DA0"/>
    <w:rsid w:val="00A95EF3"/>
    <w:rsid w:val="00A9773E"/>
    <w:rsid w:val="00AA1082"/>
    <w:rsid w:val="00AA335F"/>
    <w:rsid w:val="00AF26E5"/>
    <w:rsid w:val="00B10717"/>
    <w:rsid w:val="00B66532"/>
    <w:rsid w:val="00B67FCA"/>
    <w:rsid w:val="00B85BF0"/>
    <w:rsid w:val="00B90F31"/>
    <w:rsid w:val="00B97E35"/>
    <w:rsid w:val="00BA5E65"/>
    <w:rsid w:val="00BC02B9"/>
    <w:rsid w:val="00BE1BCA"/>
    <w:rsid w:val="00BF4602"/>
    <w:rsid w:val="00C04A7A"/>
    <w:rsid w:val="00C56C38"/>
    <w:rsid w:val="00C65A25"/>
    <w:rsid w:val="00C669A3"/>
    <w:rsid w:val="00CA0E6A"/>
    <w:rsid w:val="00CA3268"/>
    <w:rsid w:val="00CA3E33"/>
    <w:rsid w:val="00CC73D4"/>
    <w:rsid w:val="00D139FF"/>
    <w:rsid w:val="00D15699"/>
    <w:rsid w:val="00DC29EF"/>
    <w:rsid w:val="00DF6F94"/>
    <w:rsid w:val="00E0580E"/>
    <w:rsid w:val="00E05C29"/>
    <w:rsid w:val="00E11403"/>
    <w:rsid w:val="00E177D0"/>
    <w:rsid w:val="00E43C51"/>
    <w:rsid w:val="00E91859"/>
    <w:rsid w:val="00E97C68"/>
    <w:rsid w:val="00EA54C0"/>
    <w:rsid w:val="00EB518F"/>
    <w:rsid w:val="00F43595"/>
    <w:rsid w:val="00F56DD7"/>
    <w:rsid w:val="00F667EA"/>
    <w:rsid w:val="00F803C9"/>
    <w:rsid w:val="00F859F1"/>
    <w:rsid w:val="00F85CD5"/>
    <w:rsid w:val="00F94EAD"/>
    <w:rsid w:val="00FC725F"/>
    <w:rsid w:val="00FE407F"/>
    <w:rsid w:val="00FF1432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0C747"/>
  <w15:chartTrackingRefBased/>
  <w15:docId w15:val="{22373651-4803-4C80-B856-0F56E013C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C3F"/>
    <w:pPr>
      <w:spacing w:line="276" w:lineRule="auto"/>
      <w:jc w:val="both"/>
    </w:pPr>
    <w:rPr>
      <w:rFonts w:ascii="Georgia" w:hAnsi="Georgia"/>
    </w:rPr>
  </w:style>
  <w:style w:type="paragraph" w:styleId="1">
    <w:name w:val="heading 1"/>
    <w:basedOn w:val="a"/>
    <w:next w:val="a"/>
    <w:link w:val="10"/>
    <w:uiPriority w:val="9"/>
    <w:qFormat/>
    <w:rsid w:val="00AA1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1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1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1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10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10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10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1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10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108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1082"/>
  </w:style>
  <w:style w:type="paragraph" w:styleId="ae">
    <w:name w:val="footer"/>
    <w:basedOn w:val="a"/>
    <w:link w:val="af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1082"/>
  </w:style>
  <w:style w:type="table" w:styleId="af0">
    <w:name w:val="Table Grid"/>
    <w:basedOn w:val="a1"/>
    <w:uiPriority w:val="39"/>
    <w:rsid w:val="000E1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3247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32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/moi-uslugi/yuridicheskie-uslugi-dlya-fizicheskih-lits/podgotovka-i-ekspertiza-yuridicheskih-dokument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geniy\Documents\&#1053;&#1072;&#1089;&#1090;&#1088;&#1072;&#1080;&#1074;&#1072;&#1077;&#1084;&#1099;&#1077;%20&#1096;&#1072;&#1073;&#1083;&#1086;&#1085;&#1099;%20Office\&#1064;&#1040;&#1041;&#1051;&#1054;&#1053;%20&#1044;&#1051;&#1071;%20&#1070;&#1056;&#1044;&#1054;&#1050;&#1059;&#1052;&#1045;&#1053;&#1058;&#1054;&#104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ДЛЯ ЮРДОКУМЕНТОВ.dotx</Template>
  <TotalTime>1</TotalTime>
  <Pages>2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Волков Евгений Дмитриевич</Manager>
  <Company>https://evgeniyvolkov.ru</Company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Типовой образец</dc:subject>
  <dc:creator>Evgeniy</dc:creator>
  <cp:keywords>Типовой шаблон (образец) документа</cp:keywords>
  <dc:description/>
  <cp:lastModifiedBy>Evgeniy Mister</cp:lastModifiedBy>
  <cp:revision>2</cp:revision>
  <dcterms:created xsi:type="dcterms:W3CDTF">2026-09-08T06:15:00Z</dcterms:created>
  <dcterms:modified xsi:type="dcterms:W3CDTF">2026-09-08T06:15:00Z</dcterms:modified>
</cp:coreProperties>
</file>