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B7EA6" w14:textId="77777777" w:rsidR="001907DB" w:rsidRPr="001907DB" w:rsidRDefault="001907DB" w:rsidP="001907DB">
      <w:pPr>
        <w:jc w:val="left"/>
      </w:pPr>
      <w:r w:rsidRPr="001907DB">
        <w:t>В [наименование суда, в который подается ходатайство]</w:t>
      </w:r>
      <w:r w:rsidRPr="001907DB">
        <w:br/>
        <w:t>Адрес: [почтовый адрес суда]</w:t>
      </w:r>
    </w:p>
    <w:p w14:paraId="3FB6937A" w14:textId="77777777" w:rsidR="001907DB" w:rsidRPr="001907DB" w:rsidRDefault="001907DB" w:rsidP="001907DB">
      <w:pPr>
        <w:jc w:val="left"/>
      </w:pPr>
      <w:r w:rsidRPr="001907DB">
        <w:rPr>
          <w:b/>
          <w:bCs/>
        </w:rPr>
        <w:t>Заявитель (Истец):</w:t>
      </w:r>
      <w:r w:rsidRPr="001907DB">
        <w:t xml:space="preserve"> [ФИО гражданина или наименование организации]</w:t>
      </w:r>
      <w:r w:rsidRPr="001907DB">
        <w:br/>
        <w:t>Адрес: [адрес регистрации или места нахождения]</w:t>
      </w:r>
      <w:r w:rsidRPr="001907DB">
        <w:br/>
        <w:t>Телефон: [номер телефона заявителя]</w:t>
      </w:r>
      <w:r w:rsidRPr="001907DB">
        <w:br/>
        <w:t>Электронная почта: [адрес электронной почты]</w:t>
      </w:r>
      <w:r w:rsidRPr="001907DB">
        <w:br/>
        <w:t>Идентификатор (для физлица): [СНИЛС, ИНН, серия и номер паспорта]</w:t>
      </w:r>
    </w:p>
    <w:p w14:paraId="5A4492C0" w14:textId="77777777" w:rsidR="001907DB" w:rsidRPr="001907DB" w:rsidRDefault="001907DB" w:rsidP="001907DB">
      <w:pPr>
        <w:jc w:val="left"/>
      </w:pPr>
      <w:r w:rsidRPr="001907DB">
        <w:rPr>
          <w:b/>
          <w:bCs/>
        </w:rPr>
        <w:t>Ответчик:</w:t>
      </w:r>
      <w:r w:rsidRPr="001907DB">
        <w:t xml:space="preserve"> [ФИО гражданина или наименование компании]</w:t>
      </w:r>
      <w:r w:rsidRPr="001907DB">
        <w:br/>
        <w:t>Адрес: [адрес ответчика, телефон и реквизиты при наличии]</w:t>
      </w:r>
    </w:p>
    <w:p w14:paraId="13BEAB04" w14:textId="77777777" w:rsidR="001907DB" w:rsidRPr="001907DB" w:rsidRDefault="001907DB" w:rsidP="001907DB">
      <w:pPr>
        <w:jc w:val="left"/>
      </w:pPr>
      <w:r w:rsidRPr="001907DB">
        <w:t>Дело № [указывается номер дела, если иск уже подан, либо «к исковому заявлению»]</w:t>
      </w:r>
    </w:p>
    <w:p w14:paraId="14B37513" w14:textId="77777777" w:rsidR="001907DB" w:rsidRPr="001907DB" w:rsidRDefault="001907DB" w:rsidP="001907DB">
      <w:pPr>
        <w:jc w:val="center"/>
      </w:pPr>
      <w:r w:rsidRPr="001907DB">
        <w:rPr>
          <w:b/>
          <w:bCs/>
        </w:rPr>
        <w:t>Ходатайство об отсрочке уплаты государственной пошлины</w:t>
      </w:r>
    </w:p>
    <w:p w14:paraId="439F0B5B" w14:textId="77777777" w:rsidR="001907DB" w:rsidRPr="001907DB" w:rsidRDefault="001907DB" w:rsidP="001907DB">
      <w:r w:rsidRPr="001907DB">
        <w:t>Заявитель обращается в [наименование суда] с исковым заявлением к [наименование Ответчика] о [указать предмет и суть заявленных требований: взыскание долга, убытков или иное требование].</w:t>
      </w:r>
    </w:p>
    <w:p w14:paraId="47837767" w14:textId="77777777" w:rsidR="001907DB" w:rsidRPr="001907DB" w:rsidRDefault="001907DB" w:rsidP="001907DB">
      <w:r w:rsidRPr="001907DB">
        <w:t>В силу положений процессуального законодательства и норм главы 25.3 Налогового кодекса РФ при подаче указанного искового заявления подлежит уплате государственная пошлина. Согласно выполненному расчету ее размер составляет [СУММА] рублей.</w:t>
      </w:r>
    </w:p>
    <w:p w14:paraId="19887FFD" w14:textId="77777777" w:rsidR="001907DB" w:rsidRPr="001907DB" w:rsidRDefault="001907DB" w:rsidP="001907DB">
      <w:r w:rsidRPr="001907DB">
        <w:t>В настоящий момент Заявитель объективно не имеет возможности единовременно внести указанную денежную сумму в бюджет. Имущественное и финансовое положение Заявителя исключает возможность оплаты пошлины при подаче иска по следующим причинам: [кратко описать обстоятельства: для физлица — потеря дохода, статус безработного, низкий заработок, наличие иждивенцев, дорогостоящее лечение; для юрлица — блокировка счетов, нулевые остатки, кассовый разрыв].</w:t>
      </w:r>
    </w:p>
    <w:p w14:paraId="24A2D106" w14:textId="77777777" w:rsidR="001907DB" w:rsidRPr="001907DB" w:rsidRDefault="001907DB" w:rsidP="001907DB">
      <w:r w:rsidRPr="001907DB">
        <w:t>Тяжелое финансовое положение подтверждается следующими документами: [перечислить прилагаемые справки: выписки по счетам об остатках средств, справка о доходах, копия трудовой книжки с записью об увольнении, сведения из налогового органа о перечне открытых счетов].</w:t>
      </w:r>
    </w:p>
    <w:p w14:paraId="15398AEE" w14:textId="77777777" w:rsidR="001907DB" w:rsidRPr="001907DB" w:rsidRDefault="001907DB" w:rsidP="001907DB">
      <w:r w:rsidRPr="001907DB">
        <w:t>При этом Заявитель рассчитывает восстановить платежеспособность и уплатить государственную пошлину по результатам разрешения дела либо за счет планируемых поступлений: [указать источник будущего дохода, например: заключение новых контрактов, продажа имущества, получение зарплаты].</w:t>
      </w:r>
    </w:p>
    <w:p w14:paraId="5B938555" w14:textId="77777777" w:rsidR="001907DB" w:rsidRPr="001907DB" w:rsidRDefault="001907DB" w:rsidP="001907DB">
      <w:r w:rsidRPr="001907DB">
        <w:t>На основании статьи 333.41 Налогового кодекса Российской Федерации, а также статей 88, 90 Гражданского процессуального кодекса РФ (или статей 102, 105 Арбитражного процессуального кодекса РФ),</w:t>
      </w:r>
    </w:p>
    <w:p w14:paraId="456EE28C" w14:textId="77777777" w:rsidR="001907DB" w:rsidRPr="001907DB" w:rsidRDefault="001907DB" w:rsidP="001907DB">
      <w:pPr>
        <w:jc w:val="center"/>
      </w:pPr>
      <w:r w:rsidRPr="001907DB">
        <w:rPr>
          <w:b/>
          <w:bCs/>
        </w:rPr>
        <w:t>ПРОШУ СУД:</w:t>
      </w:r>
    </w:p>
    <w:p w14:paraId="49F5F870" w14:textId="77777777" w:rsidR="001907DB" w:rsidRPr="001907DB" w:rsidRDefault="001907DB" w:rsidP="001907DB">
      <w:r w:rsidRPr="001907DB">
        <w:t>Предоставить отсрочку уплаты государственной пошлины в размере [СУММА] рублей по настоящему делу до вынесения итогового судебного акта по существу спора (либо до определенной даты: «__» ________ 20__ г.).</w:t>
      </w:r>
    </w:p>
    <w:p w14:paraId="7C48C9E2" w14:textId="77777777" w:rsidR="001907DB" w:rsidRPr="001907DB" w:rsidRDefault="001907DB" w:rsidP="001907DB">
      <w:r w:rsidRPr="001907DB">
        <w:t>Приложения:</w:t>
      </w:r>
    </w:p>
    <w:p w14:paraId="0F75E435" w14:textId="77777777" w:rsidR="001907DB" w:rsidRPr="001907DB" w:rsidRDefault="001907DB" w:rsidP="001907DB">
      <w:pPr>
        <w:numPr>
          <w:ilvl w:val="0"/>
          <w:numId w:val="8"/>
        </w:numPr>
      </w:pPr>
      <w:r w:rsidRPr="001907DB">
        <w:lastRenderedPageBreak/>
        <w:t>справка налогового органа о наличии (отсутствии) открытых банковских счетов заявителя;</w:t>
      </w:r>
    </w:p>
    <w:p w14:paraId="38C07788" w14:textId="77777777" w:rsidR="001907DB" w:rsidRPr="001907DB" w:rsidRDefault="001907DB" w:rsidP="001907DB">
      <w:pPr>
        <w:numPr>
          <w:ilvl w:val="0"/>
          <w:numId w:val="8"/>
        </w:numPr>
      </w:pPr>
      <w:r w:rsidRPr="001907DB">
        <w:t>справки из обслуживающих банков об остатках денежных средств на всех открытых счетах заявителя;</w:t>
      </w:r>
    </w:p>
    <w:p w14:paraId="4AB671AD" w14:textId="77777777" w:rsidR="001907DB" w:rsidRPr="001907DB" w:rsidRDefault="001907DB" w:rsidP="001907DB">
      <w:pPr>
        <w:numPr>
          <w:ilvl w:val="0"/>
          <w:numId w:val="8"/>
        </w:numPr>
      </w:pPr>
      <w:r w:rsidRPr="001907DB">
        <w:t>документы, подтверждающие основания ухудшения финансового состояния (справка о доходах, копия приказа об увольнении, медицинские документы);</w:t>
      </w:r>
    </w:p>
    <w:p w14:paraId="5433C872" w14:textId="77777777" w:rsidR="001907DB" w:rsidRPr="001907DB" w:rsidRDefault="001907DB" w:rsidP="001907DB">
      <w:pPr>
        <w:numPr>
          <w:ilvl w:val="0"/>
          <w:numId w:val="8"/>
        </w:numPr>
      </w:pPr>
      <w:r w:rsidRPr="001907DB">
        <w:t>сведения о наличии лиц на иждивении (свидетельства о рождении детей, справки об инвалидности);</w:t>
      </w:r>
    </w:p>
    <w:p w14:paraId="619DAC02" w14:textId="77777777" w:rsidR="001907DB" w:rsidRPr="001907DB" w:rsidRDefault="001907DB" w:rsidP="001907DB">
      <w:pPr>
        <w:numPr>
          <w:ilvl w:val="0"/>
          <w:numId w:val="8"/>
        </w:numPr>
      </w:pPr>
      <w:r w:rsidRPr="001907DB">
        <w:t>доверенность или иной документ, подтверждающий полномочия представителя на подписание ходатайства.</w:t>
      </w:r>
    </w:p>
    <w:p w14:paraId="78DCA675" w14:textId="77777777" w:rsidR="001907DB" w:rsidRPr="001907DB" w:rsidRDefault="001907DB" w:rsidP="001907DB">
      <w:r w:rsidRPr="001907DB">
        <w:t>«__» ________ 20__ г.</w:t>
      </w:r>
    </w:p>
    <w:p w14:paraId="43EADF9F" w14:textId="77777777" w:rsidR="001907DB" w:rsidRPr="001907DB" w:rsidRDefault="001907DB" w:rsidP="001907DB">
      <w:r w:rsidRPr="001907DB">
        <w:t>________________ / [Фамилия И.О.]</w:t>
      </w:r>
    </w:p>
    <w:p w14:paraId="040E965B" w14:textId="77777777" w:rsidR="0083247E" w:rsidRPr="001907DB" w:rsidRDefault="0083247E" w:rsidP="001907DB"/>
    <w:sectPr w:rsidR="0083247E" w:rsidRPr="001907DB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121F0" w14:textId="77777777" w:rsidR="003E21D3" w:rsidRDefault="003E21D3" w:rsidP="00AA1082">
      <w:pPr>
        <w:spacing w:after="0" w:line="240" w:lineRule="auto"/>
      </w:pPr>
      <w:r>
        <w:separator/>
      </w:r>
    </w:p>
  </w:endnote>
  <w:endnote w:type="continuationSeparator" w:id="0">
    <w:p w14:paraId="3BB3EE44" w14:textId="77777777" w:rsidR="003E21D3" w:rsidRDefault="003E21D3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6BACE" w14:textId="77777777" w:rsidR="003E21D3" w:rsidRDefault="003E21D3" w:rsidP="00AA1082">
      <w:pPr>
        <w:spacing w:after="0" w:line="240" w:lineRule="auto"/>
      </w:pPr>
      <w:r>
        <w:separator/>
      </w:r>
    </w:p>
  </w:footnote>
  <w:footnote w:type="continuationSeparator" w:id="0">
    <w:p w14:paraId="03674666" w14:textId="77777777" w:rsidR="003E21D3" w:rsidRDefault="003E21D3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3"/>
  </w:num>
  <w:num w:numId="2" w16cid:durableId="240985651">
    <w:abstractNumId w:val="5"/>
  </w:num>
  <w:num w:numId="3" w16cid:durableId="605964312">
    <w:abstractNumId w:val="0"/>
  </w:num>
  <w:num w:numId="4" w16cid:durableId="1033266515">
    <w:abstractNumId w:val="6"/>
  </w:num>
  <w:num w:numId="5" w16cid:durableId="1411729518">
    <w:abstractNumId w:val="1"/>
  </w:num>
  <w:num w:numId="6" w16cid:durableId="1846362493">
    <w:abstractNumId w:val="4"/>
  </w:num>
  <w:num w:numId="7" w16cid:durableId="129792228">
    <w:abstractNumId w:val="2"/>
  </w:num>
  <w:num w:numId="8" w16cid:durableId="18845114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D025F"/>
    <w:rsid w:val="003E21D3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2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2026-09-08T04:22:00Z</dcterms:created>
  <dcterms:modified xsi:type="dcterms:W3CDTF">2026-09-08T04:22:00Z</dcterms:modified>
</cp:coreProperties>
</file>