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8AE59" w14:textId="77777777" w:rsidR="003C6F69" w:rsidRPr="003C6F69" w:rsidRDefault="003C6F69" w:rsidP="003C6F69">
      <w:pPr>
        <w:jc w:val="left"/>
      </w:pPr>
      <w:r w:rsidRPr="003C6F69">
        <w:t>В [наименование районного / городского суда или судебного участка]</w:t>
      </w:r>
      <w:r w:rsidRPr="003C6F69">
        <w:br/>
        <w:t>Адрес: [индекс, город, улица, дом]</w:t>
      </w:r>
    </w:p>
    <w:p w14:paraId="24957A67" w14:textId="77777777" w:rsidR="003C6F69" w:rsidRPr="003C6F69" w:rsidRDefault="003C6F69" w:rsidP="003C6F69">
      <w:pPr>
        <w:jc w:val="left"/>
      </w:pPr>
      <w:r w:rsidRPr="003C6F69">
        <w:rPr>
          <w:b/>
          <w:bCs/>
        </w:rPr>
        <w:t>Судья:</w:t>
      </w:r>
      <w:r w:rsidRPr="003C6F69">
        <w:t xml:space="preserve"> [Фамилия И.О., если известен]</w:t>
      </w:r>
    </w:p>
    <w:p w14:paraId="158594BE" w14:textId="77777777" w:rsidR="003C6F69" w:rsidRPr="003C6F69" w:rsidRDefault="003C6F69" w:rsidP="003C6F69">
      <w:pPr>
        <w:jc w:val="left"/>
      </w:pPr>
      <w:r w:rsidRPr="003C6F69">
        <w:rPr>
          <w:b/>
          <w:bCs/>
        </w:rPr>
        <w:t>Дело №:</w:t>
      </w:r>
      <w:r w:rsidRPr="003C6F69">
        <w:t xml:space="preserve"> [номер судебного дела]</w:t>
      </w:r>
    </w:p>
    <w:p w14:paraId="40A7EFE6" w14:textId="77777777" w:rsidR="003C6F69" w:rsidRPr="003C6F69" w:rsidRDefault="003C6F69" w:rsidP="003C6F69">
      <w:pPr>
        <w:jc w:val="left"/>
      </w:pPr>
      <w:r w:rsidRPr="003C6F69">
        <w:rPr>
          <w:b/>
          <w:bCs/>
        </w:rPr>
        <w:t>Истец:</w:t>
      </w:r>
      <w:r w:rsidRPr="003C6F69">
        <w:t xml:space="preserve"> [ФИО или наименование организации]</w:t>
      </w:r>
      <w:r w:rsidRPr="003C6F69">
        <w:br/>
        <w:t>Адрес: [адрес места жительства или нахождения]</w:t>
      </w:r>
      <w:r w:rsidRPr="003C6F69">
        <w:br/>
        <w:t>Телефон: [номер телефона]</w:t>
      </w:r>
      <w:r w:rsidRPr="003C6F69">
        <w:br/>
        <w:t>Электронная почта: [адрес электронной почты]</w:t>
      </w:r>
    </w:p>
    <w:p w14:paraId="05AB3136" w14:textId="77777777" w:rsidR="003C6F69" w:rsidRPr="003C6F69" w:rsidRDefault="003C6F69" w:rsidP="003C6F69">
      <w:pPr>
        <w:jc w:val="left"/>
      </w:pPr>
      <w:r w:rsidRPr="003C6F69">
        <w:rPr>
          <w:b/>
          <w:bCs/>
        </w:rPr>
        <w:t>Ответчик:</w:t>
      </w:r>
      <w:r w:rsidRPr="003C6F69">
        <w:t xml:space="preserve"> [ФИО или наименование организации]</w:t>
      </w:r>
      <w:r w:rsidRPr="003C6F69">
        <w:br/>
        <w:t>Адрес: [адрес места жительства или нахождения]</w:t>
      </w:r>
      <w:r w:rsidRPr="003C6F69">
        <w:br/>
        <w:t>Телефон: [номер телефона]</w:t>
      </w:r>
      <w:r w:rsidRPr="003C6F69">
        <w:br/>
        <w:t>Электронная почта: [адрес электронной почты]</w:t>
      </w:r>
    </w:p>
    <w:p w14:paraId="138B9240" w14:textId="77777777" w:rsidR="003C6F69" w:rsidRPr="003C6F69" w:rsidRDefault="003C6F69" w:rsidP="003C6F69">
      <w:pPr>
        <w:jc w:val="left"/>
      </w:pPr>
      <w:r w:rsidRPr="003C6F69">
        <w:rPr>
          <w:b/>
          <w:bCs/>
        </w:rPr>
        <w:t>Заявитель:</w:t>
      </w:r>
      <w:r w:rsidRPr="003C6F69">
        <w:t xml:space="preserve"> [процессуальный статус: Истец / Ответчик / Представитель]</w:t>
      </w:r>
    </w:p>
    <w:p w14:paraId="6C766C7A" w14:textId="77777777" w:rsidR="003C6F69" w:rsidRPr="003C6F69" w:rsidRDefault="003C6F69" w:rsidP="003C6F69">
      <w:pPr>
        <w:jc w:val="center"/>
      </w:pPr>
      <w:r w:rsidRPr="003C6F69">
        <w:rPr>
          <w:b/>
          <w:bCs/>
        </w:rPr>
        <w:t>Ходатайство</w:t>
      </w:r>
      <w:r w:rsidRPr="003C6F69">
        <w:br/>
      </w:r>
      <w:r w:rsidRPr="003C6F69">
        <w:rPr>
          <w:b/>
          <w:bCs/>
        </w:rPr>
        <w:t>об отложении судебного заседания</w:t>
      </w:r>
    </w:p>
    <w:p w14:paraId="162C6C40" w14:textId="77777777" w:rsidR="003C6F69" w:rsidRPr="003C6F69" w:rsidRDefault="003C6F69" w:rsidP="003C6F69">
      <w:r w:rsidRPr="003C6F69">
        <w:t>В производстве [наименование суда] находится гражданское дело № [номер дела] по исковому заявлению [ФИО или наименование истца] к [ФИО или наименование ответчика] о [предмет исковых требований].</w:t>
      </w:r>
    </w:p>
    <w:p w14:paraId="41418454" w14:textId="77777777" w:rsidR="003C6F69" w:rsidRPr="003C6F69" w:rsidRDefault="003C6F69" w:rsidP="003C6F69">
      <w:r w:rsidRPr="003C6F69">
        <w:t>Судебное заседание по указанному делу назначено на «__» ________ 20__ г. в __ час. __ мин.</w:t>
      </w:r>
    </w:p>
    <w:p w14:paraId="097E6362" w14:textId="77777777" w:rsidR="003C6F69" w:rsidRPr="003C6F69" w:rsidRDefault="003C6F69" w:rsidP="003C6F69">
      <w:r w:rsidRPr="003C6F69">
        <w:t>Заявитель не имеет фактической возможности явиться в назначенное время по уважительной причине: [подробно указать обстоятельство, например, внезапное острое заболевание с оформлением листка нетрудоспособности / нахождение в служебной командировке / поздний ввод в дело представителя и отсутствие времени на изучение томов дела / невозможность явки вызванного свидетеля].</w:t>
      </w:r>
    </w:p>
    <w:p w14:paraId="50B76A69" w14:textId="77777777" w:rsidR="003C6F69" w:rsidRPr="003C6F69" w:rsidRDefault="003C6F69" w:rsidP="003C6F69">
      <w:r w:rsidRPr="003C6F69">
        <w:t>Данные обстоятельства объективно препятствуют личному участию в судебном заседании и реализации процессуальных прав. Указанная причина подтверждается следующими доказательствами: [перечислить реквизиты медицинских справок, командировочных удостоверений, билетов или иных документов].</w:t>
      </w:r>
    </w:p>
    <w:p w14:paraId="277A26BF" w14:textId="77777777" w:rsidR="003C6F69" w:rsidRPr="003C6F69" w:rsidRDefault="003C6F69" w:rsidP="003C6F69">
      <w:r w:rsidRPr="003C6F69">
        <w:t>Рассмотрение дела в отсутствие стороны нарушит принцип равноправия и состязательности сторон, закрепленный статьей 12 Гражданского процессуального кодекса Российской Федерации. Кроме того, заявитель намерен лично дать пояснения по существу спора, заявить ряд процессуальных ходатайств и представить письменные доказательства, имеющие существенное значение для правильного разрешения спора.</w:t>
      </w:r>
    </w:p>
    <w:p w14:paraId="142D36BF" w14:textId="77777777" w:rsidR="003C6F69" w:rsidRPr="003C6F69" w:rsidRDefault="003C6F69" w:rsidP="003C6F69">
      <w:r w:rsidRPr="003C6F69">
        <w:t>В соответствии с частями 1 и 2 статьи 167 Гражданского процессуального кодекса Российской Федерации лица, участвующие в деле, обязаны известить суд о причинах неявки и представить доказательства уважительности этих причин. Суд вправе отложить разбирательство дела при наличии сведений об уважительности причин неявки стороны.</w:t>
      </w:r>
    </w:p>
    <w:p w14:paraId="2599EA32" w14:textId="77777777" w:rsidR="003C6F69" w:rsidRPr="003C6F69" w:rsidRDefault="003C6F69" w:rsidP="003C6F69">
      <w:r w:rsidRPr="003C6F69">
        <w:lastRenderedPageBreak/>
        <w:t>На основании статьи 169 Гражданского процессуального кодекса Российской Федерации отложение разбирательства дела допускается в случаях, предусмотренных настоящим Кодексом, а также в случае, если суд признает невозможным рассмотрение дела в этом судебном заседании вследствие неявки кого-либо из участников процесса или необходимости представления дополнительных доказательств.</w:t>
      </w:r>
    </w:p>
    <w:p w14:paraId="1CBA4B78" w14:textId="77777777" w:rsidR="003C6F69" w:rsidRPr="003C6F69" w:rsidRDefault="003C6F69" w:rsidP="003C6F69">
      <w:r w:rsidRPr="003C6F69">
        <w:t>Руководствуясь статьями 35, 166, 167, 169 Гражданского процессуального кодекса Российской Федерации,</w:t>
      </w:r>
    </w:p>
    <w:p w14:paraId="31EE0320" w14:textId="77777777" w:rsidR="003C6F69" w:rsidRPr="003C6F69" w:rsidRDefault="003C6F69" w:rsidP="003C6F69">
      <w:pPr>
        <w:jc w:val="center"/>
      </w:pPr>
      <w:r w:rsidRPr="003C6F69">
        <w:rPr>
          <w:b/>
          <w:bCs/>
        </w:rPr>
        <w:t>ПРОШУ:</w:t>
      </w:r>
    </w:p>
    <w:p w14:paraId="12FAB5E0" w14:textId="77777777" w:rsidR="003C6F69" w:rsidRPr="003C6F69" w:rsidRDefault="003C6F69" w:rsidP="003C6F69">
      <w:r w:rsidRPr="003C6F69">
        <w:t>1. Отложить судебное заседание по гражданскому делу № [номер дела], назначенное на «__» ________ 20__ г. в __ час. __ мин., на более позднюю дату.</w:t>
      </w:r>
    </w:p>
    <w:p w14:paraId="371FFE49" w14:textId="77777777" w:rsidR="003C6F69" w:rsidRPr="003C6F69" w:rsidRDefault="003C6F69" w:rsidP="003C6F69">
      <w:r w:rsidRPr="003C6F69">
        <w:t>2. Известить заявителя о времени и месте следующего судебного заседания по указанным в ходатайстве контактным данным.</w:t>
      </w:r>
    </w:p>
    <w:p w14:paraId="616AFAED" w14:textId="77777777" w:rsidR="003C6F69" w:rsidRPr="003C6F69" w:rsidRDefault="003C6F69" w:rsidP="003C6F69">
      <w:r w:rsidRPr="003C6F69">
        <w:rPr>
          <w:b/>
          <w:bCs/>
        </w:rPr>
        <w:t>Приложения:</w:t>
      </w:r>
    </w:p>
    <w:p w14:paraId="60295014" w14:textId="77777777" w:rsidR="003C6F69" w:rsidRPr="003C6F69" w:rsidRDefault="003C6F69" w:rsidP="003C6F69">
      <w:pPr>
        <w:numPr>
          <w:ilvl w:val="0"/>
          <w:numId w:val="9"/>
        </w:numPr>
      </w:pPr>
      <w:r w:rsidRPr="003C6F69">
        <w:t>копия документа, подтверждающего уважительность причины неявки (листок нетрудоспособности, приказ о командировке, билеты и т.п.);</w:t>
      </w:r>
    </w:p>
    <w:p w14:paraId="2BF20461" w14:textId="77777777" w:rsidR="003C6F69" w:rsidRPr="003C6F69" w:rsidRDefault="003C6F69" w:rsidP="003C6F69">
      <w:pPr>
        <w:numPr>
          <w:ilvl w:val="0"/>
          <w:numId w:val="9"/>
        </w:numPr>
      </w:pPr>
      <w:r w:rsidRPr="003C6F69">
        <w:t>копия доверенности представителя (если ходатайство подает представитель);</w:t>
      </w:r>
    </w:p>
    <w:p w14:paraId="7E9ED367" w14:textId="77777777" w:rsidR="003C6F69" w:rsidRPr="003C6F69" w:rsidRDefault="003C6F69" w:rsidP="003C6F69">
      <w:pPr>
        <w:numPr>
          <w:ilvl w:val="0"/>
          <w:numId w:val="9"/>
        </w:numPr>
      </w:pPr>
      <w:r w:rsidRPr="003C6F69">
        <w:t>документы, подтверждающие направление копии ходатайства лицам, участвующим в деле (при наличии).</w:t>
      </w:r>
    </w:p>
    <w:p w14:paraId="2E211247" w14:textId="77777777" w:rsidR="003C6F69" w:rsidRPr="003C6F69" w:rsidRDefault="003C6F69" w:rsidP="003C6F69">
      <w:r w:rsidRPr="003C6F69">
        <w:t>«__» ________ 20__ г.</w:t>
      </w:r>
    </w:p>
    <w:p w14:paraId="45C6EB02" w14:textId="77777777" w:rsidR="003C6F69" w:rsidRPr="003C6F69" w:rsidRDefault="003C6F69" w:rsidP="003C6F69">
      <w:r w:rsidRPr="003C6F69">
        <w:t>________________ / [Фамилия И.О.]</w:t>
      </w:r>
    </w:p>
    <w:p w14:paraId="040E965B" w14:textId="77777777" w:rsidR="0083247E" w:rsidRPr="003C6F69" w:rsidRDefault="0083247E" w:rsidP="003C6F69"/>
    <w:sectPr w:rsidR="0083247E" w:rsidRPr="003C6F69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1AE96" w14:textId="77777777" w:rsidR="000752E4" w:rsidRDefault="000752E4" w:rsidP="00AA1082">
      <w:pPr>
        <w:spacing w:after="0" w:line="240" w:lineRule="auto"/>
      </w:pPr>
      <w:r>
        <w:separator/>
      </w:r>
    </w:p>
  </w:endnote>
  <w:endnote w:type="continuationSeparator" w:id="0">
    <w:p w14:paraId="00BA0EEE" w14:textId="77777777" w:rsidR="000752E4" w:rsidRDefault="000752E4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00DDB" w14:textId="77777777" w:rsidR="000752E4" w:rsidRDefault="000752E4" w:rsidP="00AA1082">
      <w:pPr>
        <w:spacing w:after="0" w:line="240" w:lineRule="auto"/>
      </w:pPr>
      <w:r>
        <w:separator/>
      </w:r>
    </w:p>
  </w:footnote>
  <w:footnote w:type="continuationSeparator" w:id="0">
    <w:p w14:paraId="27837C3C" w14:textId="77777777" w:rsidR="000752E4" w:rsidRDefault="000752E4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4"/>
  </w:num>
  <w:num w:numId="2" w16cid:durableId="240985651">
    <w:abstractNumId w:val="6"/>
  </w:num>
  <w:num w:numId="3" w16cid:durableId="605964312">
    <w:abstractNumId w:val="0"/>
  </w:num>
  <w:num w:numId="4" w16cid:durableId="1033266515">
    <w:abstractNumId w:val="7"/>
  </w:num>
  <w:num w:numId="5" w16cid:durableId="1411729518">
    <w:abstractNumId w:val="1"/>
  </w:num>
  <w:num w:numId="6" w16cid:durableId="1846362493">
    <w:abstractNumId w:val="5"/>
  </w:num>
  <w:num w:numId="7" w16cid:durableId="129792228">
    <w:abstractNumId w:val="2"/>
  </w:num>
  <w:num w:numId="8" w16cid:durableId="1884511469">
    <w:abstractNumId w:val="8"/>
  </w:num>
  <w:num w:numId="9" w16cid:durableId="1406104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752E4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C6F69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2026-09-08T04:26:00Z</dcterms:created>
  <dcterms:modified xsi:type="dcterms:W3CDTF">2026-09-08T04:26:00Z</dcterms:modified>
</cp:coreProperties>
</file>