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AE113" w14:textId="77777777" w:rsidR="00876BE3" w:rsidRPr="00876BE3" w:rsidRDefault="00876BE3" w:rsidP="00876BE3">
      <w:pPr>
        <w:jc w:val="left"/>
      </w:pPr>
      <w:r w:rsidRPr="00876BE3">
        <w:t>В [Наименование районного / городского суда]</w:t>
      </w:r>
      <w:r w:rsidRPr="00876BE3">
        <w:br/>
        <w:t>Адрес: [Индекс, город, улица, дом]</w:t>
      </w:r>
    </w:p>
    <w:p w14:paraId="13494DCD" w14:textId="77777777" w:rsidR="00876BE3" w:rsidRPr="00876BE3" w:rsidRDefault="00876BE3" w:rsidP="00876BE3">
      <w:pPr>
        <w:jc w:val="left"/>
      </w:pPr>
      <w:r w:rsidRPr="00876BE3">
        <w:rPr>
          <w:b/>
          <w:bCs/>
        </w:rPr>
        <w:t>Судья:</w:t>
      </w:r>
      <w:r w:rsidRPr="00876BE3">
        <w:t xml:space="preserve"> [Фамилия И.О. судьи, если известна]</w:t>
      </w:r>
      <w:r w:rsidRPr="00876BE3">
        <w:br/>
      </w:r>
      <w:r w:rsidRPr="00876BE3">
        <w:rPr>
          <w:b/>
          <w:bCs/>
        </w:rPr>
        <w:t>Дело №:</w:t>
      </w:r>
      <w:r w:rsidRPr="00876BE3">
        <w:t xml:space="preserve"> [Номер гражданского дела]</w:t>
      </w:r>
    </w:p>
    <w:p w14:paraId="7E3A7847" w14:textId="77777777" w:rsidR="00876BE3" w:rsidRPr="00876BE3" w:rsidRDefault="00876BE3" w:rsidP="00876BE3">
      <w:pPr>
        <w:jc w:val="left"/>
      </w:pPr>
      <w:r w:rsidRPr="00876BE3">
        <w:rPr>
          <w:b/>
          <w:bCs/>
        </w:rPr>
        <w:t>Истец:</w:t>
      </w:r>
      <w:r w:rsidRPr="00876BE3">
        <w:t xml:space="preserve"> [ФИО гражданина или наименование организации]</w:t>
      </w:r>
      <w:r w:rsidRPr="00876BE3">
        <w:br/>
        <w:t>Адрес: [Адрес регистрации или места нахождения]</w:t>
      </w:r>
      <w:r w:rsidRPr="00876BE3">
        <w:br/>
        <w:t>Телефон: [Номер телефона]</w:t>
      </w:r>
      <w:r w:rsidRPr="00876BE3">
        <w:br/>
        <w:t>Электронная почта: [Адрес электронной почты]</w:t>
      </w:r>
    </w:p>
    <w:p w14:paraId="24252E96" w14:textId="77777777" w:rsidR="00876BE3" w:rsidRPr="00876BE3" w:rsidRDefault="00876BE3" w:rsidP="00876BE3">
      <w:pPr>
        <w:jc w:val="left"/>
      </w:pPr>
      <w:r w:rsidRPr="00876BE3">
        <w:rPr>
          <w:b/>
          <w:bCs/>
        </w:rPr>
        <w:t>Ответчик:</w:t>
      </w:r>
      <w:r w:rsidRPr="00876BE3">
        <w:t xml:space="preserve"> [ФИО гражданина или наименование организации]</w:t>
      </w:r>
      <w:r w:rsidRPr="00876BE3">
        <w:br/>
        <w:t>Адрес: [Адрес регистрации или места нахождения]</w:t>
      </w:r>
      <w:r w:rsidRPr="00876BE3">
        <w:br/>
        <w:t>Телефон: [Номер телефона, если известен]</w:t>
      </w:r>
    </w:p>
    <w:p w14:paraId="4178EE75" w14:textId="77777777" w:rsidR="00876BE3" w:rsidRPr="00876BE3" w:rsidRDefault="00876BE3" w:rsidP="00876BE3">
      <w:pPr>
        <w:jc w:val="center"/>
      </w:pPr>
      <w:r w:rsidRPr="00876BE3">
        <w:rPr>
          <w:b/>
          <w:bCs/>
        </w:rPr>
        <w:t>Ходатайство</w:t>
      </w:r>
      <w:r w:rsidRPr="00876BE3">
        <w:br/>
      </w:r>
      <w:r w:rsidRPr="00876BE3">
        <w:rPr>
          <w:b/>
          <w:bCs/>
        </w:rPr>
        <w:t>об истребовании доказательств по гражданскому делу</w:t>
      </w:r>
    </w:p>
    <w:p w14:paraId="5760E0A9" w14:textId="77777777" w:rsidR="00876BE3" w:rsidRPr="00876BE3" w:rsidRDefault="00876BE3" w:rsidP="00876BE3">
      <w:r w:rsidRPr="00876BE3">
        <w:t>В производстве [Наименование суда] находится гражданское дело № [Номер дела] по иску [ФИО или наименование истца] к [ФИО или наименование ответчика] о [Предмет исковых требований, например: о взыскании задолженности по договору займа].</w:t>
      </w:r>
    </w:p>
    <w:p w14:paraId="3A978B49" w14:textId="77777777" w:rsidR="00876BE3" w:rsidRPr="00876BE3" w:rsidRDefault="00876BE3" w:rsidP="00876BE3">
      <w:r w:rsidRPr="00876BE3">
        <w:t>Для правильного, всестороннего и объективного рассмотрения настоящего спора, а также для подтверждения факта [Указать юридически значимое обстоятельство, например: факта перечисления денежных средств на расчетный счет ответчика], заявителю необходимо представить суду следующие доказательства: [Точное наименование запрашиваемого документа или сведений, например: расширенную выписку по банковскому счету ответчика за период с даты по дату].</w:t>
      </w:r>
    </w:p>
    <w:p w14:paraId="62C74BD4" w14:textId="77777777" w:rsidR="00876BE3" w:rsidRPr="00876BE3" w:rsidRDefault="00876BE3" w:rsidP="00876BE3">
      <w:r w:rsidRPr="00876BE3">
        <w:t>Указанные документы имеют существенное значение для дела, поскольку они позволяют установить [Указать, какие именно выводы суд сможет сделать на основании этих материалов, например: факт реального движения средств между сторонами сделки].</w:t>
      </w:r>
    </w:p>
    <w:p w14:paraId="12B4FBD4" w14:textId="77777777" w:rsidR="00876BE3" w:rsidRPr="00876BE3" w:rsidRDefault="00876BE3" w:rsidP="00876BE3">
      <w:r w:rsidRPr="00876BE3">
        <w:t>В настоящее время запрашиваемые материалы находятся во владении [Указать наименование организации, органа или ФИО лица, у которого находится документ, а также его точный или известный адрес].</w:t>
      </w:r>
    </w:p>
    <w:p w14:paraId="442DB880" w14:textId="77777777" w:rsidR="00876BE3" w:rsidRPr="00876BE3" w:rsidRDefault="00876BE3" w:rsidP="00876BE3">
      <w:r w:rsidRPr="00876BE3">
        <w:t>Самостоятельно получить указанные доказательства сторона спора не имеет возможности по причине установленного законом специального режима доступа к информации. В частности, заявитель обращался с письменным запросом от «__» ________ 20__ г. к держателю сведений. В ответ на обращение было получено уведомление об отказе в предоставлении информации со ссылкой на режим охраняемой законом банковской (персональной, служебной) тайны.</w:t>
      </w:r>
    </w:p>
    <w:p w14:paraId="290BE117" w14:textId="77777777" w:rsidR="00876BE3" w:rsidRPr="00876BE3" w:rsidRDefault="00876BE3" w:rsidP="00876BE3">
      <w:r w:rsidRPr="00876BE3">
        <w:t>В соответствии с частью 1 статьи 57 Гражданского процессуального кодекса Российской Федерации доказательства представляются сторонами и другими лицами, участвующими в деле. Суд вправе предложить им представить дополнительные доказательства. В случае, если представление необходимых доказательств для этих лиц затруднительно, суд по их ходатайству оказывает содействие в собирании и истребовании доказательств.</w:t>
      </w:r>
    </w:p>
    <w:p w14:paraId="47C6F9FC" w14:textId="77777777" w:rsidR="00876BE3" w:rsidRPr="00876BE3" w:rsidRDefault="00876BE3" w:rsidP="00876BE3">
      <w:r w:rsidRPr="00876BE3">
        <w:lastRenderedPageBreak/>
        <w:t>Согласно части 2 статьи 57 Гражданского процессуального кодекса РФ, в ходатайстве об истребовании доказательства должно быть обозначено само доказательство, указано, какие обстоятельства, имеющие значение для правильного рассмотрения и разрешения дела, могут быть подтверждены или опровергнуты этим доказательством, указаны причины, препятствующие самостоятельному получению доказательства, и место нахождения доказательства.</w:t>
      </w:r>
    </w:p>
    <w:p w14:paraId="37710F17" w14:textId="77777777" w:rsidR="00876BE3" w:rsidRPr="00876BE3" w:rsidRDefault="00876BE3" w:rsidP="00876BE3">
      <w:r w:rsidRPr="00876BE3">
        <w:t>На основании изложенного, руководствуясь статьями 35, 56, 57 Гражданского процессуального кодекса Российской Федерации,</w:t>
      </w:r>
    </w:p>
    <w:p w14:paraId="075CB755" w14:textId="77777777" w:rsidR="00876BE3" w:rsidRPr="00876BE3" w:rsidRDefault="00876BE3" w:rsidP="00876BE3">
      <w:pPr>
        <w:jc w:val="center"/>
      </w:pPr>
      <w:r w:rsidRPr="00876BE3">
        <w:rPr>
          <w:b/>
          <w:bCs/>
        </w:rPr>
        <w:t>ПРОШУ:</w:t>
      </w:r>
    </w:p>
    <w:p w14:paraId="0AF1E06B" w14:textId="77777777" w:rsidR="00876BE3" w:rsidRPr="00876BE3" w:rsidRDefault="00876BE3" w:rsidP="00876BE3">
      <w:r w:rsidRPr="00876BE3">
        <w:t>1. Истребовать у [Наименование банка, учреждения, организации или государственного органа, адрес]: [Точный перечень истребуемых документов, справок, выписок с указанием дат, реквизитов или временного периода].</w:t>
      </w:r>
      <w:r w:rsidRPr="00876BE3">
        <w:br/>
        <w:t>2. Выдать запрос на руки заявителю (представителю по доверенности) для самостоятельного направления адресату либо направить судебный запрос непосредственно в адрес указанной организации.</w:t>
      </w:r>
    </w:p>
    <w:p w14:paraId="7C3B269C" w14:textId="77777777" w:rsidR="00876BE3" w:rsidRPr="00876BE3" w:rsidRDefault="00876BE3" w:rsidP="00876BE3">
      <w:r w:rsidRPr="00876BE3">
        <w:t>Приложения:</w:t>
      </w:r>
    </w:p>
    <w:p w14:paraId="0445224A" w14:textId="77777777" w:rsidR="00876BE3" w:rsidRPr="00876BE3" w:rsidRDefault="00876BE3" w:rsidP="00876BE3">
      <w:pPr>
        <w:numPr>
          <w:ilvl w:val="0"/>
          <w:numId w:val="14"/>
        </w:numPr>
      </w:pPr>
      <w:r w:rsidRPr="00876BE3">
        <w:t>копия письменного запроса заявителя о выдаче сведений от «__» ________ 20__ г.;</w:t>
      </w:r>
    </w:p>
    <w:p w14:paraId="6B412ED9" w14:textId="77777777" w:rsidR="00876BE3" w:rsidRPr="00876BE3" w:rsidRDefault="00876BE3" w:rsidP="00876BE3">
      <w:pPr>
        <w:numPr>
          <w:ilvl w:val="0"/>
          <w:numId w:val="14"/>
        </w:numPr>
      </w:pPr>
      <w:r w:rsidRPr="00876BE3">
        <w:t>копия письменного ответа об отказе в предоставлении информации (либо почтовая квитанция об отправке запроса);</w:t>
      </w:r>
    </w:p>
    <w:p w14:paraId="3EAF1CFD" w14:textId="77777777" w:rsidR="00876BE3" w:rsidRPr="00876BE3" w:rsidRDefault="00876BE3" w:rsidP="00876BE3">
      <w:pPr>
        <w:numPr>
          <w:ilvl w:val="0"/>
          <w:numId w:val="14"/>
        </w:numPr>
      </w:pPr>
      <w:r w:rsidRPr="00876BE3">
        <w:t>копия доверенности представителя (если ходатайство подписано и подается представителем);</w:t>
      </w:r>
    </w:p>
    <w:p w14:paraId="5EF7EDF3" w14:textId="77777777" w:rsidR="00876BE3" w:rsidRPr="00876BE3" w:rsidRDefault="00876BE3" w:rsidP="00876BE3">
      <w:pPr>
        <w:numPr>
          <w:ilvl w:val="0"/>
          <w:numId w:val="14"/>
        </w:numPr>
      </w:pPr>
      <w:r w:rsidRPr="00876BE3">
        <w:t>копии ходатайства для лиц, участвующих в деле.</w:t>
      </w:r>
    </w:p>
    <w:p w14:paraId="68706D86" w14:textId="77777777" w:rsidR="00876BE3" w:rsidRPr="00876BE3" w:rsidRDefault="00876BE3" w:rsidP="00876BE3">
      <w:r w:rsidRPr="00876BE3">
        <w:t>«__» ________ 20__ г.</w:t>
      </w:r>
    </w:p>
    <w:p w14:paraId="3C269D40" w14:textId="77777777" w:rsidR="00876BE3" w:rsidRPr="00876BE3" w:rsidRDefault="00876BE3" w:rsidP="00876BE3">
      <w:r w:rsidRPr="00876BE3">
        <w:t>________________ / [Фамилия И.О.]</w:t>
      </w:r>
    </w:p>
    <w:p w14:paraId="040E965B" w14:textId="77777777" w:rsidR="0083247E" w:rsidRPr="00876BE3" w:rsidRDefault="0083247E" w:rsidP="00876BE3"/>
    <w:sectPr w:rsidR="0083247E" w:rsidRPr="00876BE3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B6D53" w14:textId="77777777" w:rsidR="000F610B" w:rsidRDefault="000F610B" w:rsidP="00AA1082">
      <w:pPr>
        <w:spacing w:after="0" w:line="240" w:lineRule="auto"/>
      </w:pPr>
      <w:r>
        <w:separator/>
      </w:r>
    </w:p>
  </w:endnote>
  <w:endnote w:type="continuationSeparator" w:id="0">
    <w:p w14:paraId="0E221087" w14:textId="77777777" w:rsidR="000F610B" w:rsidRDefault="000F610B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FF2C1" w14:textId="77777777" w:rsidR="000F610B" w:rsidRDefault="000F610B" w:rsidP="00AA1082">
      <w:pPr>
        <w:spacing w:after="0" w:line="240" w:lineRule="auto"/>
      </w:pPr>
      <w:r>
        <w:separator/>
      </w:r>
    </w:p>
  </w:footnote>
  <w:footnote w:type="continuationSeparator" w:id="0">
    <w:p w14:paraId="2E4B5CE3" w14:textId="77777777" w:rsidR="000F610B" w:rsidRDefault="000F610B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739A"/>
    <w:multiLevelType w:val="multilevel"/>
    <w:tmpl w:val="7A42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01A29"/>
    <w:multiLevelType w:val="multilevel"/>
    <w:tmpl w:val="A1E41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121395"/>
    <w:multiLevelType w:val="multilevel"/>
    <w:tmpl w:val="DDF6E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396EE3"/>
    <w:multiLevelType w:val="multilevel"/>
    <w:tmpl w:val="7E701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37023B"/>
    <w:multiLevelType w:val="multilevel"/>
    <w:tmpl w:val="9C86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7F3FD8"/>
    <w:multiLevelType w:val="multilevel"/>
    <w:tmpl w:val="124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5D4DD2"/>
    <w:multiLevelType w:val="multilevel"/>
    <w:tmpl w:val="803A9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854D13"/>
    <w:multiLevelType w:val="multilevel"/>
    <w:tmpl w:val="3CF0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917622"/>
    <w:multiLevelType w:val="multilevel"/>
    <w:tmpl w:val="AE1A8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2463D5"/>
    <w:multiLevelType w:val="multilevel"/>
    <w:tmpl w:val="6832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3F4750"/>
    <w:multiLevelType w:val="multilevel"/>
    <w:tmpl w:val="F9A2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517A00"/>
    <w:multiLevelType w:val="multilevel"/>
    <w:tmpl w:val="608A1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4700A0"/>
    <w:multiLevelType w:val="multilevel"/>
    <w:tmpl w:val="34C28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81033F"/>
    <w:multiLevelType w:val="multilevel"/>
    <w:tmpl w:val="614E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3481197">
    <w:abstractNumId w:val="4"/>
  </w:num>
  <w:num w:numId="2" w16cid:durableId="240985651">
    <w:abstractNumId w:val="7"/>
  </w:num>
  <w:num w:numId="3" w16cid:durableId="605964312">
    <w:abstractNumId w:val="0"/>
  </w:num>
  <w:num w:numId="4" w16cid:durableId="1033266515">
    <w:abstractNumId w:val="8"/>
  </w:num>
  <w:num w:numId="5" w16cid:durableId="1411729518">
    <w:abstractNumId w:val="1"/>
  </w:num>
  <w:num w:numId="6" w16cid:durableId="1846362493">
    <w:abstractNumId w:val="5"/>
  </w:num>
  <w:num w:numId="7" w16cid:durableId="129792228">
    <w:abstractNumId w:val="2"/>
  </w:num>
  <w:num w:numId="8" w16cid:durableId="1884511469">
    <w:abstractNumId w:val="11"/>
  </w:num>
  <w:num w:numId="9" w16cid:durableId="1406104138">
    <w:abstractNumId w:val="3"/>
  </w:num>
  <w:num w:numId="10" w16cid:durableId="436945115">
    <w:abstractNumId w:val="10"/>
  </w:num>
  <w:num w:numId="11" w16cid:durableId="1705016807">
    <w:abstractNumId w:val="9"/>
  </w:num>
  <w:num w:numId="12" w16cid:durableId="472796920">
    <w:abstractNumId w:val="13"/>
  </w:num>
  <w:num w:numId="13" w16cid:durableId="1589533648">
    <w:abstractNumId w:val="6"/>
  </w:num>
  <w:num w:numId="14" w16cid:durableId="13221505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175B2"/>
    <w:rsid w:val="00032788"/>
    <w:rsid w:val="00036031"/>
    <w:rsid w:val="00050A28"/>
    <w:rsid w:val="00050C30"/>
    <w:rsid w:val="000A043C"/>
    <w:rsid w:val="000C285E"/>
    <w:rsid w:val="000D675F"/>
    <w:rsid w:val="000E186D"/>
    <w:rsid w:val="000F610B"/>
    <w:rsid w:val="001170F7"/>
    <w:rsid w:val="00120DE9"/>
    <w:rsid w:val="00124C52"/>
    <w:rsid w:val="0013343E"/>
    <w:rsid w:val="00136CBC"/>
    <w:rsid w:val="001473CE"/>
    <w:rsid w:val="00155F96"/>
    <w:rsid w:val="00182611"/>
    <w:rsid w:val="001907DB"/>
    <w:rsid w:val="00190C20"/>
    <w:rsid w:val="002240D4"/>
    <w:rsid w:val="002246DE"/>
    <w:rsid w:val="00227EAA"/>
    <w:rsid w:val="00237FA4"/>
    <w:rsid w:val="00270715"/>
    <w:rsid w:val="002766D0"/>
    <w:rsid w:val="0029453C"/>
    <w:rsid w:val="002F5CED"/>
    <w:rsid w:val="00313859"/>
    <w:rsid w:val="0034007F"/>
    <w:rsid w:val="00353A0B"/>
    <w:rsid w:val="00367103"/>
    <w:rsid w:val="003756C8"/>
    <w:rsid w:val="0039714D"/>
    <w:rsid w:val="003B0986"/>
    <w:rsid w:val="003C6F69"/>
    <w:rsid w:val="003D025F"/>
    <w:rsid w:val="003E6878"/>
    <w:rsid w:val="0044556A"/>
    <w:rsid w:val="00445A3A"/>
    <w:rsid w:val="00456FEF"/>
    <w:rsid w:val="004603BF"/>
    <w:rsid w:val="00461B7D"/>
    <w:rsid w:val="00472E2F"/>
    <w:rsid w:val="0049039F"/>
    <w:rsid w:val="004C5E1A"/>
    <w:rsid w:val="004F2C3F"/>
    <w:rsid w:val="00504D90"/>
    <w:rsid w:val="00526F99"/>
    <w:rsid w:val="00536156"/>
    <w:rsid w:val="005B5F41"/>
    <w:rsid w:val="005D2098"/>
    <w:rsid w:val="00635318"/>
    <w:rsid w:val="00657808"/>
    <w:rsid w:val="00663857"/>
    <w:rsid w:val="00675063"/>
    <w:rsid w:val="006A1CAA"/>
    <w:rsid w:val="006C5935"/>
    <w:rsid w:val="006F310C"/>
    <w:rsid w:val="00774785"/>
    <w:rsid w:val="00790DDC"/>
    <w:rsid w:val="00793E2C"/>
    <w:rsid w:val="007E1463"/>
    <w:rsid w:val="007F2289"/>
    <w:rsid w:val="008057E1"/>
    <w:rsid w:val="00816162"/>
    <w:rsid w:val="0083238E"/>
    <w:rsid w:val="0083247E"/>
    <w:rsid w:val="00856E57"/>
    <w:rsid w:val="00876BE3"/>
    <w:rsid w:val="008D040A"/>
    <w:rsid w:val="008D439D"/>
    <w:rsid w:val="008D6FA0"/>
    <w:rsid w:val="008E1D79"/>
    <w:rsid w:val="008E5828"/>
    <w:rsid w:val="008F5BDE"/>
    <w:rsid w:val="00912571"/>
    <w:rsid w:val="00952E14"/>
    <w:rsid w:val="009703D4"/>
    <w:rsid w:val="00971545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67FCA"/>
    <w:rsid w:val="00B85BF0"/>
    <w:rsid w:val="00B90F31"/>
    <w:rsid w:val="00B97E35"/>
    <w:rsid w:val="00BA5E65"/>
    <w:rsid w:val="00BC02B9"/>
    <w:rsid w:val="00BE1BCA"/>
    <w:rsid w:val="00BF4602"/>
    <w:rsid w:val="00C04A7A"/>
    <w:rsid w:val="00C56C38"/>
    <w:rsid w:val="00C65A25"/>
    <w:rsid w:val="00C669A3"/>
    <w:rsid w:val="00CA0E6A"/>
    <w:rsid w:val="00CA3268"/>
    <w:rsid w:val="00CA3E33"/>
    <w:rsid w:val="00CC73D4"/>
    <w:rsid w:val="00D139FF"/>
    <w:rsid w:val="00D15699"/>
    <w:rsid w:val="00DC29EF"/>
    <w:rsid w:val="00DF6F94"/>
    <w:rsid w:val="00E0580E"/>
    <w:rsid w:val="00E05C29"/>
    <w:rsid w:val="00E11403"/>
    <w:rsid w:val="00E177D0"/>
    <w:rsid w:val="00E43C51"/>
    <w:rsid w:val="00E91859"/>
    <w:rsid w:val="00E97C68"/>
    <w:rsid w:val="00EA54C0"/>
    <w:rsid w:val="00EB518F"/>
    <w:rsid w:val="00F43595"/>
    <w:rsid w:val="00F56DD7"/>
    <w:rsid w:val="00F667EA"/>
    <w:rsid w:val="00F803C9"/>
    <w:rsid w:val="00F859F1"/>
    <w:rsid w:val="00F85CD5"/>
    <w:rsid w:val="00F94EAD"/>
    <w:rsid w:val="00FC725F"/>
    <w:rsid w:val="00FF143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0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2026-09-08T05:22:00Z</dcterms:created>
  <dcterms:modified xsi:type="dcterms:W3CDTF">2026-09-08T05:22:00Z</dcterms:modified>
</cp:coreProperties>
</file>