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8A2D1" w14:textId="77777777" w:rsidR="00515919" w:rsidRPr="00515919" w:rsidRDefault="00515919" w:rsidP="00515919">
      <w:pPr>
        <w:jc w:val="left"/>
      </w:pPr>
      <w:r w:rsidRPr="00515919">
        <w:t>В [Наименование суда]</w:t>
      </w:r>
      <w:r w:rsidRPr="00515919">
        <w:br/>
        <w:t>Адрес: [Почтовый индекс, город, улица, дом]</w:t>
      </w:r>
    </w:p>
    <w:p w14:paraId="091AEC4B" w14:textId="77777777" w:rsidR="00515919" w:rsidRPr="00515919" w:rsidRDefault="00515919" w:rsidP="00515919">
      <w:pPr>
        <w:jc w:val="left"/>
      </w:pPr>
      <w:r w:rsidRPr="00515919">
        <w:rPr>
          <w:b/>
          <w:bCs/>
        </w:rPr>
        <w:t>Судья:</w:t>
      </w:r>
      <w:r w:rsidRPr="00515919">
        <w:t xml:space="preserve"> [Фамилия, инициалы судьи, если известны]</w:t>
      </w:r>
    </w:p>
    <w:p w14:paraId="68E7ADD9" w14:textId="77777777" w:rsidR="00515919" w:rsidRPr="00515919" w:rsidRDefault="00515919" w:rsidP="00515919">
      <w:pPr>
        <w:jc w:val="left"/>
      </w:pPr>
      <w:r w:rsidRPr="00515919">
        <w:rPr>
          <w:b/>
          <w:bCs/>
        </w:rPr>
        <w:t>Дело №:</w:t>
      </w:r>
      <w:r w:rsidRPr="00515919">
        <w:t xml:space="preserve"> [Номер гражданского дела]</w:t>
      </w:r>
    </w:p>
    <w:p w14:paraId="1B053BEF" w14:textId="77777777" w:rsidR="00515919" w:rsidRPr="00515919" w:rsidRDefault="00515919" w:rsidP="00515919">
      <w:pPr>
        <w:jc w:val="left"/>
      </w:pPr>
      <w:r w:rsidRPr="00515919">
        <w:rPr>
          <w:b/>
          <w:bCs/>
        </w:rPr>
        <w:t>Истец:</w:t>
      </w:r>
      <w:r w:rsidRPr="00515919">
        <w:t xml:space="preserve"> [ФИО гражданина или наименование организации]</w:t>
      </w:r>
      <w:r w:rsidRPr="00515919">
        <w:br/>
        <w:t>Адрес: [Адрес места жительства или нахождения]</w:t>
      </w:r>
      <w:r w:rsidRPr="00515919">
        <w:br/>
        <w:t>Телефон: [Номер телефона]</w:t>
      </w:r>
      <w:r w:rsidRPr="00515919">
        <w:br/>
        <w:t>Электронная почта: [Адрес электронной почты]</w:t>
      </w:r>
    </w:p>
    <w:p w14:paraId="32D90FC6" w14:textId="77777777" w:rsidR="00515919" w:rsidRPr="00515919" w:rsidRDefault="00515919" w:rsidP="00515919">
      <w:pPr>
        <w:jc w:val="left"/>
      </w:pPr>
      <w:r w:rsidRPr="00515919">
        <w:rPr>
          <w:b/>
          <w:bCs/>
        </w:rPr>
        <w:t>Ответчик:</w:t>
      </w:r>
      <w:r w:rsidRPr="00515919">
        <w:t xml:space="preserve"> [ФИО гражданина или наименование организации]</w:t>
      </w:r>
      <w:r w:rsidRPr="00515919">
        <w:br/>
        <w:t>Адрес: [Адрес места жительства или нахождения]</w:t>
      </w:r>
    </w:p>
    <w:p w14:paraId="4C3EF180" w14:textId="77777777" w:rsidR="00515919" w:rsidRPr="00515919" w:rsidRDefault="00515919" w:rsidP="00515919">
      <w:pPr>
        <w:jc w:val="left"/>
      </w:pPr>
      <w:r w:rsidRPr="00515919">
        <w:rPr>
          <w:b/>
          <w:bCs/>
        </w:rPr>
        <w:t>Процессуальный статус заявителя:</w:t>
      </w:r>
      <w:r w:rsidRPr="00515919">
        <w:t xml:space="preserve"> [Истец / Ответчик / Третье лицо]</w:t>
      </w:r>
    </w:p>
    <w:p w14:paraId="25C39BC9" w14:textId="77777777" w:rsidR="00515919" w:rsidRPr="00515919" w:rsidRDefault="00515919" w:rsidP="00515919">
      <w:pPr>
        <w:jc w:val="center"/>
      </w:pPr>
      <w:r w:rsidRPr="00515919">
        <w:rPr>
          <w:b/>
          <w:bCs/>
        </w:rPr>
        <w:t>Ходатайство</w:t>
      </w:r>
      <w:r w:rsidRPr="00515919">
        <w:br/>
      </w:r>
      <w:r w:rsidRPr="00515919">
        <w:rPr>
          <w:b/>
          <w:bCs/>
        </w:rPr>
        <w:t>о приобщении к материалам гражданского дела видеозаписи и ее исследовании</w:t>
      </w:r>
    </w:p>
    <w:p w14:paraId="5C3C3127" w14:textId="77777777" w:rsidR="00515919" w:rsidRPr="00515919" w:rsidRDefault="00515919" w:rsidP="00515919">
      <w:r w:rsidRPr="00515919">
        <w:t>В производстве [Наименование суда] находится гражданское дело № [Номер дела] по иску [ФИО или наименование истца] к [ФИО или наименование ответчика] о [Предмет исковых требований].</w:t>
      </w:r>
    </w:p>
    <w:p w14:paraId="0C369BC8" w14:textId="77777777" w:rsidR="00515919" w:rsidRPr="00515919" w:rsidRDefault="00515919" w:rsidP="00515919">
      <w:r w:rsidRPr="00515919">
        <w:t>В подтверждение доводов о [указать конкретные обстоятельства: факт причинения вреда, нарушение условий договора, момент столкновения транспортных средств или иные факты] заявитель представляет видеозапись от «__» ________ 20__ г., зафиксированную в период с [Время] по [Время].</w:t>
      </w:r>
    </w:p>
    <w:p w14:paraId="26030FBD" w14:textId="77777777" w:rsidR="00515919" w:rsidRPr="00515919" w:rsidRDefault="00515919" w:rsidP="00515919">
      <w:r w:rsidRPr="00515919">
        <w:t>Согласно положениям статьи 55 Гражданского процессуального кодекса РФ, доказательствами по делу являются полученные в предусмотренном законом порядке сведения о фактах, на основе которых суд устанавливает наличие или отсутствие обстоятельств, обосновывающих требования и возражения сторон. К числу доказательств закон прямо относит аудио- и видеозаписи.</w:t>
      </w:r>
    </w:p>
    <w:p w14:paraId="5E7F9575" w14:textId="77777777" w:rsidR="00515919" w:rsidRPr="00515919" w:rsidRDefault="00515919" w:rsidP="00515919">
      <w:r w:rsidRPr="00515919">
        <w:t>В силу требований статьи 77 Гражданского процессуального кодекса РФ, лицо, представляющее аудио- и (или) видеозаписи на электронных или иных носителях либо ходатайствующее об их истребовании, обязано указать, когда, кем и в каких условиях осуществлялись записи.</w:t>
      </w:r>
    </w:p>
    <w:p w14:paraId="5F959480" w14:textId="77777777" w:rsidR="00515919" w:rsidRPr="00515919" w:rsidRDefault="00515919" w:rsidP="00515919">
      <w:r w:rsidRPr="00515919">
        <w:t>Во исполнение указанных процессуальных требований заявитель сообщает следующие сведения о видеозаписи:</w:t>
      </w:r>
    </w:p>
    <w:p w14:paraId="086EDB07" w14:textId="77777777" w:rsidR="00515919" w:rsidRPr="00515919" w:rsidRDefault="00515919" w:rsidP="00515919">
      <w:r w:rsidRPr="00515919">
        <w:t>1. Дата и точное время фиксации: «__» ________ 20__ г., в интервале с [</w:t>
      </w:r>
      <w:proofErr w:type="spellStart"/>
      <w:proofErr w:type="gramStart"/>
      <w:r w:rsidRPr="00515919">
        <w:t>Часы:Минуты</w:t>
      </w:r>
      <w:proofErr w:type="spellEnd"/>
      <w:proofErr w:type="gramEnd"/>
      <w:r w:rsidRPr="00515919">
        <w:t>] до [</w:t>
      </w:r>
      <w:proofErr w:type="spellStart"/>
      <w:proofErr w:type="gramStart"/>
      <w:r w:rsidRPr="00515919">
        <w:t>Часы:Минуты</w:t>
      </w:r>
      <w:proofErr w:type="spellEnd"/>
      <w:proofErr w:type="gramEnd"/>
      <w:r w:rsidRPr="00515919">
        <w:t>];</w:t>
      </w:r>
    </w:p>
    <w:p w14:paraId="1FD55DEF" w14:textId="77777777" w:rsidR="00515919" w:rsidRPr="00515919" w:rsidRDefault="00515919" w:rsidP="00515919">
      <w:r w:rsidRPr="00515919">
        <w:t>2. Место проведения съемки: [указать точный адрес, ориентиры на местности или границы помещения];</w:t>
      </w:r>
    </w:p>
    <w:p w14:paraId="57814AC0" w14:textId="77777777" w:rsidR="00515919" w:rsidRPr="00515919" w:rsidRDefault="00515919" w:rsidP="00515919">
      <w:r w:rsidRPr="00515919">
        <w:t>3. Лицо, производившее съемку: [указать ФИО лица, либо сведения о принадлежности камеры видеонаблюдения, регистратора автомобиля];</w:t>
      </w:r>
    </w:p>
    <w:p w14:paraId="161D990B" w14:textId="77777777" w:rsidR="00515919" w:rsidRPr="00515919" w:rsidRDefault="00515919" w:rsidP="00515919">
      <w:r w:rsidRPr="00515919">
        <w:lastRenderedPageBreak/>
        <w:t>4. Технические средства фиксации: запись произведена с помощью [указать устройство: модель смартфона, модель видеорегистратора, стационарная камера наружного наблюдения с указанием марки];</w:t>
      </w:r>
    </w:p>
    <w:p w14:paraId="0885070D" w14:textId="77777777" w:rsidR="00515919" w:rsidRPr="00515919" w:rsidRDefault="00515919" w:rsidP="00515919">
      <w:r w:rsidRPr="00515919">
        <w:t>5. Формат файла, наименование и длительность: файл «[Название файла с расширением, например, video_01.mp4]», продолжительность [</w:t>
      </w:r>
      <w:proofErr w:type="spellStart"/>
      <w:proofErr w:type="gramStart"/>
      <w:r w:rsidRPr="00515919">
        <w:t>Минуты:Секунды</w:t>
      </w:r>
      <w:proofErr w:type="spellEnd"/>
      <w:proofErr w:type="gramEnd"/>
      <w:r w:rsidRPr="00515919">
        <w:t>], исходный объем [Мегабайты];</w:t>
      </w:r>
    </w:p>
    <w:p w14:paraId="726C3F35" w14:textId="77777777" w:rsidR="00515919" w:rsidRPr="00515919" w:rsidRDefault="00515919" w:rsidP="00515919">
      <w:r w:rsidRPr="00515919">
        <w:t>6. Условия съемки: [естественное или искусственное освещение, погодные условия, угол обзора, отсутствие посторонних помех];</w:t>
      </w:r>
    </w:p>
    <w:p w14:paraId="3DC1CB04" w14:textId="77777777" w:rsidR="00515919" w:rsidRPr="00515919" w:rsidRDefault="00515919" w:rsidP="00515919">
      <w:r w:rsidRPr="00515919">
        <w:t>7. Непрерывность и неизменность: файл представляет собой непрерывную запись без монтажа, вырезки фрагментов и цифровой обработки.</w:t>
      </w:r>
    </w:p>
    <w:p w14:paraId="4E962E8C" w14:textId="77777777" w:rsidR="00515919" w:rsidRPr="00515919" w:rsidRDefault="00515919" w:rsidP="00515919">
      <w:r w:rsidRPr="00515919">
        <w:t>На указанной видеозаписи зафиксированы следующие имеющие значение для дела обстоятельства: в тайм-коде [00:01:15 - 00:02:40] отчетливо видно [подробно описать происходящее на экране, действия участников спора, дорожную обстановку или состояние объекта].</w:t>
      </w:r>
    </w:p>
    <w:p w14:paraId="72847F62" w14:textId="77777777" w:rsidR="00515919" w:rsidRPr="00515919" w:rsidRDefault="00515919" w:rsidP="00515919">
      <w:r w:rsidRPr="00515919">
        <w:t>Статья 185 Гражданского процессуального кодекса РФ предусматривает, что при исследовании видеозаписей в зале судебного заседания суд осуществляет их воспроизведение. При необходимости суд может привлечь специалиста или назначить экспертизу.</w:t>
      </w:r>
    </w:p>
    <w:p w14:paraId="6017BA3A" w14:textId="77777777" w:rsidR="00515919" w:rsidRPr="00515919" w:rsidRDefault="00515919" w:rsidP="00515919">
      <w:r w:rsidRPr="00515919">
        <w:t>Для воспроизведения записи заявитель обеспечивает явку с техническим устройством [ноутбук, планшет], либо ходатайствует об использовании штатного технического оборудования судебного зала.</w:t>
      </w:r>
    </w:p>
    <w:p w14:paraId="09502501" w14:textId="77777777" w:rsidR="00515919" w:rsidRPr="00515919" w:rsidRDefault="00515919" w:rsidP="00515919">
      <w:r w:rsidRPr="00515919">
        <w:t>На основании вышеизложенного, руководствуясь статьями 35, 55, 56, 59, 60, 77, 185 Гражданского процессуального кодекса Российской Федерации,</w:t>
      </w:r>
    </w:p>
    <w:p w14:paraId="62A85A59" w14:textId="77777777" w:rsidR="00515919" w:rsidRPr="00515919" w:rsidRDefault="00515919" w:rsidP="00515919">
      <w:pPr>
        <w:jc w:val="center"/>
      </w:pPr>
      <w:r w:rsidRPr="00515919">
        <w:rPr>
          <w:b/>
          <w:bCs/>
        </w:rPr>
        <w:t>ПРОШУ:</w:t>
      </w:r>
    </w:p>
    <w:p w14:paraId="6F9EF101" w14:textId="77777777" w:rsidR="00515919" w:rsidRPr="00515919" w:rsidRDefault="00515919" w:rsidP="00515919">
      <w:r w:rsidRPr="00515919">
        <w:t>1. Приобщить к материалам гражданского дела № [Номер дела] носитель информации [указать тип носителя: оптический диск CD-R/DVD-R или USB-</w:t>
      </w:r>
      <w:proofErr w:type="spellStart"/>
      <w:r w:rsidRPr="00515919">
        <w:t>флеш</w:t>
      </w:r>
      <w:proofErr w:type="spellEnd"/>
      <w:r w:rsidRPr="00515919">
        <w:t>-накопитель серийный номер [Номер]] с видеозаписью от «__» ________ 20__ г.;</w:t>
      </w:r>
    </w:p>
    <w:p w14:paraId="3F90AA0D" w14:textId="77777777" w:rsidR="00515919" w:rsidRPr="00515919" w:rsidRDefault="00515919" w:rsidP="00515919">
      <w:r w:rsidRPr="00515919">
        <w:t>2. Воспроизвести и исследовать представленную видеозапись в открытом судебном заседании;</w:t>
      </w:r>
    </w:p>
    <w:p w14:paraId="2BD883C6" w14:textId="77777777" w:rsidR="00515919" w:rsidRPr="00515919" w:rsidRDefault="00515919" w:rsidP="00515919">
      <w:r w:rsidRPr="00515919">
        <w:t>3. Включить обстоятельства, зафиксированные на видеозаписи, в предмет оценки доказательств по делу.</w:t>
      </w:r>
    </w:p>
    <w:p w14:paraId="2C440E9C" w14:textId="77777777" w:rsidR="00515919" w:rsidRPr="00515919" w:rsidRDefault="00515919" w:rsidP="00515919">
      <w:r w:rsidRPr="00515919">
        <w:rPr>
          <w:b/>
          <w:bCs/>
        </w:rPr>
        <w:t>Приложения:</w:t>
      </w:r>
    </w:p>
    <w:p w14:paraId="49F13BAE" w14:textId="77777777" w:rsidR="00515919" w:rsidRPr="00515919" w:rsidRDefault="00515919" w:rsidP="00515919">
      <w:r w:rsidRPr="00515919">
        <w:t xml:space="preserve">1. Внешний материальный носитель с видеофайлом [CD-диск / </w:t>
      </w:r>
      <w:proofErr w:type="spellStart"/>
      <w:r w:rsidRPr="00515919">
        <w:t>флеш</w:t>
      </w:r>
      <w:proofErr w:type="spellEnd"/>
      <w:r w:rsidRPr="00515919">
        <w:t>-карта] в защитной упаковке — 1 шт.;</w:t>
      </w:r>
    </w:p>
    <w:p w14:paraId="468B6737" w14:textId="77777777" w:rsidR="00515919" w:rsidRPr="00515919" w:rsidRDefault="00515919" w:rsidP="00515919">
      <w:r w:rsidRPr="00515919">
        <w:t>2. Текстовая расшифровка (посекундный протокол событий на видео) на [Количество] л. — 1 экз.;</w:t>
      </w:r>
    </w:p>
    <w:p w14:paraId="6D037D1F" w14:textId="77777777" w:rsidR="00515919" w:rsidRPr="00515919" w:rsidRDefault="00515919" w:rsidP="00515919">
      <w:r w:rsidRPr="00515919">
        <w:t>3. Документы, подтверждающие направление копии ходатайства и расшифровки иным участникам процесса — на [Количество] л.;</w:t>
      </w:r>
    </w:p>
    <w:p w14:paraId="39E40DCA" w14:textId="77777777" w:rsidR="00515919" w:rsidRPr="00515919" w:rsidRDefault="00515919" w:rsidP="00515919">
      <w:r w:rsidRPr="00515919">
        <w:t>4. Копия доверенности представителя (если ходатайство подписано по доверенности) — на [Количество] л.</w:t>
      </w:r>
    </w:p>
    <w:p w14:paraId="7CF1DE36" w14:textId="77777777" w:rsidR="00515919" w:rsidRPr="00515919" w:rsidRDefault="00515919" w:rsidP="00515919">
      <w:r w:rsidRPr="00515919">
        <w:t>«__» ________ 20__ г.</w:t>
      </w:r>
    </w:p>
    <w:p w14:paraId="65E6CA08" w14:textId="77777777" w:rsidR="00515919" w:rsidRPr="00515919" w:rsidRDefault="00515919" w:rsidP="00515919">
      <w:r w:rsidRPr="00515919">
        <w:t>________________ / [Фамилия И.О.]</w:t>
      </w:r>
    </w:p>
    <w:p w14:paraId="040E965B" w14:textId="77777777" w:rsidR="0083247E" w:rsidRPr="00515919" w:rsidRDefault="0083247E" w:rsidP="00515919"/>
    <w:sectPr w:rsidR="0083247E" w:rsidRPr="00515919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8AEA6" w14:textId="77777777" w:rsidR="002865A8" w:rsidRDefault="002865A8" w:rsidP="00AA1082">
      <w:pPr>
        <w:spacing w:after="0" w:line="240" w:lineRule="auto"/>
      </w:pPr>
      <w:r>
        <w:separator/>
      </w:r>
    </w:p>
  </w:endnote>
  <w:endnote w:type="continuationSeparator" w:id="0">
    <w:p w14:paraId="0F47E838" w14:textId="77777777" w:rsidR="002865A8" w:rsidRDefault="002865A8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17D61" w14:textId="77777777" w:rsidR="002865A8" w:rsidRDefault="002865A8" w:rsidP="00AA1082">
      <w:pPr>
        <w:spacing w:after="0" w:line="240" w:lineRule="auto"/>
      </w:pPr>
      <w:r>
        <w:separator/>
      </w:r>
    </w:p>
  </w:footnote>
  <w:footnote w:type="continuationSeparator" w:id="0">
    <w:p w14:paraId="6A319D1A" w14:textId="77777777" w:rsidR="002865A8" w:rsidRDefault="002865A8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2A1B"/>
    <w:multiLevelType w:val="multilevel"/>
    <w:tmpl w:val="2B40A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E739A"/>
    <w:multiLevelType w:val="multilevel"/>
    <w:tmpl w:val="7A42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01A29"/>
    <w:multiLevelType w:val="multilevel"/>
    <w:tmpl w:val="A1E4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21395"/>
    <w:multiLevelType w:val="multilevel"/>
    <w:tmpl w:val="DDF6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752E91"/>
    <w:multiLevelType w:val="multilevel"/>
    <w:tmpl w:val="6090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963285"/>
    <w:multiLevelType w:val="multilevel"/>
    <w:tmpl w:val="924E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96EE3"/>
    <w:multiLevelType w:val="multilevel"/>
    <w:tmpl w:val="7E7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355381"/>
    <w:multiLevelType w:val="multilevel"/>
    <w:tmpl w:val="A4FAA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7F3FD8"/>
    <w:multiLevelType w:val="multilevel"/>
    <w:tmpl w:val="124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5D4DD2"/>
    <w:multiLevelType w:val="multilevel"/>
    <w:tmpl w:val="803A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DC4C66"/>
    <w:multiLevelType w:val="multilevel"/>
    <w:tmpl w:val="7956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6440D1"/>
    <w:multiLevelType w:val="multilevel"/>
    <w:tmpl w:val="B122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917622"/>
    <w:multiLevelType w:val="multilevel"/>
    <w:tmpl w:val="AE1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202084"/>
    <w:multiLevelType w:val="multilevel"/>
    <w:tmpl w:val="2DD2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2463D5"/>
    <w:multiLevelType w:val="multilevel"/>
    <w:tmpl w:val="6832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3F4750"/>
    <w:multiLevelType w:val="multilevel"/>
    <w:tmpl w:val="F9A2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517A00"/>
    <w:multiLevelType w:val="multilevel"/>
    <w:tmpl w:val="608A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4700A0"/>
    <w:multiLevelType w:val="multilevel"/>
    <w:tmpl w:val="34C28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ED1D4B"/>
    <w:multiLevelType w:val="multilevel"/>
    <w:tmpl w:val="DD50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81033F"/>
    <w:multiLevelType w:val="multilevel"/>
    <w:tmpl w:val="614E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7"/>
  </w:num>
  <w:num w:numId="2" w16cid:durableId="240985651">
    <w:abstractNumId w:val="13"/>
  </w:num>
  <w:num w:numId="3" w16cid:durableId="605964312">
    <w:abstractNumId w:val="1"/>
  </w:num>
  <w:num w:numId="4" w16cid:durableId="1033266515">
    <w:abstractNumId w:val="14"/>
  </w:num>
  <w:num w:numId="5" w16cid:durableId="1411729518">
    <w:abstractNumId w:val="2"/>
  </w:num>
  <w:num w:numId="6" w16cid:durableId="1846362493">
    <w:abstractNumId w:val="9"/>
  </w:num>
  <w:num w:numId="7" w16cid:durableId="129792228">
    <w:abstractNumId w:val="3"/>
  </w:num>
  <w:num w:numId="8" w16cid:durableId="1884511469">
    <w:abstractNumId w:val="18"/>
  </w:num>
  <w:num w:numId="9" w16cid:durableId="1406104138">
    <w:abstractNumId w:val="6"/>
  </w:num>
  <w:num w:numId="10" w16cid:durableId="436945115">
    <w:abstractNumId w:val="17"/>
  </w:num>
  <w:num w:numId="11" w16cid:durableId="1705016807">
    <w:abstractNumId w:val="16"/>
  </w:num>
  <w:num w:numId="12" w16cid:durableId="472796920">
    <w:abstractNumId w:val="21"/>
  </w:num>
  <w:num w:numId="13" w16cid:durableId="1589533648">
    <w:abstractNumId w:val="10"/>
  </w:num>
  <w:num w:numId="14" w16cid:durableId="1322150557">
    <w:abstractNumId w:val="19"/>
  </w:num>
  <w:num w:numId="15" w16cid:durableId="1789813359">
    <w:abstractNumId w:val="12"/>
  </w:num>
  <w:num w:numId="16" w16cid:durableId="1309742647">
    <w:abstractNumId w:val="11"/>
  </w:num>
  <w:num w:numId="17" w16cid:durableId="436952514">
    <w:abstractNumId w:val="15"/>
  </w:num>
  <w:num w:numId="18" w16cid:durableId="1710303419">
    <w:abstractNumId w:val="8"/>
  </w:num>
  <w:num w:numId="19" w16cid:durableId="897085617">
    <w:abstractNumId w:val="4"/>
  </w:num>
  <w:num w:numId="20" w16cid:durableId="26029823">
    <w:abstractNumId w:val="0"/>
  </w:num>
  <w:num w:numId="21" w16cid:durableId="1640187221">
    <w:abstractNumId w:val="5"/>
  </w:num>
  <w:num w:numId="22" w16cid:durableId="128831467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A043C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7DB"/>
    <w:rsid w:val="00190C20"/>
    <w:rsid w:val="002240D4"/>
    <w:rsid w:val="002246DE"/>
    <w:rsid w:val="00227EAA"/>
    <w:rsid w:val="00237FA4"/>
    <w:rsid w:val="00270715"/>
    <w:rsid w:val="002766D0"/>
    <w:rsid w:val="002865A8"/>
    <w:rsid w:val="0029453C"/>
    <w:rsid w:val="002F5CED"/>
    <w:rsid w:val="00313859"/>
    <w:rsid w:val="0034007F"/>
    <w:rsid w:val="003473B9"/>
    <w:rsid w:val="00353A0B"/>
    <w:rsid w:val="00367103"/>
    <w:rsid w:val="003756C8"/>
    <w:rsid w:val="0039714D"/>
    <w:rsid w:val="003B0986"/>
    <w:rsid w:val="003B32B0"/>
    <w:rsid w:val="003C6F69"/>
    <w:rsid w:val="003D025F"/>
    <w:rsid w:val="003E6878"/>
    <w:rsid w:val="00406087"/>
    <w:rsid w:val="0044556A"/>
    <w:rsid w:val="00445A3A"/>
    <w:rsid w:val="00456FEF"/>
    <w:rsid w:val="004603BF"/>
    <w:rsid w:val="00461B7D"/>
    <w:rsid w:val="00472E2F"/>
    <w:rsid w:val="0049039F"/>
    <w:rsid w:val="004C5E1A"/>
    <w:rsid w:val="004F2C3F"/>
    <w:rsid w:val="00504D90"/>
    <w:rsid w:val="00515919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80790"/>
    <w:rsid w:val="00790DDC"/>
    <w:rsid w:val="00793E2C"/>
    <w:rsid w:val="007E1463"/>
    <w:rsid w:val="007F2289"/>
    <w:rsid w:val="008057E1"/>
    <w:rsid w:val="00816162"/>
    <w:rsid w:val="0083238E"/>
    <w:rsid w:val="0083247E"/>
    <w:rsid w:val="008329B6"/>
    <w:rsid w:val="00856E57"/>
    <w:rsid w:val="00876BE3"/>
    <w:rsid w:val="008D040A"/>
    <w:rsid w:val="008D439D"/>
    <w:rsid w:val="008D6FA0"/>
    <w:rsid w:val="008E1D79"/>
    <w:rsid w:val="008E3509"/>
    <w:rsid w:val="008E5828"/>
    <w:rsid w:val="008F5BDE"/>
    <w:rsid w:val="00912571"/>
    <w:rsid w:val="00952E14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67FCA"/>
    <w:rsid w:val="00B85BF0"/>
    <w:rsid w:val="00B90F31"/>
    <w:rsid w:val="00B97E35"/>
    <w:rsid w:val="00BA5E65"/>
    <w:rsid w:val="00BC02B9"/>
    <w:rsid w:val="00BE1BCA"/>
    <w:rsid w:val="00BF4602"/>
    <w:rsid w:val="00C04A7A"/>
    <w:rsid w:val="00C56C38"/>
    <w:rsid w:val="00C65A25"/>
    <w:rsid w:val="00C669A3"/>
    <w:rsid w:val="00CA0E6A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E407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2026-09-08T06:33:00Z</dcterms:created>
  <dcterms:modified xsi:type="dcterms:W3CDTF">2026-09-08T06:33:00Z</dcterms:modified>
</cp:coreProperties>
</file>