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93718" w14:textId="77777777" w:rsidR="00406087" w:rsidRPr="00406087" w:rsidRDefault="00406087" w:rsidP="00406087">
      <w:pPr>
        <w:jc w:val="left"/>
      </w:pPr>
      <w:r w:rsidRPr="00406087">
        <w:t>В [Наименование районного (городского) суда]</w:t>
      </w:r>
      <w:r w:rsidRPr="00406087">
        <w:br/>
        <w:t>Адрес: [Почтовый индекс, адрес суда]</w:t>
      </w:r>
    </w:p>
    <w:p w14:paraId="6F638B74" w14:textId="77777777" w:rsidR="00406087" w:rsidRPr="00406087" w:rsidRDefault="00406087" w:rsidP="00406087">
      <w:pPr>
        <w:jc w:val="left"/>
      </w:pPr>
      <w:r w:rsidRPr="00406087">
        <w:rPr>
          <w:b/>
          <w:bCs/>
        </w:rPr>
        <w:t>Судье:</w:t>
      </w:r>
      <w:r w:rsidRPr="00406087">
        <w:t xml:space="preserve"> [Фамилия, инициалы судьи (при наличии сведений)]</w:t>
      </w:r>
      <w:r w:rsidRPr="00406087">
        <w:br/>
      </w:r>
      <w:r w:rsidRPr="00406087">
        <w:rPr>
          <w:b/>
          <w:bCs/>
        </w:rPr>
        <w:t>Дело №:</w:t>
      </w:r>
      <w:r w:rsidRPr="00406087">
        <w:t xml:space="preserve"> [Номер гражданского дела]</w:t>
      </w:r>
    </w:p>
    <w:p w14:paraId="58E9C52B" w14:textId="77777777" w:rsidR="00406087" w:rsidRPr="00406087" w:rsidRDefault="00406087" w:rsidP="00406087">
      <w:pPr>
        <w:jc w:val="left"/>
      </w:pPr>
      <w:r w:rsidRPr="00406087">
        <w:rPr>
          <w:b/>
          <w:bCs/>
        </w:rPr>
        <w:t>Истец:</w:t>
      </w:r>
      <w:r w:rsidRPr="00406087">
        <w:t xml:space="preserve"> [Фамилия, имя, отчество заявителя]</w:t>
      </w:r>
      <w:r w:rsidRPr="00406087">
        <w:br/>
        <w:t>Адрес: [Почтовый адрес места жительства]</w:t>
      </w:r>
      <w:r w:rsidRPr="00406087">
        <w:br/>
        <w:t>Телефон: [Номер телефона]</w:t>
      </w:r>
      <w:r w:rsidRPr="00406087">
        <w:br/>
        <w:t>Электронная почта: [Адрес электронной почты]</w:t>
      </w:r>
    </w:p>
    <w:p w14:paraId="1B3DEF58" w14:textId="77777777" w:rsidR="00406087" w:rsidRPr="00406087" w:rsidRDefault="00406087" w:rsidP="00406087">
      <w:pPr>
        <w:jc w:val="left"/>
      </w:pPr>
      <w:r w:rsidRPr="00406087">
        <w:rPr>
          <w:b/>
          <w:bCs/>
        </w:rPr>
        <w:t>Ответчик:</w:t>
      </w:r>
      <w:r w:rsidRPr="00406087">
        <w:t xml:space="preserve"> [Фамилия, имя, отчество / Наименование лица]</w:t>
      </w:r>
      <w:r w:rsidRPr="00406087">
        <w:br/>
        <w:t>Адрес: [Почтовый адрес места жительства или нахождения]</w:t>
      </w:r>
      <w:r w:rsidRPr="00406087">
        <w:br/>
        <w:t>Телефон: [Номер телефона (при наличии)]</w:t>
      </w:r>
    </w:p>
    <w:p w14:paraId="3213CBF3" w14:textId="77777777" w:rsidR="00406087" w:rsidRPr="00406087" w:rsidRDefault="00406087" w:rsidP="00406087">
      <w:pPr>
        <w:jc w:val="center"/>
        <w:rPr>
          <w:b/>
          <w:bCs/>
        </w:rPr>
      </w:pPr>
      <w:r w:rsidRPr="00406087">
        <w:rPr>
          <w:b/>
          <w:bCs/>
        </w:rPr>
        <w:t>Ходатайство о приобщении аудиозаписи к материалам гражданского дела</w:t>
      </w:r>
    </w:p>
    <w:p w14:paraId="3C83FFF8" w14:textId="77777777" w:rsidR="00406087" w:rsidRPr="00406087" w:rsidRDefault="00406087" w:rsidP="00406087">
      <w:r w:rsidRPr="00406087">
        <w:t>В производстве [Наименование суда] находится гражданское дело № [Номер гражданского дела] по иску [ФИО истца] к [ФИО или наименование ответчика] о [Предмет исковых требований].</w:t>
      </w:r>
    </w:p>
    <w:p w14:paraId="2EFFAD01" w14:textId="77777777" w:rsidR="00406087" w:rsidRPr="00406087" w:rsidRDefault="00406087" w:rsidP="00406087">
      <w:r w:rsidRPr="00406087">
        <w:t>В обоснование заявленных требований (или возражений относительно иска) заявитель ссылается на обстоятельства, свидетельствующие о [Кратко указать юридически значимые обстоятельства: признание долга, согласование условий сделки, отказ от исполнения обязательств и т.д.].</w:t>
      </w:r>
    </w:p>
    <w:p w14:paraId="219CC606" w14:textId="77777777" w:rsidR="00406087" w:rsidRPr="00406087" w:rsidRDefault="00406087" w:rsidP="00406087">
      <w:r w:rsidRPr="00406087">
        <w:t>Указанные обстоятельства подтверждаются аудиозаписью беседы, состоявшейся между [ФИО заявителя] и [ФИО второго участника разговора].</w:t>
      </w:r>
    </w:p>
    <w:p w14:paraId="166592AC" w14:textId="77777777" w:rsidR="00406087" w:rsidRPr="00406087" w:rsidRDefault="00406087" w:rsidP="00406087">
      <w:r w:rsidRPr="00406087">
        <w:t>В соответствии со статьей 77 Гражданского процессуального кодекса Российской Федерации лицо, представляющее аудиозаписи на электронных или иных носителях либо ходатайствующее об их истребовании, обязано указать, когда, кем и в каких условиях осуществлялись записи.</w:t>
      </w:r>
    </w:p>
    <w:p w14:paraId="51B896B1" w14:textId="77777777" w:rsidR="00406087" w:rsidRPr="00406087" w:rsidRDefault="00406087" w:rsidP="00406087">
      <w:r w:rsidRPr="00406087">
        <w:t>Во исполнение требований статьи 77 ГПК РФ заявитель сообщает следующие сведения о представленной аудиозаписи:</w:t>
      </w:r>
    </w:p>
    <w:p w14:paraId="3179E5B5" w14:textId="77777777" w:rsidR="00406087" w:rsidRPr="00406087" w:rsidRDefault="00406087" w:rsidP="00406087">
      <w:r w:rsidRPr="00406087">
        <w:t>1. Дата и точное время фиксации: «__» ________ 20__ г., в период с [Время] по [Время].</w:t>
      </w:r>
    </w:p>
    <w:p w14:paraId="2C6E2FB1" w14:textId="77777777" w:rsidR="00406087" w:rsidRPr="00406087" w:rsidRDefault="00406087" w:rsidP="00406087">
      <w:r w:rsidRPr="00406087">
        <w:t>2. Место проведения записи: [Указать точный адрес, помещение, открытую местность либо телефонные переговоры с указанием номеров абонентов].</w:t>
      </w:r>
    </w:p>
    <w:p w14:paraId="1A285219" w14:textId="77777777" w:rsidR="00406087" w:rsidRPr="00406087" w:rsidRDefault="00406087" w:rsidP="00406087">
      <w:r w:rsidRPr="00406087">
        <w:t>3. Состав участников диалога: заявитель [ФИО], а также [ФИО второго участника, его должность или процессуальный статус в споре].</w:t>
      </w:r>
    </w:p>
    <w:p w14:paraId="17E256C9" w14:textId="77777777" w:rsidR="00406087" w:rsidRPr="00406087" w:rsidRDefault="00406087" w:rsidP="00406087">
      <w:r w:rsidRPr="00406087">
        <w:t>4. Условия фиксации: запись велась открыто (или скрыто в целях самозащиты гражданских прав при отсутствии вторжения в тайну частной жизни третьих лиц) заявителем лично.</w:t>
      </w:r>
    </w:p>
    <w:p w14:paraId="61281E5B" w14:textId="77777777" w:rsidR="00406087" w:rsidRPr="00406087" w:rsidRDefault="00406087" w:rsidP="00406087">
      <w:r w:rsidRPr="00406087">
        <w:t>5. Техническое средство фиксации: [Наименование и модель устройства, например, диктофон смартфона марки, модели, с указанием параметров записи].</w:t>
      </w:r>
    </w:p>
    <w:p w14:paraId="5B2171E2" w14:textId="77777777" w:rsidR="00406087" w:rsidRPr="00406087" w:rsidRDefault="00406087" w:rsidP="00406087">
      <w:r w:rsidRPr="00406087">
        <w:t xml:space="preserve">6. Характеристики файла: формат файла </w:t>
      </w:r>
      <w:proofErr w:type="gramStart"/>
      <w:r w:rsidRPr="00406087">
        <w:t>[Например</w:t>
      </w:r>
      <w:proofErr w:type="gramEnd"/>
      <w:r w:rsidRPr="00406087">
        <w:t>, MP3, WAV], размер файла [Размер в мегабайтах], продолжительность звучания [Минуты, секунды]. Файл перенесен на материальный носитель без монтажа, сжатия или удаления фрагментов.</w:t>
      </w:r>
    </w:p>
    <w:p w14:paraId="2D1AC95D" w14:textId="77777777" w:rsidR="00406087" w:rsidRPr="00406087" w:rsidRDefault="00406087" w:rsidP="00406087">
      <w:r w:rsidRPr="00406087">
        <w:lastRenderedPageBreak/>
        <w:t>Фонограмма содержит сведения, имеющие прямое значение для правильного разрешения дела. В частности, на временном отрезке [Указать минуты и секунды] собеседник подтверждает факт [Указать ключевую фразу или обстоятельство].</w:t>
      </w:r>
    </w:p>
    <w:p w14:paraId="77ABBB97" w14:textId="77777777" w:rsidR="00406087" w:rsidRPr="00406087" w:rsidRDefault="00406087" w:rsidP="00406087">
      <w:r w:rsidRPr="00406087">
        <w:t>К настоящему ходатайству прилагается текстовая расшифровка (стенограмма) представленной аудиозаписи, заверенная подписью заявителя. Дословный текст разговора позволяет суду и сторонам заблаговременно ознакомиться с содержанием переговоров без потери процессуального времени.</w:t>
      </w:r>
    </w:p>
    <w:p w14:paraId="124882A6" w14:textId="77777777" w:rsidR="00406087" w:rsidRPr="00406087" w:rsidRDefault="00406087" w:rsidP="00406087">
      <w:r w:rsidRPr="00406087">
        <w:t>На основании статей 35, 55, 59, 60, 77 Гражданского процессуального кодекса Российской Федерации,</w:t>
      </w:r>
    </w:p>
    <w:p w14:paraId="02C8D846" w14:textId="77777777" w:rsidR="00406087" w:rsidRPr="00406087" w:rsidRDefault="00406087" w:rsidP="00406087">
      <w:pPr>
        <w:jc w:val="center"/>
        <w:rPr>
          <w:b/>
          <w:bCs/>
        </w:rPr>
      </w:pPr>
      <w:r w:rsidRPr="00406087">
        <w:rPr>
          <w:b/>
          <w:bCs/>
        </w:rPr>
        <w:t>ПРОШУ:</w:t>
      </w:r>
    </w:p>
    <w:p w14:paraId="6E1DB138" w14:textId="77777777" w:rsidR="00406087" w:rsidRPr="00406087" w:rsidRDefault="00406087" w:rsidP="00406087">
      <w:r w:rsidRPr="00406087">
        <w:t xml:space="preserve">1. Приобщить к материалам гражданского дела № [Номер гражданского дела] материальный носитель ([Указать тип носителя: </w:t>
      </w:r>
      <w:proofErr w:type="spellStart"/>
      <w:r w:rsidRPr="00406087">
        <w:t>флеш</w:t>
      </w:r>
      <w:proofErr w:type="spellEnd"/>
      <w:r w:rsidRPr="00406087">
        <w:t>-карта, CD/DVD-диск]) с аудиозаписью разговора от «__» ________ 20__ г.;</w:t>
      </w:r>
    </w:p>
    <w:p w14:paraId="0424AF9B" w14:textId="77777777" w:rsidR="00406087" w:rsidRPr="00406087" w:rsidRDefault="00406087" w:rsidP="00406087">
      <w:r w:rsidRPr="00406087">
        <w:t>2. Приобщить к материалам дела письменную стенограмму (дословную текстовую расшифровку) представленной аудиозаписи;</w:t>
      </w:r>
    </w:p>
    <w:p w14:paraId="0E7173E6" w14:textId="77777777" w:rsidR="00406087" w:rsidRPr="00406087" w:rsidRDefault="00406087" w:rsidP="00406087">
      <w:r w:rsidRPr="00406087">
        <w:t>3. Исследовать представленную аудиозапись в открытом судебном заседании путем ее воспроизведения с использованием технических средств суда.</w:t>
      </w:r>
    </w:p>
    <w:p w14:paraId="317806F0" w14:textId="77777777" w:rsidR="00406087" w:rsidRPr="00406087" w:rsidRDefault="00406087" w:rsidP="00406087">
      <w:r w:rsidRPr="00406087">
        <w:t>Приложения:</w:t>
      </w:r>
    </w:p>
    <w:p w14:paraId="64AEEA7F" w14:textId="77777777" w:rsidR="00406087" w:rsidRPr="00406087" w:rsidRDefault="00406087" w:rsidP="00406087">
      <w:pPr>
        <w:numPr>
          <w:ilvl w:val="0"/>
          <w:numId w:val="16"/>
        </w:numPr>
      </w:pPr>
      <w:r w:rsidRPr="00406087">
        <w:t>материальный носитель с аудиозаписью (</w:t>
      </w:r>
      <w:proofErr w:type="spellStart"/>
      <w:r w:rsidRPr="00406087">
        <w:t>флеш</w:t>
      </w:r>
      <w:proofErr w:type="spellEnd"/>
      <w:r w:rsidRPr="00406087">
        <w:t>-накопитель / диск) в защитной упаковке — 1 шт.;</w:t>
      </w:r>
    </w:p>
    <w:p w14:paraId="2566E4A7" w14:textId="77777777" w:rsidR="00406087" w:rsidRPr="00406087" w:rsidRDefault="00406087" w:rsidP="00406087">
      <w:pPr>
        <w:numPr>
          <w:ilvl w:val="0"/>
          <w:numId w:val="16"/>
        </w:numPr>
      </w:pPr>
      <w:r w:rsidRPr="00406087">
        <w:t>письменная стенограмма аудиозаписи с тайм-кодами — [Количество] экз.;</w:t>
      </w:r>
    </w:p>
    <w:p w14:paraId="775E9E53" w14:textId="77777777" w:rsidR="00406087" w:rsidRPr="00406087" w:rsidRDefault="00406087" w:rsidP="00406087">
      <w:pPr>
        <w:numPr>
          <w:ilvl w:val="0"/>
          <w:numId w:val="16"/>
        </w:numPr>
      </w:pPr>
      <w:r w:rsidRPr="00406087">
        <w:t>документы, подтверждающие направление копий ходатайства и стенограммы лицам, участвующим в деле, — [Количество] экз.;</w:t>
      </w:r>
    </w:p>
    <w:p w14:paraId="03ECD72F" w14:textId="77777777" w:rsidR="00406087" w:rsidRPr="00406087" w:rsidRDefault="00406087" w:rsidP="00406087">
      <w:pPr>
        <w:numPr>
          <w:ilvl w:val="0"/>
          <w:numId w:val="16"/>
        </w:numPr>
      </w:pPr>
      <w:r w:rsidRPr="00406087">
        <w:t>копия доверенности представителя (если ходатайство подписано представителем) — 1 экз.</w:t>
      </w:r>
    </w:p>
    <w:p w14:paraId="3007D176" w14:textId="77777777" w:rsidR="00406087" w:rsidRPr="00406087" w:rsidRDefault="00406087" w:rsidP="00406087">
      <w:r w:rsidRPr="00406087">
        <w:t>«__» ________ 20__ г.</w:t>
      </w:r>
    </w:p>
    <w:p w14:paraId="36FB55DD" w14:textId="77777777" w:rsidR="00406087" w:rsidRPr="00406087" w:rsidRDefault="00406087" w:rsidP="00406087">
      <w:r w:rsidRPr="00406087">
        <w:t>________________ / [Фамилия И.О.]</w:t>
      </w:r>
    </w:p>
    <w:p w14:paraId="040E965B" w14:textId="77777777" w:rsidR="0083247E" w:rsidRPr="00406087" w:rsidRDefault="0083247E" w:rsidP="00406087"/>
    <w:sectPr w:rsidR="0083247E" w:rsidRPr="00406087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CD38A" w14:textId="77777777" w:rsidR="00C3518F" w:rsidRDefault="00C3518F" w:rsidP="00AA1082">
      <w:pPr>
        <w:spacing w:after="0" w:line="240" w:lineRule="auto"/>
      </w:pPr>
      <w:r>
        <w:separator/>
      </w:r>
    </w:p>
  </w:endnote>
  <w:endnote w:type="continuationSeparator" w:id="0">
    <w:p w14:paraId="4F38DE56" w14:textId="77777777" w:rsidR="00C3518F" w:rsidRDefault="00C3518F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3D761" w14:textId="77777777" w:rsidR="00C3518F" w:rsidRDefault="00C3518F" w:rsidP="00AA1082">
      <w:pPr>
        <w:spacing w:after="0" w:line="240" w:lineRule="auto"/>
      </w:pPr>
      <w:r>
        <w:separator/>
      </w:r>
    </w:p>
  </w:footnote>
  <w:footnote w:type="continuationSeparator" w:id="0">
    <w:p w14:paraId="631E3EC5" w14:textId="77777777" w:rsidR="00C3518F" w:rsidRDefault="00C3518F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39A"/>
    <w:multiLevelType w:val="multilevel"/>
    <w:tmpl w:val="7A42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01A29"/>
    <w:multiLevelType w:val="multilevel"/>
    <w:tmpl w:val="A1E4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21395"/>
    <w:multiLevelType w:val="multilevel"/>
    <w:tmpl w:val="DDF6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96EE3"/>
    <w:multiLevelType w:val="multilevel"/>
    <w:tmpl w:val="7E7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7F3FD8"/>
    <w:multiLevelType w:val="multilevel"/>
    <w:tmpl w:val="124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5D4DD2"/>
    <w:multiLevelType w:val="multilevel"/>
    <w:tmpl w:val="803A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DC4C66"/>
    <w:multiLevelType w:val="multilevel"/>
    <w:tmpl w:val="7956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6440D1"/>
    <w:multiLevelType w:val="multilevel"/>
    <w:tmpl w:val="B122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917622"/>
    <w:multiLevelType w:val="multilevel"/>
    <w:tmpl w:val="AE1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2463D5"/>
    <w:multiLevelType w:val="multilevel"/>
    <w:tmpl w:val="6832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3F4750"/>
    <w:multiLevelType w:val="multilevel"/>
    <w:tmpl w:val="F9A2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517A00"/>
    <w:multiLevelType w:val="multilevel"/>
    <w:tmpl w:val="608A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4700A0"/>
    <w:multiLevelType w:val="multilevel"/>
    <w:tmpl w:val="34C28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81033F"/>
    <w:multiLevelType w:val="multilevel"/>
    <w:tmpl w:val="614E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4"/>
  </w:num>
  <w:num w:numId="2" w16cid:durableId="240985651">
    <w:abstractNumId w:val="9"/>
  </w:num>
  <w:num w:numId="3" w16cid:durableId="605964312">
    <w:abstractNumId w:val="0"/>
  </w:num>
  <w:num w:numId="4" w16cid:durableId="1033266515">
    <w:abstractNumId w:val="10"/>
  </w:num>
  <w:num w:numId="5" w16cid:durableId="1411729518">
    <w:abstractNumId w:val="1"/>
  </w:num>
  <w:num w:numId="6" w16cid:durableId="1846362493">
    <w:abstractNumId w:val="5"/>
  </w:num>
  <w:num w:numId="7" w16cid:durableId="129792228">
    <w:abstractNumId w:val="2"/>
  </w:num>
  <w:num w:numId="8" w16cid:durableId="1884511469">
    <w:abstractNumId w:val="13"/>
  </w:num>
  <w:num w:numId="9" w16cid:durableId="1406104138">
    <w:abstractNumId w:val="3"/>
  </w:num>
  <w:num w:numId="10" w16cid:durableId="436945115">
    <w:abstractNumId w:val="12"/>
  </w:num>
  <w:num w:numId="11" w16cid:durableId="1705016807">
    <w:abstractNumId w:val="11"/>
  </w:num>
  <w:num w:numId="12" w16cid:durableId="472796920">
    <w:abstractNumId w:val="15"/>
  </w:num>
  <w:num w:numId="13" w16cid:durableId="1589533648">
    <w:abstractNumId w:val="6"/>
  </w:num>
  <w:num w:numId="14" w16cid:durableId="1322150557">
    <w:abstractNumId w:val="14"/>
  </w:num>
  <w:num w:numId="15" w16cid:durableId="1789813359">
    <w:abstractNumId w:val="8"/>
  </w:num>
  <w:num w:numId="16" w16cid:durableId="13097426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A043C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7DB"/>
    <w:rsid w:val="00190C20"/>
    <w:rsid w:val="002240D4"/>
    <w:rsid w:val="002246DE"/>
    <w:rsid w:val="00227EAA"/>
    <w:rsid w:val="00237FA4"/>
    <w:rsid w:val="00270715"/>
    <w:rsid w:val="002766D0"/>
    <w:rsid w:val="0029453C"/>
    <w:rsid w:val="002F5CED"/>
    <w:rsid w:val="00313859"/>
    <w:rsid w:val="0034007F"/>
    <w:rsid w:val="00353A0B"/>
    <w:rsid w:val="00367103"/>
    <w:rsid w:val="003756C8"/>
    <w:rsid w:val="0039714D"/>
    <w:rsid w:val="003B0986"/>
    <w:rsid w:val="003C6F69"/>
    <w:rsid w:val="003D025F"/>
    <w:rsid w:val="003E6878"/>
    <w:rsid w:val="00406087"/>
    <w:rsid w:val="0044556A"/>
    <w:rsid w:val="00445A3A"/>
    <w:rsid w:val="00456FEF"/>
    <w:rsid w:val="004603BF"/>
    <w:rsid w:val="00461B7D"/>
    <w:rsid w:val="00472E2F"/>
    <w:rsid w:val="0049039F"/>
    <w:rsid w:val="004C5E1A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7F2289"/>
    <w:rsid w:val="008057E1"/>
    <w:rsid w:val="00816162"/>
    <w:rsid w:val="0083238E"/>
    <w:rsid w:val="0083247E"/>
    <w:rsid w:val="00856E57"/>
    <w:rsid w:val="00876BE3"/>
    <w:rsid w:val="008D040A"/>
    <w:rsid w:val="008D439D"/>
    <w:rsid w:val="008D6FA0"/>
    <w:rsid w:val="008E1D79"/>
    <w:rsid w:val="008E5828"/>
    <w:rsid w:val="008F5BDE"/>
    <w:rsid w:val="00912571"/>
    <w:rsid w:val="00952E14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67FCA"/>
    <w:rsid w:val="00B85BF0"/>
    <w:rsid w:val="00B90F31"/>
    <w:rsid w:val="00B97E35"/>
    <w:rsid w:val="00BA5E65"/>
    <w:rsid w:val="00BC02B9"/>
    <w:rsid w:val="00BE1BCA"/>
    <w:rsid w:val="00BF4602"/>
    <w:rsid w:val="00C04A7A"/>
    <w:rsid w:val="00C3518F"/>
    <w:rsid w:val="00C56C38"/>
    <w:rsid w:val="00C65A25"/>
    <w:rsid w:val="00C669A3"/>
    <w:rsid w:val="00CA0E6A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E407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2026-09-08T05:32:00Z</dcterms:created>
  <dcterms:modified xsi:type="dcterms:W3CDTF">2026-09-08T05:32:00Z</dcterms:modified>
</cp:coreProperties>
</file>