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9AB16" w14:textId="77777777" w:rsidR="00856E57" w:rsidRPr="00856E57" w:rsidRDefault="00856E57" w:rsidP="00856E57">
      <w:pPr>
        <w:jc w:val="left"/>
      </w:pPr>
      <w:r w:rsidRPr="00856E57">
        <w:t>В [наименование суда, рассматривающего дело]</w:t>
      </w:r>
      <w:r w:rsidRPr="00856E57">
        <w:br/>
        <w:t>Адрес: [индекс, город, улица, дом]</w:t>
      </w:r>
    </w:p>
    <w:p w14:paraId="6AF520F0" w14:textId="77777777" w:rsidR="00856E57" w:rsidRPr="00856E57" w:rsidRDefault="00856E57" w:rsidP="00856E57">
      <w:pPr>
        <w:jc w:val="left"/>
      </w:pPr>
      <w:r w:rsidRPr="00856E57">
        <w:rPr>
          <w:b/>
          <w:bCs/>
        </w:rPr>
        <w:t>Судья:</w:t>
      </w:r>
      <w:r w:rsidRPr="00856E57">
        <w:t xml:space="preserve"> [Фамилия И.О. судьи, если известна]</w:t>
      </w:r>
      <w:r w:rsidRPr="00856E57">
        <w:br/>
      </w:r>
      <w:r w:rsidRPr="00856E57">
        <w:rPr>
          <w:b/>
          <w:bCs/>
        </w:rPr>
        <w:t>Дело №:</w:t>
      </w:r>
      <w:r w:rsidRPr="00856E57">
        <w:t xml:space="preserve"> [номер гражданского дела]</w:t>
      </w:r>
    </w:p>
    <w:p w14:paraId="58FD8EFF" w14:textId="77777777" w:rsidR="00856E57" w:rsidRPr="00856E57" w:rsidRDefault="00856E57" w:rsidP="00856E57">
      <w:pPr>
        <w:jc w:val="left"/>
      </w:pPr>
      <w:r w:rsidRPr="00856E57">
        <w:rPr>
          <w:b/>
          <w:bCs/>
        </w:rPr>
        <w:t>Заявитель (Ответчик / Истец):</w:t>
      </w:r>
      <w:r w:rsidRPr="00856E57">
        <w:t xml:space="preserve"> [ФИО гражданина или наименование организации]</w:t>
      </w:r>
      <w:r w:rsidRPr="00856E57">
        <w:br/>
        <w:t>Адрес: [почтовый адрес с индексом]</w:t>
      </w:r>
      <w:r w:rsidRPr="00856E57">
        <w:br/>
        <w:t>Телефон: [номер телефона]</w:t>
      </w:r>
      <w:r w:rsidRPr="00856E57">
        <w:br/>
        <w:t>Электронная почта: [адрес электронной почты]</w:t>
      </w:r>
      <w:r w:rsidRPr="00856E57">
        <w:br/>
        <w:t>Процессуальный статус: [истец / ответчик / третье лицо]</w:t>
      </w:r>
    </w:p>
    <w:p w14:paraId="1263C31A" w14:textId="77777777" w:rsidR="00856E57" w:rsidRPr="00856E57" w:rsidRDefault="00856E57" w:rsidP="00856E57">
      <w:pPr>
        <w:jc w:val="left"/>
      </w:pPr>
      <w:r w:rsidRPr="00856E57">
        <w:rPr>
          <w:b/>
          <w:bCs/>
        </w:rPr>
        <w:t>Процессуальный оппонент:</w:t>
      </w:r>
      <w:r w:rsidRPr="00856E57">
        <w:t xml:space="preserve"> [ФИО гражданина или наименование организации]</w:t>
      </w:r>
      <w:r w:rsidRPr="00856E57">
        <w:br/>
        <w:t>Адрес: [почтовый адрес]</w:t>
      </w:r>
    </w:p>
    <w:p w14:paraId="18407698" w14:textId="77777777" w:rsidR="00856E57" w:rsidRPr="00856E57" w:rsidRDefault="00856E57" w:rsidP="00856E57">
      <w:pPr>
        <w:jc w:val="center"/>
      </w:pPr>
      <w:r w:rsidRPr="00856E57">
        <w:rPr>
          <w:b/>
          <w:bCs/>
        </w:rPr>
        <w:t>Ходатайство</w:t>
      </w:r>
      <w:r w:rsidRPr="00856E57">
        <w:br/>
      </w:r>
      <w:r w:rsidRPr="00856E57">
        <w:rPr>
          <w:b/>
          <w:bCs/>
        </w:rPr>
        <w:t>о признании доказательства недопустимым и об исключении его из числа доказательств по гражданскому делу</w:t>
      </w:r>
    </w:p>
    <w:p w14:paraId="7C1256E5" w14:textId="77777777" w:rsidR="00856E57" w:rsidRPr="00856E57" w:rsidRDefault="00856E57" w:rsidP="00856E57">
      <w:r w:rsidRPr="00856E57">
        <w:t>В производстве [наименование суда] находится гражданское дело № [номер] по иску [ФИО или наименование истца] к [ФИО или наименование ответчика] о [предмет спора, например: о взыскании задолженности по договору займа].</w:t>
      </w:r>
    </w:p>
    <w:p w14:paraId="669C7970" w14:textId="77777777" w:rsidR="00856E57" w:rsidRPr="00856E57" w:rsidRDefault="00856E57" w:rsidP="00856E57">
      <w:r w:rsidRPr="00856E57">
        <w:t>В судебном заседании от «__» ________ 20__ г. со стороны [указать статус стороны: истца / ответчика] в материалы дела представлено следующее доказательство: [подробно указать доказательство, например: аудиозапись телефонного разговора от определенной даты, незаверенная копия акта осмотра, распечатка переписки]. Данным доказательством сторона обосновывает [указать, какие обстоятельства оппонент пытается подтвердить].</w:t>
      </w:r>
    </w:p>
    <w:p w14:paraId="1BEBAD68" w14:textId="77777777" w:rsidR="00856E57" w:rsidRPr="00856E57" w:rsidRDefault="00856E57" w:rsidP="00856E57">
      <w:r w:rsidRPr="00856E57">
        <w:t>Полагаю, что указанное доказательство является недопустимым и подлежит исключению из разбирательства по следующим правовым и фактическим основаниям.</w:t>
      </w:r>
    </w:p>
    <w:p w14:paraId="3B6841F4" w14:textId="77777777" w:rsidR="00856E57" w:rsidRPr="00856E57" w:rsidRDefault="00856E57" w:rsidP="00856E57">
      <w:r w:rsidRPr="00856E57">
        <w:t>В силу части 2 статьи 55 Гражданского процессуального кодекса Российской Федерации доказательства, полученные с нарушением закона, не имеют юридической силы и не могут быть положены в основу решения суда. Согласно статье 60 Гражданского процессуального кодекса Российской Федерации обстоятельства дела, которые в соответствии с законом должны быть подтверждены определенными средствами доказывания, не могут подтверждаться никакими другими доказательствами.</w:t>
      </w:r>
    </w:p>
    <w:p w14:paraId="29B6F8F2" w14:textId="77777777" w:rsidR="00856E57" w:rsidRPr="00856E57" w:rsidRDefault="00856E57" w:rsidP="00856E57">
      <w:r w:rsidRPr="00856E57">
        <w:t>Указанный материал получен с прямым нарушением федерального законодательства, что выражается в следующем:</w:t>
      </w:r>
    </w:p>
    <w:p w14:paraId="6B792471" w14:textId="77777777" w:rsidR="00856E57" w:rsidRPr="00856E57" w:rsidRDefault="00856E57" w:rsidP="00856E57">
      <w:r w:rsidRPr="00856E57">
        <w:t>[Привести конкретные обстоятельства нарушения закона]:</w:t>
      </w:r>
    </w:p>
    <w:p w14:paraId="2177FCA9" w14:textId="77777777" w:rsidR="00856E57" w:rsidRPr="00856E57" w:rsidRDefault="00856E57" w:rsidP="00856E57">
      <w:pPr>
        <w:numPr>
          <w:ilvl w:val="0"/>
          <w:numId w:val="10"/>
        </w:numPr>
      </w:pPr>
      <w:r w:rsidRPr="00856E57">
        <w:t>представленная аудиозапись произведена скрытно, без согласия и предварительного уведомления заявителя, при этом разговор затрагивал сведения о личной и семейной тайне, что прямо нарушает статью 23 и статью 24 Конституции Российской Федерации, а также часть 1 статьи 77 Гражданского процессуального кодекса Российской Федерации, обязывающую указать, кем, когда и в каких условиях осуществлялась фиксация;</w:t>
      </w:r>
    </w:p>
    <w:p w14:paraId="1324B1BE" w14:textId="77777777" w:rsidR="00856E57" w:rsidRPr="00856E57" w:rsidRDefault="00856E57" w:rsidP="00856E57">
      <w:pPr>
        <w:numPr>
          <w:ilvl w:val="0"/>
          <w:numId w:val="10"/>
        </w:numPr>
      </w:pPr>
      <w:r w:rsidRPr="00856E57">
        <w:lastRenderedPageBreak/>
        <w:t>в материалах дела отсутствует первоначальный материальный носитель звукозаписи, а представленный цифровой файл содержит признаки выборочного монтажа;</w:t>
      </w:r>
    </w:p>
    <w:p w14:paraId="01C39168" w14:textId="77777777" w:rsidR="00856E57" w:rsidRPr="00856E57" w:rsidRDefault="00856E57" w:rsidP="00856E57">
      <w:pPr>
        <w:numPr>
          <w:ilvl w:val="0"/>
          <w:numId w:val="10"/>
        </w:numPr>
      </w:pPr>
      <w:r w:rsidRPr="00856E57">
        <w:t>обстоятельства передачи денежных средств по сделке на сумму свыше десяти тысяч рублей в силу пункта 1 статьи 162 Гражданского кодекса Российской Федерации и статьи 60 Гражданского процессуального кодекса Российской Федерации не могут подтверждаться свидетельскими показаниями или косвенными аудиоматериалами при отсутствии письменного договора.</w:t>
      </w:r>
    </w:p>
    <w:p w14:paraId="46ADEBEB" w14:textId="77777777" w:rsidR="00856E57" w:rsidRPr="00856E57" w:rsidRDefault="00856E57" w:rsidP="00856E57">
      <w:r w:rsidRPr="00856E57">
        <w:t>Использование подобных материалов нарушает установленный процессуальным законом порядок исследования сведений и лишает стороны гарантий справедливого судебного разбирательства. Поскольку спорное доказательство получено вопреки требованиям материального и процессуального права, оно не обладает свойством допустимости.</w:t>
      </w:r>
    </w:p>
    <w:p w14:paraId="19406580" w14:textId="77777777" w:rsidR="00856E57" w:rsidRPr="00856E57" w:rsidRDefault="00856E57" w:rsidP="00856E57">
      <w:r w:rsidRPr="00856E57">
        <w:t>На основании изложенного, руководствуясь статьями 35, 55, 59, 60, 77, 166 Гражданского процессуального кодекса Российской Федерации,</w:t>
      </w:r>
    </w:p>
    <w:p w14:paraId="5682A2C9" w14:textId="77777777" w:rsidR="00856E57" w:rsidRPr="00856E57" w:rsidRDefault="00856E57" w:rsidP="00856E57">
      <w:pPr>
        <w:jc w:val="center"/>
      </w:pPr>
      <w:r w:rsidRPr="00856E57">
        <w:rPr>
          <w:b/>
          <w:bCs/>
        </w:rPr>
        <w:t>ПРОШУ:</w:t>
      </w:r>
    </w:p>
    <w:p w14:paraId="01E841BF" w14:textId="77777777" w:rsidR="00856E57" w:rsidRPr="00856E57" w:rsidRDefault="00856E57" w:rsidP="00856E57">
      <w:r w:rsidRPr="00856E57">
        <w:t>1. Признать недопустимым доказательством по гражданскому делу № [номер] представленный [указать сторону: истцом / ответчиком] материал: [точное наименование документа, аудиозаписи или иного объекта].</w:t>
      </w:r>
    </w:p>
    <w:p w14:paraId="6CABD734" w14:textId="5A86D476" w:rsidR="00856E57" w:rsidRPr="00856E57" w:rsidRDefault="00856E57" w:rsidP="00856E57">
      <w:r w:rsidRPr="00856E57">
        <w:t>2. Исключить указанное доказательство из числа доказательств по гражданскому делу № [номер] и не учитывать его при вынесении итогового судебного акта.</w:t>
      </w:r>
    </w:p>
    <w:p w14:paraId="176BCC18" w14:textId="77777777" w:rsidR="00856E57" w:rsidRPr="00856E57" w:rsidRDefault="00856E57" w:rsidP="00856E57">
      <w:r w:rsidRPr="00856E57">
        <w:rPr>
          <w:b/>
          <w:bCs/>
        </w:rPr>
        <w:t>Приложения:</w:t>
      </w:r>
    </w:p>
    <w:p w14:paraId="1D818545" w14:textId="77777777" w:rsidR="00856E57" w:rsidRPr="00856E57" w:rsidRDefault="00856E57" w:rsidP="00856E57">
      <w:pPr>
        <w:numPr>
          <w:ilvl w:val="0"/>
          <w:numId w:val="11"/>
        </w:numPr>
      </w:pPr>
      <w:r w:rsidRPr="00856E57">
        <w:t>документы, подтверждающие нарушение закона при получении спорного доказательства (при наличии);</w:t>
      </w:r>
    </w:p>
    <w:p w14:paraId="0CE265A9" w14:textId="77777777" w:rsidR="00856E57" w:rsidRPr="00856E57" w:rsidRDefault="00856E57" w:rsidP="00856E57">
      <w:pPr>
        <w:numPr>
          <w:ilvl w:val="0"/>
          <w:numId w:val="11"/>
        </w:numPr>
      </w:pPr>
      <w:r w:rsidRPr="00856E57">
        <w:t>копия доверенности представителя с полномочиями на ведение дела в суде (если документ подписан представителем);</w:t>
      </w:r>
    </w:p>
    <w:p w14:paraId="6462C3B5" w14:textId="77777777" w:rsidR="00856E57" w:rsidRPr="00856E57" w:rsidRDefault="00856E57" w:rsidP="00856E57">
      <w:pPr>
        <w:numPr>
          <w:ilvl w:val="0"/>
          <w:numId w:val="11"/>
        </w:numPr>
      </w:pPr>
      <w:r w:rsidRPr="00856E57">
        <w:t>документы, подтверждающие направление копии ходатайства лицам, участвующим в деле.</w:t>
      </w:r>
    </w:p>
    <w:p w14:paraId="3BFAE340" w14:textId="77777777" w:rsidR="00856E57" w:rsidRPr="00856E57" w:rsidRDefault="00856E57" w:rsidP="00856E57">
      <w:r w:rsidRPr="00856E57">
        <w:t>«__» ________ 20__ г.</w:t>
      </w:r>
    </w:p>
    <w:p w14:paraId="22ECE8B1" w14:textId="77777777" w:rsidR="00856E57" w:rsidRPr="00856E57" w:rsidRDefault="00856E57" w:rsidP="00856E57">
      <w:r w:rsidRPr="00856E57">
        <w:t>________________ / [Фамилия И.О.]</w:t>
      </w:r>
    </w:p>
    <w:p w14:paraId="040E965B" w14:textId="77777777" w:rsidR="0083247E" w:rsidRPr="00856E57" w:rsidRDefault="0083247E" w:rsidP="00856E57"/>
    <w:sectPr w:rsidR="0083247E" w:rsidRPr="00856E57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C8CF2" w14:textId="77777777" w:rsidR="003B160F" w:rsidRDefault="003B160F" w:rsidP="00AA1082">
      <w:pPr>
        <w:spacing w:after="0" w:line="240" w:lineRule="auto"/>
      </w:pPr>
      <w:r>
        <w:separator/>
      </w:r>
    </w:p>
  </w:endnote>
  <w:endnote w:type="continuationSeparator" w:id="0">
    <w:p w14:paraId="10CA2548" w14:textId="77777777" w:rsidR="003B160F" w:rsidRDefault="003B160F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E2DC8" w14:textId="77777777" w:rsidR="003B160F" w:rsidRDefault="003B160F" w:rsidP="00AA1082">
      <w:pPr>
        <w:spacing w:after="0" w:line="240" w:lineRule="auto"/>
      </w:pPr>
      <w:r>
        <w:separator/>
      </w:r>
    </w:p>
  </w:footnote>
  <w:footnote w:type="continuationSeparator" w:id="0">
    <w:p w14:paraId="2DE7420D" w14:textId="77777777" w:rsidR="003B160F" w:rsidRDefault="003B160F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739A"/>
    <w:multiLevelType w:val="multilevel"/>
    <w:tmpl w:val="7A42D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01A29"/>
    <w:multiLevelType w:val="multilevel"/>
    <w:tmpl w:val="A1E41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121395"/>
    <w:multiLevelType w:val="multilevel"/>
    <w:tmpl w:val="DDF6E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396EE3"/>
    <w:multiLevelType w:val="multilevel"/>
    <w:tmpl w:val="7E701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37023B"/>
    <w:multiLevelType w:val="multilevel"/>
    <w:tmpl w:val="9C864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7F3FD8"/>
    <w:multiLevelType w:val="multilevel"/>
    <w:tmpl w:val="124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854D13"/>
    <w:multiLevelType w:val="multilevel"/>
    <w:tmpl w:val="3CF03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917622"/>
    <w:multiLevelType w:val="multilevel"/>
    <w:tmpl w:val="AE1A8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2463D5"/>
    <w:multiLevelType w:val="multilevel"/>
    <w:tmpl w:val="6832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3F4750"/>
    <w:multiLevelType w:val="multilevel"/>
    <w:tmpl w:val="F9A27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517A00"/>
    <w:multiLevelType w:val="multilevel"/>
    <w:tmpl w:val="608A1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3481197">
    <w:abstractNumId w:val="4"/>
  </w:num>
  <w:num w:numId="2" w16cid:durableId="240985651">
    <w:abstractNumId w:val="6"/>
  </w:num>
  <w:num w:numId="3" w16cid:durableId="605964312">
    <w:abstractNumId w:val="0"/>
  </w:num>
  <w:num w:numId="4" w16cid:durableId="1033266515">
    <w:abstractNumId w:val="7"/>
  </w:num>
  <w:num w:numId="5" w16cid:durableId="1411729518">
    <w:abstractNumId w:val="1"/>
  </w:num>
  <w:num w:numId="6" w16cid:durableId="1846362493">
    <w:abstractNumId w:val="5"/>
  </w:num>
  <w:num w:numId="7" w16cid:durableId="129792228">
    <w:abstractNumId w:val="2"/>
  </w:num>
  <w:num w:numId="8" w16cid:durableId="1884511469">
    <w:abstractNumId w:val="10"/>
  </w:num>
  <w:num w:numId="9" w16cid:durableId="1406104138">
    <w:abstractNumId w:val="3"/>
  </w:num>
  <w:num w:numId="10" w16cid:durableId="436945115">
    <w:abstractNumId w:val="9"/>
  </w:num>
  <w:num w:numId="11" w16cid:durableId="17050168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175B2"/>
    <w:rsid w:val="00032788"/>
    <w:rsid w:val="00036031"/>
    <w:rsid w:val="00050A28"/>
    <w:rsid w:val="00050C30"/>
    <w:rsid w:val="000A043C"/>
    <w:rsid w:val="000C285E"/>
    <w:rsid w:val="000D675F"/>
    <w:rsid w:val="000E186D"/>
    <w:rsid w:val="001170F7"/>
    <w:rsid w:val="00120DE9"/>
    <w:rsid w:val="00124C52"/>
    <w:rsid w:val="0013343E"/>
    <w:rsid w:val="00136CBC"/>
    <w:rsid w:val="001473CE"/>
    <w:rsid w:val="00155F96"/>
    <w:rsid w:val="00182611"/>
    <w:rsid w:val="001907DB"/>
    <w:rsid w:val="00190C20"/>
    <w:rsid w:val="002240D4"/>
    <w:rsid w:val="002246DE"/>
    <w:rsid w:val="00227EAA"/>
    <w:rsid w:val="00237FA4"/>
    <w:rsid w:val="00270715"/>
    <w:rsid w:val="002766D0"/>
    <w:rsid w:val="0029453C"/>
    <w:rsid w:val="002F5CED"/>
    <w:rsid w:val="00313859"/>
    <w:rsid w:val="0034007F"/>
    <w:rsid w:val="00353A0B"/>
    <w:rsid w:val="00367103"/>
    <w:rsid w:val="003756C8"/>
    <w:rsid w:val="0039714D"/>
    <w:rsid w:val="003B0986"/>
    <w:rsid w:val="003B160F"/>
    <w:rsid w:val="003C6F69"/>
    <w:rsid w:val="003D025F"/>
    <w:rsid w:val="003E6878"/>
    <w:rsid w:val="0044556A"/>
    <w:rsid w:val="00445A3A"/>
    <w:rsid w:val="00456FEF"/>
    <w:rsid w:val="004603BF"/>
    <w:rsid w:val="00461B7D"/>
    <w:rsid w:val="00472E2F"/>
    <w:rsid w:val="0049039F"/>
    <w:rsid w:val="004C5E1A"/>
    <w:rsid w:val="004F2C3F"/>
    <w:rsid w:val="00504D90"/>
    <w:rsid w:val="00526F99"/>
    <w:rsid w:val="00536156"/>
    <w:rsid w:val="005B5F41"/>
    <w:rsid w:val="005D2098"/>
    <w:rsid w:val="00635318"/>
    <w:rsid w:val="00657808"/>
    <w:rsid w:val="00663857"/>
    <w:rsid w:val="00675063"/>
    <w:rsid w:val="006A1CAA"/>
    <w:rsid w:val="006C5935"/>
    <w:rsid w:val="006F310C"/>
    <w:rsid w:val="00774785"/>
    <w:rsid w:val="00790DDC"/>
    <w:rsid w:val="00793E2C"/>
    <w:rsid w:val="007E1463"/>
    <w:rsid w:val="007F2289"/>
    <w:rsid w:val="008057E1"/>
    <w:rsid w:val="00816162"/>
    <w:rsid w:val="0083238E"/>
    <w:rsid w:val="0083247E"/>
    <w:rsid w:val="00856E57"/>
    <w:rsid w:val="008D040A"/>
    <w:rsid w:val="008D439D"/>
    <w:rsid w:val="008D6FA0"/>
    <w:rsid w:val="008E1D79"/>
    <w:rsid w:val="008E5828"/>
    <w:rsid w:val="008F5BDE"/>
    <w:rsid w:val="00912571"/>
    <w:rsid w:val="009703D4"/>
    <w:rsid w:val="00971545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67FCA"/>
    <w:rsid w:val="00B85BF0"/>
    <w:rsid w:val="00B90F31"/>
    <w:rsid w:val="00B97E35"/>
    <w:rsid w:val="00BA5E65"/>
    <w:rsid w:val="00BC02B9"/>
    <w:rsid w:val="00BE1BCA"/>
    <w:rsid w:val="00BF4602"/>
    <w:rsid w:val="00C04A7A"/>
    <w:rsid w:val="00C56C38"/>
    <w:rsid w:val="00C65A25"/>
    <w:rsid w:val="00C669A3"/>
    <w:rsid w:val="00CA0E6A"/>
    <w:rsid w:val="00CA3268"/>
    <w:rsid w:val="00CA3E33"/>
    <w:rsid w:val="00CC73D4"/>
    <w:rsid w:val="00D139FF"/>
    <w:rsid w:val="00D15699"/>
    <w:rsid w:val="00DC29EF"/>
    <w:rsid w:val="00DF6F94"/>
    <w:rsid w:val="00E0580E"/>
    <w:rsid w:val="00E05C29"/>
    <w:rsid w:val="00E11403"/>
    <w:rsid w:val="00E177D0"/>
    <w:rsid w:val="00E43C51"/>
    <w:rsid w:val="00E91859"/>
    <w:rsid w:val="00E97C68"/>
    <w:rsid w:val="00EA54C0"/>
    <w:rsid w:val="00EB518F"/>
    <w:rsid w:val="00F43595"/>
    <w:rsid w:val="00F56DD7"/>
    <w:rsid w:val="00F667EA"/>
    <w:rsid w:val="00F803C9"/>
    <w:rsid w:val="00F859F1"/>
    <w:rsid w:val="00F85CD5"/>
    <w:rsid w:val="00F94EAD"/>
    <w:rsid w:val="00FC725F"/>
    <w:rsid w:val="00FF1432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1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2026-09-08T04:31:00Z</dcterms:created>
  <dcterms:modified xsi:type="dcterms:W3CDTF">2026-09-08T04:31:00Z</dcterms:modified>
</cp:coreProperties>
</file>