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80EB" w14:textId="77777777" w:rsidR="009F24F5" w:rsidRPr="009F24F5" w:rsidRDefault="009F24F5" w:rsidP="009F24F5">
      <w:pPr>
        <w:jc w:val="center"/>
      </w:pPr>
      <w:r w:rsidRPr="009F24F5">
        <w:t>Доверенность № [НОМЕР]</w:t>
      </w:r>
    </w:p>
    <w:p w14:paraId="4C85793C" w14:textId="77777777" w:rsidR="009F24F5" w:rsidRPr="009F24F5" w:rsidRDefault="009F24F5" w:rsidP="009F24F5">
      <w:r w:rsidRPr="009F24F5">
        <w:t>г. [Город]</w:t>
      </w:r>
    </w:p>
    <w:p w14:paraId="3788D6AB" w14:textId="77777777" w:rsidR="009F24F5" w:rsidRPr="009F24F5" w:rsidRDefault="009F24F5" w:rsidP="009F24F5">
      <w:r w:rsidRPr="009F24F5">
        <w:t>«__» ________ 20__ г.</w:t>
      </w:r>
    </w:p>
    <w:p w14:paraId="17A02D8C" w14:textId="77777777" w:rsidR="009F24F5" w:rsidRPr="009F24F5" w:rsidRDefault="009F24F5" w:rsidP="009F24F5">
      <w:r w:rsidRPr="009F24F5">
        <w:t>Общество с ограниченной ответственностью [Наименование организации] (ИНН [номер], ОГРН [номер]), в лице Генерального директора [Фамилия Имя Отчество], действующего на основании Устава, настоящей доверенностью уполномочивает</w:t>
      </w:r>
    </w:p>
    <w:p w14:paraId="77001C03" w14:textId="77777777" w:rsidR="009F24F5" w:rsidRPr="009F24F5" w:rsidRDefault="009F24F5" w:rsidP="009F24F5">
      <w:r w:rsidRPr="009F24F5">
        <w:t>[Гражданина/Гражданку] Российской Федерации [Фамилия Имя Отчество], паспорт серия [серия] номер [номер], выдан [кем и когда], код подразделения [номер], зарегистрированного по адресу: [адрес],</w:t>
      </w:r>
    </w:p>
    <w:p w14:paraId="5A3F9C38" w14:textId="77777777" w:rsidR="009F24F5" w:rsidRPr="009F24F5" w:rsidRDefault="009F24F5" w:rsidP="009F24F5">
      <w:r w:rsidRPr="009F24F5">
        <w:t>представлять интересы ООО [Наименование организации] во всех налоговых органах Российской Федерации, в том числе в ИФНС по месту учета организации, со всеми правами, предоставленными законодательством Российской Федерации о налогах и сборах налогоплательщику, включая, но не ограничиваясь, правом:</w:t>
      </w:r>
    </w:p>
    <w:p w14:paraId="5558F75F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представлять в налоговые органы налоговые декларации (расчеты), бухгалтерскую отчетность и иные документы, связанные с исчислением и уплатой налогов и сборов;</w:t>
      </w:r>
    </w:p>
    <w:p w14:paraId="5116C7FC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получать от налоговых органов справки о состоянии расчетов, акты сверки, решения, требования, уведомления и любые иные документы, адресованные организации;</w:t>
      </w:r>
    </w:p>
    <w:p w14:paraId="7202EB88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подписывать и подать заявления о постановке на учет, снятии с учета, внесении изменений в сведения об организации;</w:t>
      </w:r>
    </w:p>
    <w:p w14:paraId="7512AA34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участвовать в рассмотрении материалов налоговых проверок и иных актов налоговых органов, давать объяснения по существу возникших вопросов;</w:t>
      </w:r>
    </w:p>
    <w:p w14:paraId="68187903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заявлять ходатайства, предоставлять возражения на акты налоговых проверок, представлять доказательства;</w:t>
      </w:r>
    </w:p>
    <w:p w14:paraId="0DE74621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подписывать и подавать жалобы (в том числе апелляционные) на акты налоговых органов ненормативного характера, действия или бездействие их должностных лиц;</w:t>
      </w:r>
    </w:p>
    <w:p w14:paraId="7C7A11E3" w14:textId="77777777" w:rsidR="009F24F5" w:rsidRPr="009F24F5" w:rsidRDefault="009F24F5" w:rsidP="009F24F5">
      <w:pPr>
        <w:numPr>
          <w:ilvl w:val="0"/>
          <w:numId w:val="3"/>
        </w:numPr>
      </w:pPr>
      <w:r w:rsidRPr="009F24F5">
        <w:t>получать документы по результатам оказания государственных услуг налоговым органом.</w:t>
      </w:r>
    </w:p>
    <w:p w14:paraId="720D309E" w14:textId="77777777" w:rsidR="009F24F5" w:rsidRPr="009F24F5" w:rsidRDefault="009F24F5" w:rsidP="009F24F5">
      <w:r w:rsidRPr="009F24F5">
        <w:t>Доверенность выдана сроком на [срок, например: один год] с правом (или без права) передоверия полномочий третьим лицам.</w:t>
      </w:r>
    </w:p>
    <w:p w14:paraId="7F0F00AD" w14:textId="77777777" w:rsidR="009F24F5" w:rsidRPr="009F24F5" w:rsidRDefault="009F24F5" w:rsidP="009F24F5">
      <w:r w:rsidRPr="009F24F5">
        <w:t>Генеральный директор</w:t>
      </w:r>
    </w:p>
    <w:p w14:paraId="7D99E09C" w14:textId="77777777" w:rsidR="009F24F5" w:rsidRPr="009F24F5" w:rsidRDefault="009F24F5" w:rsidP="009F24F5">
      <w:r w:rsidRPr="009F24F5">
        <w:t>________________ / [Фамилия И.О.]</w:t>
      </w:r>
    </w:p>
    <w:p w14:paraId="134AB2F1" w14:textId="77777777" w:rsidR="009F24F5" w:rsidRPr="009F24F5" w:rsidRDefault="009F24F5" w:rsidP="009F24F5">
      <w:r w:rsidRPr="009F24F5">
        <w:t>М.П. (при наличии)</w:t>
      </w:r>
    </w:p>
    <w:p w14:paraId="5917532B" w14:textId="77777777" w:rsidR="0083247E" w:rsidRPr="009F24F5" w:rsidRDefault="0083247E" w:rsidP="009F24F5"/>
    <w:sectPr w:rsidR="0083247E" w:rsidRPr="009F24F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9D85" w14:textId="77777777" w:rsidR="00A2297C" w:rsidRDefault="00A2297C" w:rsidP="00AA1082">
      <w:pPr>
        <w:spacing w:after="0" w:line="240" w:lineRule="auto"/>
      </w:pPr>
      <w:r>
        <w:separator/>
      </w:r>
    </w:p>
  </w:endnote>
  <w:endnote w:type="continuationSeparator" w:id="0">
    <w:p w14:paraId="47414725" w14:textId="77777777" w:rsidR="00A2297C" w:rsidRDefault="00A2297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4F03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8EBFCDC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F051" w14:textId="77777777" w:rsidR="00A2297C" w:rsidRDefault="00A2297C" w:rsidP="00AA1082">
      <w:pPr>
        <w:spacing w:after="0" w:line="240" w:lineRule="auto"/>
      </w:pPr>
      <w:r>
        <w:separator/>
      </w:r>
    </w:p>
  </w:footnote>
  <w:footnote w:type="continuationSeparator" w:id="0">
    <w:p w14:paraId="58419BA2" w14:textId="77777777" w:rsidR="00A2297C" w:rsidRDefault="00A2297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D0D117" w14:textId="77777777" w:rsidTr="004F2C3F">
      <w:tc>
        <w:tcPr>
          <w:tcW w:w="988" w:type="dxa"/>
        </w:tcPr>
        <w:p w14:paraId="09C0CCEE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482699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5A1A1A0D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6664E2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1EF20532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25B6"/>
    <w:multiLevelType w:val="multilevel"/>
    <w:tmpl w:val="CD8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2"/>
  </w:num>
  <w:num w:numId="2" w16cid:durableId="1452941838">
    <w:abstractNumId w:val="0"/>
  </w:num>
  <w:num w:numId="3" w16cid:durableId="1736852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F5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2021"/>
    <w:rsid w:val="00657808"/>
    <w:rsid w:val="00675063"/>
    <w:rsid w:val="007E1463"/>
    <w:rsid w:val="008057E1"/>
    <w:rsid w:val="0083238E"/>
    <w:rsid w:val="0083247E"/>
    <w:rsid w:val="008D439D"/>
    <w:rsid w:val="009F24F5"/>
    <w:rsid w:val="00A2297C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83E0"/>
  <w15:chartTrackingRefBased/>
  <w15:docId w15:val="{0E919F12-FC19-44CF-898F-C4D85361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1</cp:revision>
  <dcterms:created xsi:type="dcterms:W3CDTF">2026-07-04T09:21:00Z</dcterms:created>
  <dcterms:modified xsi:type="dcterms:W3CDTF">2026-07-04T09:22:00Z</dcterms:modified>
</cp:coreProperties>
</file>