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888B9" w14:textId="77777777" w:rsidR="000E2E9D" w:rsidRPr="000E2E9D" w:rsidRDefault="000E2E9D" w:rsidP="000E2E9D">
      <w:pPr>
        <w:jc w:val="center"/>
      </w:pPr>
      <w:r w:rsidRPr="000E2E9D">
        <w:t>Доверенность № ___</w:t>
      </w:r>
    </w:p>
    <w:p w14:paraId="2081F488" w14:textId="77777777" w:rsidR="000E2E9D" w:rsidRPr="000E2E9D" w:rsidRDefault="000E2E9D" w:rsidP="000E2E9D">
      <w:r w:rsidRPr="000E2E9D">
        <w:t>г. [Город]</w:t>
      </w:r>
    </w:p>
    <w:p w14:paraId="348EC3C9" w14:textId="77777777" w:rsidR="000E2E9D" w:rsidRPr="000E2E9D" w:rsidRDefault="000E2E9D" w:rsidP="000E2E9D">
      <w:r w:rsidRPr="000E2E9D">
        <w:t>«__» ________ 20__ г.</w:t>
      </w:r>
    </w:p>
    <w:p w14:paraId="63F9C4F4" w14:textId="77777777" w:rsidR="000E2E9D" w:rsidRPr="000E2E9D" w:rsidRDefault="000E2E9D" w:rsidP="000E2E9D">
      <w:r w:rsidRPr="000E2E9D">
        <w:t>Общество с ограниченной ответственностью [НАИМЕНОВАНИЕ], ИНН [НОМЕР], ОГРН [НОМЕР], в лице генерального директора [ФАМИЛИЯ ИМЯ ОТЧЕСТВО], действующего на основании Устава, настоящей доверенностью уполномочивает:</w:t>
      </w:r>
    </w:p>
    <w:p w14:paraId="0005BF6A" w14:textId="77777777" w:rsidR="000E2E9D" w:rsidRPr="000E2E9D" w:rsidRDefault="000E2E9D" w:rsidP="000E2E9D">
      <w:r w:rsidRPr="000E2E9D">
        <w:t>гражданина Российской Федерации [ФАМИЛИЯ ИМЯ ОТЧЕСТВО], [ДАТА РОЖДЕНИЯ] года рождения, паспорт [СЕРИЯ, НОМЕР], выдан [КЕМ И КОГДА ВЫДАН], код подразделения [НОМЕР], зарегистрированного по адресу: [АДРЕС],</w:t>
      </w:r>
    </w:p>
    <w:p w14:paraId="778CFD8D" w14:textId="77777777" w:rsidR="000E2E9D" w:rsidRPr="000E2E9D" w:rsidRDefault="000E2E9D" w:rsidP="000E2E9D">
      <w:r w:rsidRPr="000E2E9D">
        <w:t>представлять интересы ООО [НАИМЕНОВАНИЕ] в территориальных органах Фонда пенсионного и социального страхования Российской Федерации (Социального фонда России), в том числе по всем вопросам, связанным с обязательным социальным страхованием:</w:t>
      </w:r>
    </w:p>
    <w:p w14:paraId="76E80554" w14:textId="77777777" w:rsidR="000E2E9D" w:rsidRPr="000E2E9D" w:rsidRDefault="000E2E9D" w:rsidP="000E2E9D">
      <w:pPr>
        <w:numPr>
          <w:ilvl w:val="0"/>
          <w:numId w:val="4"/>
        </w:numPr>
      </w:pPr>
      <w:r w:rsidRPr="000E2E9D">
        <w:t>представлять и получать любые документы, в том числе отчетность по форме ЕФС-1, заявления, запросы, справки, извещения, решения, акты проверок;</w:t>
      </w:r>
    </w:p>
    <w:p w14:paraId="3E215FED" w14:textId="77777777" w:rsidR="000E2E9D" w:rsidRPr="000E2E9D" w:rsidRDefault="000E2E9D" w:rsidP="000E2E9D">
      <w:pPr>
        <w:numPr>
          <w:ilvl w:val="0"/>
          <w:numId w:val="4"/>
        </w:numPr>
      </w:pPr>
      <w:r w:rsidRPr="000E2E9D">
        <w:t>подписывать от имени доверителя отчетность, заявления о зачете или возврате сумм излишне уплаченных страховых взносов, пеней и штрафов;</w:t>
      </w:r>
    </w:p>
    <w:p w14:paraId="2169DD0B" w14:textId="77777777" w:rsidR="000E2E9D" w:rsidRPr="000E2E9D" w:rsidRDefault="000E2E9D" w:rsidP="000E2E9D">
      <w:pPr>
        <w:numPr>
          <w:ilvl w:val="0"/>
          <w:numId w:val="4"/>
        </w:numPr>
      </w:pPr>
      <w:r w:rsidRPr="000E2E9D">
        <w:t>участвовать в мероприятиях по осуществлению контроля за уплатой страховых взносов, давать пояснения, знакомиться с материалами проверок;</w:t>
      </w:r>
    </w:p>
    <w:p w14:paraId="7551AF95" w14:textId="77777777" w:rsidR="000E2E9D" w:rsidRPr="000E2E9D" w:rsidRDefault="000E2E9D" w:rsidP="000E2E9D">
      <w:pPr>
        <w:numPr>
          <w:ilvl w:val="0"/>
          <w:numId w:val="4"/>
        </w:numPr>
      </w:pPr>
      <w:r w:rsidRPr="000E2E9D">
        <w:t>представлять возражения на акты проверок и обжаловать решения должностных лиц Фонда;</w:t>
      </w:r>
    </w:p>
    <w:p w14:paraId="59C9D6FF" w14:textId="77777777" w:rsidR="000E2E9D" w:rsidRPr="000E2E9D" w:rsidRDefault="000E2E9D" w:rsidP="000E2E9D">
      <w:pPr>
        <w:numPr>
          <w:ilvl w:val="0"/>
          <w:numId w:val="4"/>
        </w:numPr>
      </w:pPr>
      <w:r w:rsidRPr="000E2E9D">
        <w:t>совершать иные действия, необходимые для исполнения указанных поручений.</w:t>
      </w:r>
    </w:p>
    <w:p w14:paraId="2F49D5D2" w14:textId="77777777" w:rsidR="000E2E9D" w:rsidRPr="000E2E9D" w:rsidRDefault="000E2E9D" w:rsidP="000E2E9D">
      <w:r w:rsidRPr="000E2E9D">
        <w:t>Настоящая доверенность выдана сроком на [СРОК] без права передоверия.</w:t>
      </w:r>
    </w:p>
    <w:p w14:paraId="3E9CA352" w14:textId="77777777" w:rsidR="000E2E9D" w:rsidRPr="000E2E9D" w:rsidRDefault="000E2E9D" w:rsidP="000E2E9D">
      <w:r w:rsidRPr="000E2E9D">
        <w:t>Подпись представителя [ФАМИЛИЯ И.О.] _______________ подтверждаю.</w:t>
      </w:r>
    </w:p>
    <w:p w14:paraId="1A3245F3" w14:textId="77777777" w:rsidR="000E2E9D" w:rsidRPr="000E2E9D" w:rsidRDefault="000E2E9D" w:rsidP="000E2E9D">
      <w:r w:rsidRPr="000E2E9D">
        <w:t>Генеральный директор</w:t>
      </w:r>
    </w:p>
    <w:p w14:paraId="15B247DB" w14:textId="77777777" w:rsidR="000E2E9D" w:rsidRPr="000E2E9D" w:rsidRDefault="000E2E9D" w:rsidP="000E2E9D">
      <w:r w:rsidRPr="000E2E9D">
        <w:t>________________ / [Фамилия И.О.]</w:t>
      </w:r>
    </w:p>
    <w:p w14:paraId="737B6875" w14:textId="77777777" w:rsidR="000E2E9D" w:rsidRPr="000E2E9D" w:rsidRDefault="000E2E9D" w:rsidP="000E2E9D">
      <w:r w:rsidRPr="000E2E9D">
        <w:t>М.П.</w:t>
      </w:r>
    </w:p>
    <w:p w14:paraId="121B2A7E" w14:textId="77777777" w:rsidR="0083247E" w:rsidRPr="000E2E9D" w:rsidRDefault="0083247E" w:rsidP="000E2E9D"/>
    <w:sectPr w:rsidR="0083247E" w:rsidRPr="000E2E9D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4550B" w14:textId="77777777" w:rsidR="00254815" w:rsidRDefault="00254815" w:rsidP="00AA1082">
      <w:pPr>
        <w:spacing w:after="0" w:line="240" w:lineRule="auto"/>
      </w:pPr>
      <w:r>
        <w:separator/>
      </w:r>
    </w:p>
  </w:endnote>
  <w:endnote w:type="continuationSeparator" w:id="0">
    <w:p w14:paraId="1E21C482" w14:textId="77777777" w:rsidR="00254815" w:rsidRDefault="0025481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9CCE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327349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5E94" w14:textId="77777777" w:rsidR="00254815" w:rsidRDefault="00254815" w:rsidP="00AA1082">
      <w:pPr>
        <w:spacing w:after="0" w:line="240" w:lineRule="auto"/>
      </w:pPr>
      <w:r>
        <w:separator/>
      </w:r>
    </w:p>
  </w:footnote>
  <w:footnote w:type="continuationSeparator" w:id="0">
    <w:p w14:paraId="406709B6" w14:textId="77777777" w:rsidR="00254815" w:rsidRDefault="0025481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EDD95B" w14:textId="77777777" w:rsidTr="004F2C3F">
      <w:tc>
        <w:tcPr>
          <w:tcW w:w="988" w:type="dxa"/>
        </w:tcPr>
        <w:p w14:paraId="0FD84BA2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77DA4AC8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C73DF0F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5440F46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B85724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5DEA"/>
    <w:multiLevelType w:val="multilevel"/>
    <w:tmpl w:val="4DDC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90B78"/>
    <w:multiLevelType w:val="multilevel"/>
    <w:tmpl w:val="55C6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183138">
    <w:abstractNumId w:val="3"/>
  </w:num>
  <w:num w:numId="2" w16cid:durableId="1452941838">
    <w:abstractNumId w:val="1"/>
  </w:num>
  <w:num w:numId="3" w16cid:durableId="176040833">
    <w:abstractNumId w:val="2"/>
  </w:num>
  <w:num w:numId="4" w16cid:durableId="174549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51F"/>
    <w:rsid w:val="00050C30"/>
    <w:rsid w:val="000C285E"/>
    <w:rsid w:val="000D675F"/>
    <w:rsid w:val="000E186D"/>
    <w:rsid w:val="000E2E9D"/>
    <w:rsid w:val="00124C52"/>
    <w:rsid w:val="00136CBC"/>
    <w:rsid w:val="002246DE"/>
    <w:rsid w:val="00227EAA"/>
    <w:rsid w:val="00254815"/>
    <w:rsid w:val="0029453C"/>
    <w:rsid w:val="00313859"/>
    <w:rsid w:val="003D025F"/>
    <w:rsid w:val="00456FEF"/>
    <w:rsid w:val="00461B7D"/>
    <w:rsid w:val="00472E2F"/>
    <w:rsid w:val="004F2C3F"/>
    <w:rsid w:val="00657808"/>
    <w:rsid w:val="00675063"/>
    <w:rsid w:val="007E1463"/>
    <w:rsid w:val="008057E1"/>
    <w:rsid w:val="0083238E"/>
    <w:rsid w:val="0083247E"/>
    <w:rsid w:val="0084227C"/>
    <w:rsid w:val="008D439D"/>
    <w:rsid w:val="00A50AB7"/>
    <w:rsid w:val="00A95EF3"/>
    <w:rsid w:val="00A9773E"/>
    <w:rsid w:val="00AA1082"/>
    <w:rsid w:val="00B10717"/>
    <w:rsid w:val="00B66532"/>
    <w:rsid w:val="00B90F31"/>
    <w:rsid w:val="00BC6477"/>
    <w:rsid w:val="00BE1BCA"/>
    <w:rsid w:val="00C669A3"/>
    <w:rsid w:val="00CA3E33"/>
    <w:rsid w:val="00D0255E"/>
    <w:rsid w:val="00D139FF"/>
    <w:rsid w:val="00D15699"/>
    <w:rsid w:val="00D7051F"/>
    <w:rsid w:val="00DC29EF"/>
    <w:rsid w:val="00DF6F94"/>
    <w:rsid w:val="00E11403"/>
    <w:rsid w:val="00E91859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6C84B"/>
  <w15:chartTrackingRefBased/>
  <w15:docId w15:val="{90D0F2E5-085B-41A7-9B85-FE6E874F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2026-07-03T21:19:00Z</dcterms:created>
  <dcterms:modified xsi:type="dcterms:W3CDTF">2026-07-03T21:19:00Z</dcterms:modified>
</cp:coreProperties>
</file>