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ED4D" w14:textId="77777777" w:rsidR="00ED019C" w:rsidRPr="00ED019C" w:rsidRDefault="00ED019C" w:rsidP="00ED019C">
      <w:pPr>
        <w:jc w:val="center"/>
      </w:pPr>
      <w:r w:rsidRPr="00ED019C">
        <w:t>Доверенность № [НОМЕР]</w:t>
      </w:r>
    </w:p>
    <w:p w14:paraId="78C9577F" w14:textId="77777777" w:rsidR="00ED019C" w:rsidRPr="00ED019C" w:rsidRDefault="00ED019C" w:rsidP="00ED019C">
      <w:r w:rsidRPr="00ED019C">
        <w:t>г. [Город]</w:t>
      </w:r>
    </w:p>
    <w:p w14:paraId="5F2E89A3" w14:textId="77777777" w:rsidR="00ED019C" w:rsidRPr="00ED019C" w:rsidRDefault="00ED019C" w:rsidP="00ED019C">
      <w:r w:rsidRPr="00ED019C">
        <w:t>«__» ________ 20__ г.</w:t>
      </w:r>
    </w:p>
    <w:p w14:paraId="17631EA4" w14:textId="77777777" w:rsidR="00ED019C" w:rsidRPr="00ED019C" w:rsidRDefault="00ED019C" w:rsidP="00ED019C">
      <w:r w:rsidRPr="00ED019C">
        <w:t>Общество с ограниченной ответственностью [НАИМЕНОВАНИЕ] (далее — Общество) в лице Генерального директора [ФИО], действующего на основании Устава, настоящей доверенностью уполномочивает:</w:t>
      </w:r>
    </w:p>
    <w:p w14:paraId="509B26AF" w14:textId="77777777" w:rsidR="00ED019C" w:rsidRPr="00ED019C" w:rsidRDefault="00ED019C" w:rsidP="00ED019C">
      <w:r w:rsidRPr="00ED019C">
        <w:t>гражданина Российской Федерации [ФИО представителя], паспорт [СЕРИЯ, НОМЕР], выдан [КЕМ И КОГДА ВЫДАН], код подразделения [НОМЕР], зарегистрированного по адресу: [АДРЕС ВПИСАТЬ],</w:t>
      </w:r>
    </w:p>
    <w:p w14:paraId="6B27EEC0" w14:textId="77777777" w:rsidR="00ED019C" w:rsidRPr="00ED019C" w:rsidRDefault="00ED019C" w:rsidP="00ED019C">
      <w:r w:rsidRPr="00ED019C">
        <w:t>представлять интересы Общества во всех государственных, муниципальных и коммерческих организациях, в том числе в налоговых органах, Федеральной службе судебных приставов, органах внутренних дел, а также во всех судебных учреждениях судебной системы Российской Федерации со всеми правами, предоставленными законом истцу, ответчику, третьему лицу, включая право на:</w:t>
      </w:r>
    </w:p>
    <w:p w14:paraId="75FF1A28" w14:textId="77777777" w:rsidR="00ED019C" w:rsidRPr="00ED019C" w:rsidRDefault="00ED019C" w:rsidP="00ED019C">
      <w:pPr>
        <w:numPr>
          <w:ilvl w:val="0"/>
          <w:numId w:val="4"/>
        </w:numPr>
      </w:pPr>
      <w:r w:rsidRPr="00ED019C">
        <w:t>подписание и подачу исковых заявлений, отзывов на исковые заявления, заявлений об обеспечении иска;</w:t>
      </w:r>
    </w:p>
    <w:p w14:paraId="569B6BA3" w14:textId="77777777" w:rsidR="00ED019C" w:rsidRPr="00ED019C" w:rsidRDefault="00ED019C" w:rsidP="00ED019C">
      <w:pPr>
        <w:numPr>
          <w:ilvl w:val="0"/>
          <w:numId w:val="4"/>
        </w:numPr>
      </w:pPr>
      <w:r w:rsidRPr="00ED019C">
        <w:t>изменение основания или предмета иска, признание иска, полный или частичный отказ от исковых требований;</w:t>
      </w:r>
    </w:p>
    <w:p w14:paraId="237D36D7" w14:textId="77777777" w:rsidR="00ED019C" w:rsidRPr="00ED019C" w:rsidRDefault="00ED019C" w:rsidP="00ED019C">
      <w:pPr>
        <w:numPr>
          <w:ilvl w:val="0"/>
          <w:numId w:val="4"/>
        </w:numPr>
      </w:pPr>
      <w:r w:rsidRPr="00ED019C">
        <w:t>заключение мирового соглашения и соглашения по фактическим обстоятельствам;</w:t>
      </w:r>
    </w:p>
    <w:p w14:paraId="15AD9BCB" w14:textId="77777777" w:rsidR="00ED019C" w:rsidRPr="00ED019C" w:rsidRDefault="00ED019C" w:rsidP="00ED019C">
      <w:pPr>
        <w:numPr>
          <w:ilvl w:val="0"/>
          <w:numId w:val="4"/>
        </w:numPr>
      </w:pPr>
      <w:r w:rsidRPr="00ED019C">
        <w:t>обжалование судебных актов во всех инстанциях;</w:t>
      </w:r>
    </w:p>
    <w:p w14:paraId="403E6B60" w14:textId="77777777" w:rsidR="00ED019C" w:rsidRPr="00ED019C" w:rsidRDefault="00ED019C" w:rsidP="00ED019C">
      <w:pPr>
        <w:numPr>
          <w:ilvl w:val="0"/>
          <w:numId w:val="4"/>
        </w:numPr>
      </w:pPr>
      <w:r w:rsidRPr="00ED019C">
        <w:t>подписание заявлений о выдаче исполнительных листов и предъявление их к исполнению;</w:t>
      </w:r>
    </w:p>
    <w:p w14:paraId="35AA174B" w14:textId="77777777" w:rsidR="00ED019C" w:rsidRPr="00ED019C" w:rsidRDefault="00ED019C" w:rsidP="00ED019C">
      <w:pPr>
        <w:numPr>
          <w:ilvl w:val="0"/>
          <w:numId w:val="4"/>
        </w:numPr>
      </w:pPr>
      <w:r w:rsidRPr="00ED019C">
        <w:t>получение имущества или денежных средств, присужденных Обществу.</w:t>
      </w:r>
    </w:p>
    <w:p w14:paraId="594C74C8" w14:textId="77777777" w:rsidR="00ED019C" w:rsidRPr="00ED019C" w:rsidRDefault="00ED019C" w:rsidP="00ED019C">
      <w:r w:rsidRPr="00ED019C">
        <w:t>Настоящая доверенность выдана сроком на [СРОК, НАПРИМЕР: ТРИ ГОДА] без права передоверия полномочий другим лицам.</w:t>
      </w:r>
    </w:p>
    <w:p w14:paraId="65290302" w14:textId="77777777" w:rsidR="00ED019C" w:rsidRPr="00ED019C" w:rsidRDefault="00ED019C" w:rsidP="00ED019C">
      <w:r w:rsidRPr="00ED019C">
        <w:t>Подпись представителя [ФИО представителя] ________________ подтверждаю.</w:t>
      </w:r>
    </w:p>
    <w:p w14:paraId="71654235" w14:textId="77777777" w:rsidR="00ED019C" w:rsidRPr="00ED019C" w:rsidRDefault="00ED019C" w:rsidP="00ED019C">
      <w:r w:rsidRPr="00ED019C">
        <w:t>Генеральный директор</w:t>
      </w:r>
    </w:p>
    <w:p w14:paraId="54A9ED54" w14:textId="77777777" w:rsidR="00ED019C" w:rsidRPr="00ED019C" w:rsidRDefault="00ED019C" w:rsidP="00ED019C">
      <w:r w:rsidRPr="00ED019C">
        <w:t>________________ / [Фамилия И.О.]</w:t>
      </w:r>
    </w:p>
    <w:p w14:paraId="160295F2" w14:textId="77777777" w:rsidR="00ED019C" w:rsidRPr="00ED019C" w:rsidRDefault="00ED019C" w:rsidP="00ED019C">
      <w:r w:rsidRPr="00ED019C">
        <w:t>М.П.</w:t>
      </w:r>
    </w:p>
    <w:p w14:paraId="5917532B" w14:textId="77777777" w:rsidR="0083247E" w:rsidRPr="00ED019C" w:rsidRDefault="0083247E" w:rsidP="00ED019C"/>
    <w:sectPr w:rsidR="0083247E" w:rsidRPr="00ED019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5F5B1" w14:textId="77777777" w:rsidR="006A34E9" w:rsidRDefault="006A34E9" w:rsidP="00AA1082">
      <w:pPr>
        <w:spacing w:after="0" w:line="240" w:lineRule="auto"/>
      </w:pPr>
      <w:r>
        <w:separator/>
      </w:r>
    </w:p>
  </w:endnote>
  <w:endnote w:type="continuationSeparator" w:id="0">
    <w:p w14:paraId="2C60F85A" w14:textId="77777777" w:rsidR="006A34E9" w:rsidRDefault="006A34E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4F03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8EBFCDC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B214" w14:textId="77777777" w:rsidR="006A34E9" w:rsidRDefault="006A34E9" w:rsidP="00AA1082">
      <w:pPr>
        <w:spacing w:after="0" w:line="240" w:lineRule="auto"/>
      </w:pPr>
      <w:r>
        <w:separator/>
      </w:r>
    </w:p>
  </w:footnote>
  <w:footnote w:type="continuationSeparator" w:id="0">
    <w:p w14:paraId="33CE7BAB" w14:textId="77777777" w:rsidR="006A34E9" w:rsidRDefault="006A34E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D0D117" w14:textId="77777777" w:rsidTr="004F2C3F">
      <w:tc>
        <w:tcPr>
          <w:tcW w:w="988" w:type="dxa"/>
        </w:tcPr>
        <w:p w14:paraId="09C0CCEE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482699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5A1A1A0D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6664E2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1EF20532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25B6"/>
    <w:multiLevelType w:val="multilevel"/>
    <w:tmpl w:val="CD8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E75E3"/>
    <w:multiLevelType w:val="multilevel"/>
    <w:tmpl w:val="BEF0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"/>
  </w:num>
  <w:num w:numId="2" w16cid:durableId="1452941838">
    <w:abstractNumId w:val="0"/>
  </w:num>
  <w:num w:numId="3" w16cid:durableId="1736852488">
    <w:abstractNumId w:val="1"/>
  </w:num>
  <w:num w:numId="4" w16cid:durableId="1080370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F5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52021"/>
    <w:rsid w:val="00657808"/>
    <w:rsid w:val="00675063"/>
    <w:rsid w:val="006A34E9"/>
    <w:rsid w:val="007E1463"/>
    <w:rsid w:val="008057E1"/>
    <w:rsid w:val="0083238E"/>
    <w:rsid w:val="0083247E"/>
    <w:rsid w:val="008D439D"/>
    <w:rsid w:val="009F24F5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ED019C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683E0"/>
  <w15:chartTrackingRefBased/>
  <w15:docId w15:val="{0E919F12-FC19-44CF-898F-C4D85361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2026-07-04T09:27:00Z</dcterms:created>
  <dcterms:modified xsi:type="dcterms:W3CDTF">2026-07-04T09:27:00Z</dcterms:modified>
</cp:coreProperties>
</file>